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B93" w:rsidRDefault="00642B93" w:rsidP="0021394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Toc362722352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737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B93" w:rsidRDefault="00642B93" w:rsidP="0021394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42B93" w:rsidRDefault="00642B93" w:rsidP="0021394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42B93" w:rsidRDefault="00642B93" w:rsidP="0021394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42B93" w:rsidRDefault="00642B93" w:rsidP="0021394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24F88" w:rsidRPr="00213949" w:rsidRDefault="00E24F88" w:rsidP="0021394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13949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  <w:bookmarkEnd w:id="0"/>
    </w:p>
    <w:p w:rsidR="00BE65E7" w:rsidRPr="00CD195D" w:rsidRDefault="00BE65E7" w:rsidP="00BE65E7">
      <w:pPr>
        <w:shd w:val="clear" w:color="auto" w:fill="FFFFFF"/>
        <w:autoSpaceDE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195D">
        <w:rPr>
          <w:rFonts w:ascii="Times New Roman" w:hAnsi="Times New Roman"/>
          <w:color w:val="000000"/>
          <w:sz w:val="28"/>
          <w:szCs w:val="28"/>
        </w:rPr>
        <w:t xml:space="preserve">Рабочая программа </w:t>
      </w:r>
      <w:r>
        <w:rPr>
          <w:rFonts w:ascii="Times New Roman" w:hAnsi="Times New Roman"/>
          <w:color w:val="000000"/>
          <w:sz w:val="28"/>
          <w:szCs w:val="28"/>
        </w:rPr>
        <w:t xml:space="preserve">музыкального руководителя </w:t>
      </w:r>
      <w:r w:rsidRPr="00CD195D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CD195D">
        <w:rPr>
          <w:rFonts w:ascii="Times New Roman" w:hAnsi="Times New Roman"/>
          <w:b/>
          <w:i/>
          <w:color w:val="000000"/>
          <w:sz w:val="28"/>
          <w:szCs w:val="28"/>
        </w:rPr>
        <w:t xml:space="preserve">далее </w:t>
      </w:r>
      <w:proofErr w:type="gramStart"/>
      <w:r w:rsidRPr="00CD195D">
        <w:rPr>
          <w:rFonts w:ascii="Times New Roman" w:hAnsi="Times New Roman"/>
          <w:b/>
          <w:i/>
          <w:color w:val="000000"/>
          <w:sz w:val="28"/>
          <w:szCs w:val="28"/>
        </w:rPr>
        <w:t>–П</w:t>
      </w:r>
      <w:proofErr w:type="gramEnd"/>
      <w:r w:rsidRPr="00CD195D">
        <w:rPr>
          <w:rFonts w:ascii="Times New Roman" w:hAnsi="Times New Roman"/>
          <w:b/>
          <w:i/>
          <w:color w:val="000000"/>
          <w:sz w:val="28"/>
          <w:szCs w:val="28"/>
        </w:rPr>
        <w:t>рограмма</w:t>
      </w:r>
      <w:r w:rsidRPr="00CD195D">
        <w:rPr>
          <w:rFonts w:ascii="Times New Roman" w:hAnsi="Times New Roman"/>
          <w:color w:val="000000"/>
          <w:sz w:val="28"/>
          <w:szCs w:val="28"/>
        </w:rPr>
        <w:t>) разработана в соответствии с основной образовательной программой дошкольного образования</w:t>
      </w:r>
      <w:r>
        <w:rPr>
          <w:rFonts w:ascii="Times New Roman" w:hAnsi="Times New Roman"/>
          <w:color w:val="000000"/>
          <w:sz w:val="28"/>
          <w:szCs w:val="28"/>
        </w:rPr>
        <w:t>, адаптированной основной образовательной программой дошкольного образования</w:t>
      </w:r>
      <w:r w:rsidRPr="00CD195D">
        <w:rPr>
          <w:rFonts w:ascii="Times New Roman" w:hAnsi="Times New Roman"/>
          <w:color w:val="000000"/>
          <w:sz w:val="28"/>
          <w:szCs w:val="28"/>
        </w:rPr>
        <w:t xml:space="preserve">  МДОУ «Детский сад </w:t>
      </w:r>
      <w:r>
        <w:rPr>
          <w:rFonts w:ascii="Times New Roman" w:hAnsi="Times New Roman"/>
          <w:color w:val="000000"/>
          <w:sz w:val="28"/>
          <w:szCs w:val="28"/>
        </w:rPr>
        <w:t>№ 24 с. Крутой Лог</w:t>
      </w:r>
      <w:r w:rsidRPr="00CD195D">
        <w:rPr>
          <w:rFonts w:ascii="Times New Roman" w:hAnsi="Times New Roman"/>
          <w:color w:val="000000"/>
          <w:sz w:val="28"/>
          <w:szCs w:val="28"/>
        </w:rPr>
        <w:t>» и отражает особенности содержания и организации образовательного процесса по образователь</w:t>
      </w:r>
      <w:r>
        <w:rPr>
          <w:rFonts w:ascii="Times New Roman" w:hAnsi="Times New Roman"/>
          <w:color w:val="000000"/>
          <w:sz w:val="28"/>
          <w:szCs w:val="28"/>
        </w:rPr>
        <w:t>ной области «Художественно – эстетическое развитие</w:t>
      </w:r>
      <w:r w:rsidRPr="00CD195D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(музыкальная деятельность) </w:t>
      </w:r>
      <w:r w:rsidRPr="00CD195D">
        <w:rPr>
          <w:rFonts w:ascii="Times New Roman" w:hAnsi="Times New Roman"/>
          <w:color w:val="000000"/>
          <w:sz w:val="28"/>
          <w:szCs w:val="28"/>
        </w:rPr>
        <w:t xml:space="preserve"> в группах детей дошкольного </w:t>
      </w:r>
      <w:r>
        <w:rPr>
          <w:rFonts w:ascii="Times New Roman" w:hAnsi="Times New Roman"/>
          <w:sz w:val="28"/>
          <w:szCs w:val="28"/>
        </w:rPr>
        <w:t>возраста</w:t>
      </w:r>
      <w:r w:rsidRPr="00CD195D">
        <w:rPr>
          <w:rFonts w:ascii="Times New Roman" w:hAnsi="Times New Roman"/>
          <w:sz w:val="28"/>
          <w:szCs w:val="28"/>
        </w:rPr>
        <w:t>.</w:t>
      </w:r>
    </w:p>
    <w:p w:rsidR="00BE65E7" w:rsidRPr="00CD195D" w:rsidRDefault="00BE65E7" w:rsidP="00BE65E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D195D">
        <w:rPr>
          <w:rFonts w:ascii="Times New Roman" w:hAnsi="Times New Roman"/>
          <w:b/>
          <w:sz w:val="28"/>
          <w:szCs w:val="28"/>
        </w:rPr>
        <w:t>1.1.  Цели и задачи Программы в соответствии с ФГОС ДО</w:t>
      </w:r>
      <w:r>
        <w:rPr>
          <w:rFonts w:ascii="Times New Roman" w:hAnsi="Times New Roman"/>
          <w:b/>
          <w:sz w:val="28"/>
          <w:szCs w:val="28"/>
        </w:rPr>
        <w:t xml:space="preserve"> (п.</w:t>
      </w:r>
      <w:r w:rsidRPr="00CD195D">
        <w:rPr>
          <w:rFonts w:ascii="Times New Roman" w:hAnsi="Times New Roman"/>
          <w:b/>
          <w:sz w:val="28"/>
          <w:szCs w:val="28"/>
        </w:rPr>
        <w:t xml:space="preserve">1.6.ФГОС </w:t>
      </w:r>
      <w:proofErr w:type="gramStart"/>
      <w:r w:rsidRPr="00CD195D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CD195D">
        <w:rPr>
          <w:rFonts w:ascii="Times New Roman" w:hAnsi="Times New Roman"/>
          <w:b/>
          <w:sz w:val="28"/>
          <w:szCs w:val="28"/>
        </w:rPr>
        <w:t>)</w:t>
      </w:r>
    </w:p>
    <w:p w:rsidR="00BE65E7" w:rsidRPr="00CD195D" w:rsidRDefault="00BE65E7" w:rsidP="00BE6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D195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Основными целями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CD195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МДОУ</w:t>
      </w:r>
      <w:r w:rsidRPr="00CD195D">
        <w:rPr>
          <w:rFonts w:ascii="Times New Roman" w:eastAsia="Times New Roman" w:hAnsi="Times New Roman"/>
          <w:color w:val="000000"/>
          <w:sz w:val="28"/>
          <w:szCs w:val="28"/>
        </w:rPr>
        <w:t xml:space="preserve"> «Детский сад </w:t>
      </w:r>
      <w:r>
        <w:rPr>
          <w:rFonts w:ascii="Times New Roman" w:eastAsia="Times New Roman" w:hAnsi="Times New Roman"/>
          <w:color w:val="000000"/>
          <w:sz w:val="28"/>
          <w:szCs w:val="28"/>
        </w:rPr>
        <w:t>№ 24 с. Крутой Лог</w:t>
      </w:r>
      <w:r w:rsidRPr="00CD195D">
        <w:rPr>
          <w:rFonts w:ascii="Times New Roman" w:eastAsia="Times New Roman" w:hAnsi="Times New Roman"/>
          <w:color w:val="000000"/>
          <w:sz w:val="28"/>
          <w:szCs w:val="28"/>
        </w:rPr>
        <w:t>» по реализации основной образовательной программы дошкольного образования являются</w:t>
      </w:r>
      <w:r w:rsidRPr="00CD195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BE65E7" w:rsidRPr="00CD195D" w:rsidRDefault="00BE65E7" w:rsidP="00BE65E7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D195D">
        <w:rPr>
          <w:rFonts w:ascii="Times New Roman" w:eastAsia="Times New Roman" w:hAnsi="Times New Roman"/>
          <w:sz w:val="28"/>
          <w:szCs w:val="28"/>
        </w:rPr>
        <w:t>формирование основ базовой культуры личности,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</w:t>
      </w:r>
      <w:r w:rsidRPr="00CD195D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BE65E7" w:rsidRPr="00CD195D" w:rsidRDefault="00BE65E7" w:rsidP="00BE65E7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D195D">
        <w:rPr>
          <w:rFonts w:ascii="Times New Roman" w:eastAsia="Times New Roman" w:hAnsi="Times New Roman"/>
          <w:color w:val="000000"/>
          <w:sz w:val="28"/>
          <w:szCs w:val="28"/>
        </w:rPr>
        <w:t>обеспечение развития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особенностей;</w:t>
      </w:r>
    </w:p>
    <w:p w:rsidR="00BE65E7" w:rsidRPr="00CD195D" w:rsidRDefault="00BE65E7" w:rsidP="00BE65E7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D195D">
        <w:rPr>
          <w:rFonts w:ascii="Times New Roman" w:eastAsia="Times New Roman" w:hAnsi="Times New Roman"/>
          <w:color w:val="000000"/>
          <w:sz w:val="28"/>
          <w:szCs w:val="28"/>
        </w:rPr>
        <w:t xml:space="preserve">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CD195D">
        <w:rPr>
          <w:rFonts w:ascii="Times New Roman" w:eastAsia="Times New Roman" w:hAnsi="Times New Roman"/>
          <w:color w:val="000000"/>
          <w:sz w:val="28"/>
          <w:szCs w:val="28"/>
        </w:rPr>
        <w:t>со</w:t>
      </w:r>
      <w:proofErr w:type="gramEnd"/>
      <w:r w:rsidRPr="00CD195D">
        <w:rPr>
          <w:rFonts w:ascii="Times New Roman" w:eastAsia="Times New Roman" w:hAnsi="Times New Roman"/>
          <w:color w:val="000000"/>
          <w:sz w:val="28"/>
          <w:szCs w:val="28"/>
        </w:rPr>
        <w:t xml:space="preserve"> взрослыми и сверстниками и соответствующим возрасту видам деятельности;</w:t>
      </w:r>
    </w:p>
    <w:p w:rsidR="00BE65E7" w:rsidRPr="00CD195D" w:rsidRDefault="00BE65E7" w:rsidP="00BE65E7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CD195D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создание развивающей образовательной среды, которая представляет собой </w:t>
      </w:r>
      <w:r w:rsidRPr="00CD195D">
        <w:rPr>
          <w:rFonts w:ascii="Times New Roman" w:eastAsia="Times New Roman" w:hAnsi="Times New Roman"/>
          <w:color w:val="000000"/>
          <w:sz w:val="28"/>
          <w:szCs w:val="28"/>
        </w:rPr>
        <w:t>систему условий социализации и индивидуализации детей.</w:t>
      </w:r>
    </w:p>
    <w:p w:rsidR="00BE65E7" w:rsidRPr="00CD195D" w:rsidRDefault="00BE65E7" w:rsidP="00BE6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D195D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Задачи:</w:t>
      </w:r>
    </w:p>
    <w:p w:rsidR="00BE65E7" w:rsidRPr="00CD195D" w:rsidRDefault="00BE65E7" w:rsidP="00BE65E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D195D">
        <w:rPr>
          <w:rFonts w:ascii="Times New Roman" w:hAnsi="Times New Roman"/>
          <w:bCs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BE65E7" w:rsidRPr="00CD195D" w:rsidRDefault="00BE65E7" w:rsidP="00BE65E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D195D">
        <w:rPr>
          <w:rFonts w:ascii="Times New Roman" w:hAnsi="Times New Roman"/>
          <w:bCs/>
          <w:sz w:val="28"/>
          <w:szCs w:val="28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BE65E7" w:rsidRPr="00CD195D" w:rsidRDefault="00BE65E7" w:rsidP="00BE65E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D195D">
        <w:rPr>
          <w:rFonts w:ascii="Times New Roman" w:hAnsi="Times New Roman"/>
          <w:bCs/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BE65E7" w:rsidRPr="00CD195D" w:rsidRDefault="00BE65E7" w:rsidP="00BE65E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95D">
        <w:rPr>
          <w:rFonts w:ascii="Times New Roman" w:hAnsi="Times New Roman"/>
          <w:bCs/>
          <w:sz w:val="28"/>
          <w:szCs w:val="28"/>
        </w:rPr>
        <w:t xml:space="preserve">создание благоприятных условий развития детей в соответствии с их возрастными и индивидуальными особенностями и </w:t>
      </w:r>
      <w:r w:rsidRPr="00CD195D">
        <w:rPr>
          <w:rFonts w:ascii="Times New Roman" w:hAnsi="Times New Roman"/>
          <w:bCs/>
          <w:sz w:val="28"/>
          <w:szCs w:val="28"/>
        </w:rPr>
        <w:lastRenderedPageBreak/>
        <w:t>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BE65E7" w:rsidRPr="00CD195D" w:rsidRDefault="00BE65E7" w:rsidP="00BE65E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D195D">
        <w:rPr>
          <w:rFonts w:ascii="Times New Roman" w:hAnsi="Times New Roman"/>
          <w:bCs/>
          <w:sz w:val="28"/>
          <w:szCs w:val="28"/>
        </w:rPr>
        <w:t>объединение обучения и воспитания в целостный образовательный</w:t>
      </w:r>
      <w:r w:rsidRPr="00CD195D">
        <w:rPr>
          <w:rFonts w:ascii="Times New Roman" w:hAnsi="Times New Roman"/>
          <w:bCs/>
          <w:sz w:val="28"/>
          <w:szCs w:val="28"/>
        </w:rPr>
        <w:br/>
        <w:t xml:space="preserve">процесс на основе духовно-нравственных и </w:t>
      </w:r>
      <w:proofErr w:type="spellStart"/>
      <w:r w:rsidRPr="00CD195D">
        <w:rPr>
          <w:rFonts w:ascii="Times New Roman" w:hAnsi="Times New Roman"/>
          <w:bCs/>
          <w:sz w:val="28"/>
          <w:szCs w:val="28"/>
        </w:rPr>
        <w:t>социокультурных</w:t>
      </w:r>
      <w:proofErr w:type="spellEnd"/>
      <w:r w:rsidRPr="00CD195D">
        <w:rPr>
          <w:rFonts w:ascii="Times New Roman" w:hAnsi="Times New Roman"/>
          <w:bCs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общества;</w:t>
      </w:r>
    </w:p>
    <w:p w:rsidR="00BE65E7" w:rsidRPr="00CD195D" w:rsidRDefault="00BE65E7" w:rsidP="00BE65E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D195D">
        <w:rPr>
          <w:rFonts w:ascii="Times New Roman" w:hAnsi="Times New Roman"/>
          <w:bCs/>
          <w:sz w:val="28"/>
          <w:szCs w:val="28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BE65E7" w:rsidRPr="00CD195D" w:rsidRDefault="00BE65E7" w:rsidP="00BE65E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D195D">
        <w:rPr>
          <w:rFonts w:ascii="Times New Roman" w:hAnsi="Times New Roman"/>
          <w:bCs/>
          <w:sz w:val="28"/>
          <w:szCs w:val="28"/>
        </w:rPr>
        <w:t>обеспечение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BE65E7" w:rsidRPr="00CD195D" w:rsidRDefault="00BE65E7" w:rsidP="00BE65E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D195D">
        <w:rPr>
          <w:rFonts w:ascii="Times New Roman" w:hAnsi="Times New Roman"/>
          <w:bCs/>
          <w:sz w:val="28"/>
          <w:szCs w:val="28"/>
        </w:rPr>
        <w:t xml:space="preserve">формирование </w:t>
      </w:r>
      <w:proofErr w:type="spellStart"/>
      <w:r w:rsidRPr="00CD195D">
        <w:rPr>
          <w:rFonts w:ascii="Times New Roman" w:hAnsi="Times New Roman"/>
          <w:bCs/>
          <w:sz w:val="28"/>
          <w:szCs w:val="28"/>
        </w:rPr>
        <w:t>социокультурной</w:t>
      </w:r>
      <w:proofErr w:type="spellEnd"/>
      <w:r w:rsidRPr="00CD195D">
        <w:rPr>
          <w:rFonts w:ascii="Times New Roman" w:hAnsi="Times New Roman"/>
          <w:bCs/>
          <w:sz w:val="28"/>
          <w:szCs w:val="28"/>
        </w:rP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BE65E7" w:rsidRPr="00CD195D" w:rsidRDefault="00BE65E7" w:rsidP="00BE65E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D195D">
        <w:rPr>
          <w:rFonts w:ascii="Times New Roman" w:hAnsi="Times New Roman"/>
          <w:bCs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BE65E7" w:rsidRDefault="00BE65E7" w:rsidP="00BE6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95D">
        <w:rPr>
          <w:rFonts w:ascii="Times New Roman" w:hAnsi="Times New Roman"/>
          <w:sz w:val="28"/>
          <w:szCs w:val="28"/>
        </w:rPr>
        <w:t xml:space="preserve">        Программа обеспечивает развитие личности детей дошкольного воз</w:t>
      </w:r>
      <w:r>
        <w:rPr>
          <w:rFonts w:ascii="Times New Roman" w:hAnsi="Times New Roman"/>
          <w:sz w:val="28"/>
          <w:szCs w:val="28"/>
        </w:rPr>
        <w:t>раста в возрасте от 3</w:t>
      </w:r>
      <w:r w:rsidRPr="00CD195D">
        <w:rPr>
          <w:rFonts w:ascii="Times New Roman" w:hAnsi="Times New Roman"/>
          <w:sz w:val="28"/>
          <w:szCs w:val="28"/>
        </w:rPr>
        <w:t xml:space="preserve"> до 8 лет в различных видах общения и деятельности с учетом возрастных, индивидуальных психологических и физиологических особенностей по</w:t>
      </w:r>
      <w:r>
        <w:rPr>
          <w:rFonts w:ascii="Times New Roman" w:hAnsi="Times New Roman"/>
          <w:sz w:val="28"/>
          <w:szCs w:val="28"/>
        </w:rPr>
        <w:t xml:space="preserve"> художественно – эстетическому развитию (музыкальная деятельность)</w:t>
      </w:r>
      <w:r w:rsidRPr="00CD195D">
        <w:rPr>
          <w:rFonts w:ascii="Times New Roman" w:hAnsi="Times New Roman"/>
          <w:sz w:val="28"/>
          <w:szCs w:val="28"/>
        </w:rPr>
        <w:t xml:space="preserve">. </w:t>
      </w:r>
    </w:p>
    <w:p w:rsidR="00E24F88" w:rsidRPr="009C2847" w:rsidRDefault="00E24F88" w:rsidP="00213949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24F88" w:rsidRPr="00346113" w:rsidRDefault="00E24F88" w:rsidP="00390E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Данная рабочая программа составлена в соответствии нормативно - правовыми документами:</w:t>
      </w:r>
    </w:p>
    <w:p w:rsidR="002353BB" w:rsidRDefault="00213949" w:rsidP="00390E4B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Федеральным законом </w:t>
      </w:r>
      <w:r w:rsidR="00BD3681">
        <w:rPr>
          <w:rFonts w:ascii="Times New Roman" w:hAnsi="Times New Roman"/>
          <w:sz w:val="28"/>
          <w:szCs w:val="28"/>
        </w:rPr>
        <w:t>«Об образовании в РФ»</w:t>
      </w:r>
      <w:r w:rsidR="000D6267">
        <w:rPr>
          <w:rFonts w:ascii="Times New Roman" w:hAnsi="Times New Roman"/>
          <w:sz w:val="28"/>
          <w:szCs w:val="28"/>
        </w:rPr>
        <w:t xml:space="preserve"> от 29.12.2012 г. №273-ФЗ;</w:t>
      </w:r>
    </w:p>
    <w:p w:rsidR="002353BB" w:rsidRPr="00BD60E4" w:rsidRDefault="002353BB" w:rsidP="00390E4B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2353BB">
        <w:rPr>
          <w:rFonts w:ascii="Times New Roman" w:hAnsi="Times New Roman"/>
          <w:sz w:val="28"/>
          <w:szCs w:val="28"/>
        </w:rPr>
        <w:t xml:space="preserve">Санитарно-эпидемиологическими требованиями к устройству, содержанию и организации режима работы дошкольных организациях». Санитарно-эпидемиологические правила и нормативы </w:t>
      </w:r>
      <w:proofErr w:type="spellStart"/>
      <w:r w:rsidRPr="002353BB">
        <w:rPr>
          <w:rFonts w:ascii="Times New Roman" w:hAnsi="Times New Roman"/>
          <w:sz w:val="28"/>
          <w:szCs w:val="28"/>
        </w:rPr>
        <w:t>СанПиН</w:t>
      </w:r>
      <w:proofErr w:type="spellEnd"/>
      <w:r w:rsidRPr="002353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53BB">
        <w:rPr>
          <w:rFonts w:ascii="Times New Roman" w:hAnsi="Times New Roman"/>
          <w:sz w:val="28"/>
          <w:szCs w:val="28"/>
        </w:rPr>
        <w:t>2.4.1.3049-13, утвержденные постановлением Главного государственного санитарного врача Российской Федерации от 15 мая 2013</w:t>
      </w:r>
      <w:r>
        <w:rPr>
          <w:rFonts w:ascii="Times New Roman" w:hAnsi="Times New Roman"/>
          <w:sz w:val="28"/>
          <w:szCs w:val="28"/>
        </w:rPr>
        <w:t xml:space="preserve"> года № 26,</w:t>
      </w:r>
      <w:r w:rsidR="00BD60E4" w:rsidRPr="00BD60E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BD60E4" w:rsidRPr="000D6267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N 26, </w:t>
      </w:r>
      <w:r w:rsidR="00BD60E4" w:rsidRPr="000D626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(с </w:t>
      </w:r>
      <w:proofErr w:type="spellStart"/>
      <w:r w:rsidR="00BD60E4" w:rsidRPr="000D626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изм</w:t>
      </w:r>
      <w:proofErr w:type="spellEnd"/>
      <w:r w:rsidR="00BD60E4" w:rsidRPr="000D626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., внесенными Решением Верховного Суда РФ</w:t>
      </w:r>
      <w:r w:rsidR="00BD60E4" w:rsidRPr="000D6267">
        <w:rPr>
          <w:rStyle w:val="apple-converted-space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 </w:t>
      </w:r>
      <w:r w:rsidR="00BD60E4" w:rsidRPr="000D626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от 04.04.2014 N АКПИ14-281)</w:t>
      </w:r>
    </w:p>
    <w:p w:rsidR="002353BB" w:rsidRDefault="002353BB" w:rsidP="00390E4B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353BB">
        <w:rPr>
          <w:rFonts w:ascii="Times New Roman" w:hAnsi="Times New Roman"/>
          <w:sz w:val="28"/>
          <w:szCs w:val="28"/>
        </w:rPr>
        <w:t xml:space="preserve"> Приказом Министерства образования и науки Российской</w:t>
      </w:r>
      <w:r>
        <w:rPr>
          <w:rFonts w:ascii="Times New Roman" w:hAnsi="Times New Roman"/>
          <w:sz w:val="28"/>
          <w:szCs w:val="28"/>
        </w:rPr>
        <w:t xml:space="preserve"> Федерации от 17.10.2013 №1155 «</w:t>
      </w:r>
      <w:r w:rsidRPr="002353BB">
        <w:rPr>
          <w:rFonts w:ascii="Times New Roman" w:hAnsi="Times New Roman"/>
          <w:sz w:val="28"/>
          <w:szCs w:val="28"/>
        </w:rPr>
        <w:t>Об утверждении федерального государственного образовательного стандарта дошкольного образовани</w:t>
      </w:r>
      <w:r>
        <w:rPr>
          <w:rFonts w:ascii="Times New Roman" w:hAnsi="Times New Roman"/>
          <w:sz w:val="28"/>
          <w:szCs w:val="28"/>
        </w:rPr>
        <w:t>я»</w:t>
      </w:r>
      <w:r w:rsidRPr="002353BB">
        <w:rPr>
          <w:rFonts w:ascii="Times New Roman" w:hAnsi="Times New Roman"/>
          <w:sz w:val="28"/>
          <w:szCs w:val="28"/>
        </w:rPr>
        <w:t xml:space="preserve"> (Зарегистрировано в Минюсте</w:t>
      </w:r>
      <w:r>
        <w:rPr>
          <w:rFonts w:ascii="Times New Roman" w:hAnsi="Times New Roman"/>
          <w:sz w:val="28"/>
          <w:szCs w:val="28"/>
        </w:rPr>
        <w:t xml:space="preserve"> России 14.11.2013 N 30384).</w:t>
      </w:r>
    </w:p>
    <w:p w:rsidR="002353BB" w:rsidRDefault="002353BB" w:rsidP="00390E4B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353BB">
        <w:rPr>
          <w:rFonts w:ascii="Times New Roman" w:hAnsi="Times New Roman"/>
          <w:sz w:val="28"/>
          <w:szCs w:val="28"/>
        </w:rPr>
        <w:lastRenderedPageBreak/>
        <w:t xml:space="preserve">Приказом Министерства образования и науки Российской </w:t>
      </w:r>
      <w:r>
        <w:rPr>
          <w:rFonts w:ascii="Times New Roman" w:hAnsi="Times New Roman"/>
          <w:sz w:val="28"/>
          <w:szCs w:val="28"/>
        </w:rPr>
        <w:t>Федерации от 13.08.2013г. №1014 «</w:t>
      </w:r>
      <w:r w:rsidRPr="002353BB">
        <w:rPr>
          <w:rFonts w:ascii="Times New Roman" w:hAnsi="Times New Roman"/>
          <w:sz w:val="28"/>
          <w:szCs w:val="28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</w:t>
      </w:r>
      <w:r>
        <w:rPr>
          <w:rFonts w:ascii="Times New Roman" w:hAnsi="Times New Roman"/>
          <w:sz w:val="28"/>
          <w:szCs w:val="28"/>
        </w:rPr>
        <w:t>граммам дошкольного образования»</w:t>
      </w:r>
      <w:r w:rsidRPr="002353BB">
        <w:rPr>
          <w:rFonts w:ascii="Times New Roman" w:hAnsi="Times New Roman"/>
          <w:sz w:val="28"/>
          <w:szCs w:val="28"/>
        </w:rPr>
        <w:t>.</w:t>
      </w:r>
    </w:p>
    <w:p w:rsidR="00B36253" w:rsidRDefault="00E24F88" w:rsidP="00390E4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6253">
        <w:rPr>
          <w:rFonts w:ascii="Times New Roman" w:hAnsi="Times New Roman"/>
          <w:b/>
          <w:sz w:val="28"/>
          <w:szCs w:val="28"/>
        </w:rPr>
        <w:t>Цель рабочей программы</w:t>
      </w:r>
      <w:r w:rsidRPr="00B36253">
        <w:rPr>
          <w:rFonts w:ascii="Times New Roman" w:hAnsi="Times New Roman"/>
          <w:sz w:val="28"/>
          <w:szCs w:val="28"/>
        </w:rPr>
        <w:t>: создание условий для развития музыкально-творческих способностей детей дошкольного возраста средствами музыки, развитие психических  и физических качеств ребенка.</w:t>
      </w:r>
    </w:p>
    <w:p w:rsidR="00E24F88" w:rsidRPr="00B36253" w:rsidRDefault="00E24F88" w:rsidP="00390E4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6253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E24F88" w:rsidRPr="00346113" w:rsidRDefault="00E24F88" w:rsidP="00390E4B">
      <w:pPr>
        <w:pStyle w:val="a4"/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развитие музыкально – художественной деятельности</w:t>
      </w:r>
      <w:r w:rsidR="00E47EE8">
        <w:rPr>
          <w:rFonts w:ascii="Times New Roman" w:hAnsi="Times New Roman"/>
          <w:sz w:val="28"/>
          <w:szCs w:val="28"/>
        </w:rPr>
        <w:t>;</w:t>
      </w:r>
    </w:p>
    <w:p w:rsidR="00E24F88" w:rsidRPr="00346113" w:rsidRDefault="00E24F88" w:rsidP="00390E4B">
      <w:pPr>
        <w:pStyle w:val="a4"/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приобщение к музыкальному искусству, формирование ценностных ориентаций средствами музыкального искусства;</w:t>
      </w:r>
    </w:p>
    <w:p w:rsidR="00E24F88" w:rsidRPr="00346113" w:rsidRDefault="00E24F88" w:rsidP="00390E4B">
      <w:pPr>
        <w:pStyle w:val="a4"/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формирование основ музыкальной культуры дошкольников;</w:t>
      </w:r>
    </w:p>
    <w:p w:rsidR="00E24F88" w:rsidRPr="00346113" w:rsidRDefault="00E24F88" w:rsidP="00390E4B">
      <w:pPr>
        <w:pStyle w:val="a4"/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обеспечение эмоционально-психологического благополучия, охраны и укрепления здоровья детей;</w:t>
      </w:r>
    </w:p>
    <w:p w:rsidR="00E24F88" w:rsidRPr="00346113" w:rsidRDefault="00E24F88" w:rsidP="00390E4B">
      <w:pPr>
        <w:pStyle w:val="a4"/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приобщение к музыкальному искусству через разностороннюю музыкально-творческую деятельность в синкретических формах (русский народный фольклор, фольклор других народов, классическая музыка зарубежных и русских композиторов, детская современная музыка);</w:t>
      </w:r>
    </w:p>
    <w:p w:rsidR="00E24F88" w:rsidRPr="00346113" w:rsidRDefault="00E24F88" w:rsidP="00390E4B">
      <w:pPr>
        <w:pStyle w:val="a4"/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развитие внутренних психических процессов, творческого воображения и фантазии, потребности к самовыражению в различных видах художественно-творческой деятельности;</w:t>
      </w:r>
    </w:p>
    <w:p w:rsidR="00E24F88" w:rsidRPr="00346113" w:rsidRDefault="00E24F88" w:rsidP="00390E4B">
      <w:pPr>
        <w:pStyle w:val="a4"/>
        <w:numPr>
          <w:ilvl w:val="0"/>
          <w:numId w:val="9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развитие речи.</w:t>
      </w:r>
    </w:p>
    <w:p w:rsidR="00E24F88" w:rsidRPr="00346113" w:rsidRDefault="00E24F88" w:rsidP="00390E4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b/>
          <w:sz w:val="28"/>
          <w:szCs w:val="28"/>
        </w:rPr>
        <w:t>Принципы формирования программы:</w:t>
      </w:r>
    </w:p>
    <w:p w:rsidR="00E47EE8" w:rsidRDefault="00E24F88" w:rsidP="00390E4B">
      <w:pPr>
        <w:pStyle w:val="a4"/>
        <w:numPr>
          <w:ilvl w:val="0"/>
          <w:numId w:val="14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E47EE8">
        <w:rPr>
          <w:rFonts w:ascii="Times New Roman" w:hAnsi="Times New Roman"/>
          <w:sz w:val="28"/>
          <w:szCs w:val="28"/>
        </w:rPr>
        <w:t>соответствие принципу развивающего образования, ц</w:t>
      </w:r>
      <w:r w:rsidR="00C92E97" w:rsidRPr="00E47EE8">
        <w:rPr>
          <w:rFonts w:ascii="Times New Roman" w:hAnsi="Times New Roman"/>
          <w:sz w:val="28"/>
          <w:szCs w:val="28"/>
        </w:rPr>
        <w:t xml:space="preserve">елью которого является развитие </w:t>
      </w:r>
      <w:r w:rsidR="00E47EE8">
        <w:rPr>
          <w:rFonts w:ascii="Times New Roman" w:hAnsi="Times New Roman"/>
          <w:sz w:val="28"/>
          <w:szCs w:val="28"/>
        </w:rPr>
        <w:t>дошкольника</w:t>
      </w:r>
      <w:r w:rsidRPr="00E47EE8">
        <w:rPr>
          <w:rFonts w:ascii="Times New Roman" w:hAnsi="Times New Roman"/>
          <w:sz w:val="28"/>
          <w:szCs w:val="28"/>
        </w:rPr>
        <w:t xml:space="preserve">;                                                                                                                                               </w:t>
      </w:r>
      <w:r w:rsidR="00E47EE8">
        <w:rPr>
          <w:rFonts w:ascii="Times New Roman" w:hAnsi="Times New Roman"/>
          <w:sz w:val="28"/>
          <w:szCs w:val="28"/>
        </w:rPr>
        <w:t xml:space="preserve">   </w:t>
      </w:r>
    </w:p>
    <w:p w:rsidR="00E47EE8" w:rsidRPr="00E47EE8" w:rsidRDefault="00E24F88" w:rsidP="00390E4B">
      <w:pPr>
        <w:pStyle w:val="a4"/>
        <w:numPr>
          <w:ilvl w:val="0"/>
          <w:numId w:val="14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E47EE8">
        <w:rPr>
          <w:rFonts w:ascii="Times New Roman" w:hAnsi="Times New Roman"/>
          <w:sz w:val="28"/>
          <w:szCs w:val="28"/>
        </w:rPr>
        <w:t xml:space="preserve">сочетание принципов научной обоснованности и практической применимости;                               </w:t>
      </w:r>
    </w:p>
    <w:p w:rsidR="00E47EE8" w:rsidRPr="00E47EE8" w:rsidRDefault="00E24F88" w:rsidP="00390E4B">
      <w:pPr>
        <w:pStyle w:val="a4"/>
        <w:numPr>
          <w:ilvl w:val="0"/>
          <w:numId w:val="14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E47EE8">
        <w:rPr>
          <w:rFonts w:ascii="Times New Roman" w:hAnsi="Times New Roman"/>
          <w:color w:val="000000"/>
          <w:sz w:val="28"/>
          <w:szCs w:val="28"/>
        </w:rPr>
        <w:t>соответствие критериям полноты, необходимости и достаточности;</w:t>
      </w:r>
      <w:r w:rsidRPr="00E47EE8"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p w:rsidR="00E24F88" w:rsidRPr="00E47EE8" w:rsidRDefault="00E24F88" w:rsidP="00390E4B">
      <w:pPr>
        <w:pStyle w:val="a4"/>
        <w:numPr>
          <w:ilvl w:val="0"/>
          <w:numId w:val="14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E47EE8">
        <w:rPr>
          <w:rFonts w:ascii="Times New Roman" w:hAnsi="Times New Roman"/>
          <w:color w:val="000000"/>
          <w:sz w:val="28"/>
          <w:szCs w:val="28"/>
        </w:rPr>
        <w:t>о</w:t>
      </w:r>
      <w:r w:rsidRPr="00E47EE8">
        <w:rPr>
          <w:rFonts w:ascii="Times New Roman" w:hAnsi="Times New Roman"/>
          <w:sz w:val="28"/>
          <w:szCs w:val="28"/>
        </w:rPr>
        <w:t>беспечение единства воспитательных, развивающих и обучающих целей и задач процесса образования детей дошкольного возраста;</w:t>
      </w:r>
    </w:p>
    <w:p w:rsidR="00E24F88" w:rsidRPr="00346113" w:rsidRDefault="00E24F88" w:rsidP="00390E4B">
      <w:pPr>
        <w:pStyle w:val="a9"/>
        <w:numPr>
          <w:ilvl w:val="0"/>
          <w:numId w:val="13"/>
        </w:numPr>
        <w:spacing w:before="0" w:beforeAutospacing="0" w:after="0" w:afterAutospacing="0"/>
        <w:ind w:left="567" w:firstLine="0"/>
        <w:jc w:val="both"/>
        <w:rPr>
          <w:sz w:val="28"/>
          <w:szCs w:val="28"/>
        </w:rPr>
      </w:pPr>
      <w:r w:rsidRPr="00346113">
        <w:rPr>
          <w:sz w:val="28"/>
          <w:szCs w:val="28"/>
        </w:rPr>
        <w:t xml:space="preserve">построение образовательного процесса на адекватных возрасту формах работы с детьми; </w:t>
      </w:r>
    </w:p>
    <w:p w:rsidR="00E24F88" w:rsidRDefault="00E24F88" w:rsidP="00390E4B">
      <w:pPr>
        <w:pStyle w:val="a9"/>
        <w:numPr>
          <w:ilvl w:val="0"/>
          <w:numId w:val="13"/>
        </w:numPr>
        <w:spacing w:before="0" w:beforeAutospacing="0" w:after="0" w:afterAutospacing="0"/>
        <w:ind w:left="567" w:firstLine="0"/>
        <w:jc w:val="both"/>
        <w:rPr>
          <w:sz w:val="28"/>
          <w:szCs w:val="28"/>
        </w:rPr>
      </w:pPr>
      <w:r w:rsidRPr="00346113">
        <w:rPr>
          <w:sz w:val="28"/>
          <w:szCs w:val="28"/>
        </w:rPr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</w:t>
      </w:r>
      <w:r w:rsidR="00E47EE8">
        <w:rPr>
          <w:sz w:val="28"/>
          <w:szCs w:val="28"/>
        </w:rPr>
        <w:t>цификой дошкольного образования;</w:t>
      </w:r>
    </w:p>
    <w:p w:rsidR="002B339E" w:rsidRPr="00346113" w:rsidRDefault="002B339E" w:rsidP="00390E4B">
      <w:pPr>
        <w:pStyle w:val="a9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2B339E" w:rsidRPr="00E47EE8" w:rsidRDefault="002B339E" w:rsidP="00390E4B">
      <w:pPr>
        <w:pStyle w:val="a4"/>
        <w:numPr>
          <w:ilvl w:val="0"/>
          <w:numId w:val="13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E47EE8">
        <w:rPr>
          <w:rFonts w:ascii="Times New Roman" w:hAnsi="Times New Roman"/>
          <w:sz w:val="28"/>
          <w:szCs w:val="28"/>
        </w:rPr>
        <w:t xml:space="preserve">учет принципа интеграции образовательных областей в соответствии с возрастными возможностями и особенностями </w:t>
      </w:r>
      <w:r w:rsidRPr="00E47EE8">
        <w:rPr>
          <w:rFonts w:ascii="Times New Roman" w:hAnsi="Times New Roman"/>
          <w:sz w:val="28"/>
          <w:szCs w:val="28"/>
        </w:rPr>
        <w:lastRenderedPageBreak/>
        <w:t>воспитанников, спецификой и возможностями образовательных областей</w:t>
      </w:r>
      <w:r>
        <w:rPr>
          <w:rFonts w:ascii="Times New Roman" w:hAnsi="Times New Roman"/>
          <w:sz w:val="28"/>
          <w:szCs w:val="28"/>
        </w:rPr>
        <w:t>;</w:t>
      </w:r>
    </w:p>
    <w:p w:rsidR="002B339E" w:rsidRPr="00E47EE8" w:rsidRDefault="002B339E" w:rsidP="00390E4B">
      <w:pPr>
        <w:pStyle w:val="a4"/>
        <w:numPr>
          <w:ilvl w:val="0"/>
          <w:numId w:val="13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E47EE8">
        <w:rPr>
          <w:rFonts w:ascii="Times New Roman" w:hAnsi="Times New Roman"/>
          <w:sz w:val="28"/>
          <w:szCs w:val="28"/>
        </w:rPr>
        <w:t>соответствие комплексно-тематическому принципу постр</w:t>
      </w:r>
      <w:r>
        <w:rPr>
          <w:rFonts w:ascii="Times New Roman" w:hAnsi="Times New Roman"/>
          <w:sz w:val="28"/>
          <w:szCs w:val="28"/>
        </w:rPr>
        <w:t>оения образовательного процесса;</w:t>
      </w:r>
    </w:p>
    <w:p w:rsidR="002B339E" w:rsidRPr="00E47EE8" w:rsidRDefault="002B339E" w:rsidP="00390E4B">
      <w:pPr>
        <w:pStyle w:val="a4"/>
        <w:numPr>
          <w:ilvl w:val="0"/>
          <w:numId w:val="13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E47EE8">
        <w:rPr>
          <w:rFonts w:ascii="Times New Roman" w:hAnsi="Times New Roman"/>
          <w:sz w:val="28"/>
          <w:szCs w:val="28"/>
        </w:rPr>
        <w:t>принцип приоритетности эмоционально-чувственного развития, как основы д</w:t>
      </w:r>
      <w:r>
        <w:rPr>
          <w:rFonts w:ascii="Times New Roman" w:hAnsi="Times New Roman"/>
          <w:sz w:val="28"/>
          <w:szCs w:val="28"/>
        </w:rPr>
        <w:t>уховно-нравственного воспитания;</w:t>
      </w:r>
    </w:p>
    <w:p w:rsidR="002B339E" w:rsidRPr="00E47EE8" w:rsidRDefault="002B339E" w:rsidP="00390E4B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47EE8">
        <w:rPr>
          <w:rFonts w:ascii="Times New Roman" w:hAnsi="Times New Roman"/>
          <w:sz w:val="28"/>
          <w:szCs w:val="28"/>
        </w:rPr>
        <w:t xml:space="preserve">Основными методологическими подходами к формированию программы являются: культурно-исторический, личностный и </w:t>
      </w:r>
      <w:proofErr w:type="spellStart"/>
      <w:r w:rsidRPr="00E47EE8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E47EE8">
        <w:rPr>
          <w:rFonts w:ascii="Times New Roman" w:hAnsi="Times New Roman"/>
          <w:sz w:val="28"/>
          <w:szCs w:val="28"/>
        </w:rPr>
        <w:t xml:space="preserve"> подход.</w:t>
      </w:r>
    </w:p>
    <w:p w:rsidR="002B339E" w:rsidRDefault="002B339E" w:rsidP="00390E4B">
      <w:pPr>
        <w:pStyle w:val="1"/>
        <w:spacing w:before="0" w:line="240" w:lineRule="auto"/>
        <w:ind w:left="567"/>
        <w:jc w:val="both"/>
        <w:rPr>
          <w:rFonts w:ascii="Times New Roman" w:hAnsi="Times New Roman"/>
          <w:color w:val="auto"/>
        </w:rPr>
      </w:pPr>
    </w:p>
    <w:p w:rsidR="002B339E" w:rsidRPr="00127045" w:rsidRDefault="002B339E" w:rsidP="00390E4B">
      <w:pPr>
        <w:spacing w:line="240" w:lineRule="auto"/>
      </w:pPr>
      <w:bookmarkStart w:id="1" w:name="_Toc362722353"/>
    </w:p>
    <w:p w:rsidR="002A54A2" w:rsidRDefault="00E24F88" w:rsidP="00390E4B">
      <w:pPr>
        <w:pStyle w:val="1"/>
        <w:spacing w:before="0" w:line="240" w:lineRule="auto"/>
        <w:ind w:firstLine="709"/>
        <w:jc w:val="center"/>
        <w:rPr>
          <w:rFonts w:ascii="Times New Roman" w:hAnsi="Times New Roman"/>
          <w:color w:val="auto"/>
        </w:rPr>
      </w:pPr>
      <w:r w:rsidRPr="00346113">
        <w:rPr>
          <w:rFonts w:ascii="Times New Roman" w:hAnsi="Times New Roman"/>
          <w:color w:val="auto"/>
        </w:rPr>
        <w:t>Содержание психолого-педагогической образовательной работы</w:t>
      </w:r>
    </w:p>
    <w:p w:rsidR="002B339E" w:rsidRDefault="00E24F88" w:rsidP="00390E4B">
      <w:pPr>
        <w:pStyle w:val="1"/>
        <w:spacing w:before="0" w:line="240" w:lineRule="auto"/>
        <w:ind w:firstLine="709"/>
        <w:jc w:val="center"/>
        <w:rPr>
          <w:rFonts w:ascii="Times New Roman" w:hAnsi="Times New Roman"/>
          <w:color w:val="auto"/>
        </w:rPr>
      </w:pPr>
      <w:r w:rsidRPr="00346113">
        <w:rPr>
          <w:rFonts w:ascii="Times New Roman" w:hAnsi="Times New Roman"/>
          <w:color w:val="auto"/>
        </w:rPr>
        <w:t>по освоению детьми</w:t>
      </w:r>
      <w:r w:rsidR="002B339E">
        <w:rPr>
          <w:rFonts w:ascii="Times New Roman" w:hAnsi="Times New Roman"/>
          <w:color w:val="auto"/>
        </w:rPr>
        <w:t xml:space="preserve"> образовательной области </w:t>
      </w:r>
    </w:p>
    <w:p w:rsidR="009B70F7" w:rsidRDefault="002B339E" w:rsidP="00390E4B">
      <w:pPr>
        <w:pStyle w:val="1"/>
        <w:spacing w:before="0" w:line="240" w:lineRule="auto"/>
        <w:ind w:firstLine="709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«Художественно-эстетическое развитие</w:t>
      </w:r>
      <w:bookmarkEnd w:id="1"/>
      <w:r w:rsidR="009B70F7">
        <w:rPr>
          <w:rFonts w:ascii="Times New Roman" w:hAnsi="Times New Roman"/>
          <w:color w:val="auto"/>
        </w:rPr>
        <w:t xml:space="preserve"> </w:t>
      </w:r>
    </w:p>
    <w:p w:rsidR="00E24F88" w:rsidRPr="009B70F7" w:rsidRDefault="009B70F7" w:rsidP="00390E4B">
      <w:pPr>
        <w:pStyle w:val="1"/>
        <w:spacing w:before="0" w:line="240" w:lineRule="auto"/>
        <w:ind w:firstLine="709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(</w:t>
      </w:r>
      <w:r w:rsidR="002B339E" w:rsidRPr="009B70F7">
        <w:rPr>
          <w:rFonts w:ascii="Times New Roman" w:hAnsi="Times New Roman"/>
          <w:color w:val="auto"/>
        </w:rPr>
        <w:t>Музыкальная деятельность</w:t>
      </w:r>
      <w:r w:rsidRPr="009B70F7">
        <w:rPr>
          <w:rFonts w:ascii="Times New Roman" w:hAnsi="Times New Roman"/>
          <w:color w:val="auto"/>
        </w:rPr>
        <w:t>)</w:t>
      </w:r>
      <w:r w:rsidR="002B339E" w:rsidRPr="009B70F7">
        <w:rPr>
          <w:rFonts w:ascii="Times New Roman" w:hAnsi="Times New Roman"/>
          <w:color w:val="auto"/>
        </w:rPr>
        <w:t>»</w:t>
      </w:r>
    </w:p>
    <w:p w:rsidR="00E24F88" w:rsidRPr="00346113" w:rsidRDefault="00E24F88" w:rsidP="00390E4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Содержание</w:t>
      </w:r>
      <w:r w:rsidR="002B339E">
        <w:rPr>
          <w:rFonts w:ascii="Times New Roman" w:hAnsi="Times New Roman"/>
          <w:sz w:val="28"/>
          <w:szCs w:val="28"/>
        </w:rPr>
        <w:t xml:space="preserve"> образовательной области «Художественно-эстетическое развитие</w:t>
      </w:r>
      <w:r w:rsidR="009B70F7">
        <w:rPr>
          <w:rFonts w:ascii="Times New Roman" w:hAnsi="Times New Roman"/>
          <w:sz w:val="28"/>
          <w:szCs w:val="28"/>
        </w:rPr>
        <w:t xml:space="preserve"> (Музыкальная деятельность)</w:t>
      </w:r>
      <w:r w:rsidRPr="00346113">
        <w:rPr>
          <w:rFonts w:ascii="Times New Roman" w:hAnsi="Times New Roman"/>
          <w:sz w:val="28"/>
          <w:szCs w:val="28"/>
        </w:rPr>
        <w:t xml:space="preserve">» направлено на достижение </w:t>
      </w:r>
      <w:r w:rsidRPr="00346113">
        <w:rPr>
          <w:rFonts w:ascii="Times New Roman" w:hAnsi="Times New Roman"/>
          <w:b/>
          <w:sz w:val="28"/>
          <w:szCs w:val="28"/>
        </w:rPr>
        <w:t xml:space="preserve">цели </w:t>
      </w:r>
      <w:r w:rsidRPr="00346113">
        <w:rPr>
          <w:rFonts w:ascii="Times New Roman" w:hAnsi="Times New Roman"/>
          <w:sz w:val="28"/>
          <w:szCs w:val="28"/>
        </w:rPr>
        <w:t>формирования у детей интереса и ценностного отношения к музыке, развитие музыкальности детей, их способности эмоционально воспринимать музыку через решение следующих</w:t>
      </w:r>
      <w:r w:rsidRPr="00346113">
        <w:rPr>
          <w:rFonts w:ascii="Times New Roman" w:hAnsi="Times New Roman"/>
          <w:b/>
          <w:sz w:val="28"/>
          <w:szCs w:val="28"/>
        </w:rPr>
        <w:t xml:space="preserve"> задач:</w:t>
      </w:r>
    </w:p>
    <w:p w:rsidR="00E24F88" w:rsidRPr="00346113" w:rsidRDefault="00E24F88" w:rsidP="00390E4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• развитие музыкально-художественной деятельности детей;</w:t>
      </w:r>
    </w:p>
    <w:p w:rsidR="00E24F88" w:rsidRPr="00346113" w:rsidRDefault="00E24F88" w:rsidP="00390E4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• приобщение к музыкальному искусству;</w:t>
      </w:r>
    </w:p>
    <w:p w:rsidR="00E24F88" w:rsidRPr="00346113" w:rsidRDefault="00E24F88" w:rsidP="00390E4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• развитие музыкальности детей;</w:t>
      </w:r>
    </w:p>
    <w:p w:rsidR="00E24F88" w:rsidRPr="00346113" w:rsidRDefault="00E24F88" w:rsidP="00390E4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• развитие способности эмоционально воспринимать музыку.</w:t>
      </w:r>
    </w:p>
    <w:p w:rsidR="00390E4B" w:rsidRDefault="00390E4B" w:rsidP="00213949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B70F7" w:rsidRDefault="00E24F88" w:rsidP="009B70F7">
      <w:pPr>
        <w:pStyle w:val="a4"/>
        <w:tabs>
          <w:tab w:val="left" w:pos="192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ОСНОВНЫЕ ЗАДАЧИ РЕАЛ</w:t>
      </w:r>
      <w:r w:rsidR="009B70F7">
        <w:rPr>
          <w:rFonts w:ascii="Times New Roman" w:hAnsi="Times New Roman"/>
          <w:b/>
          <w:sz w:val="28"/>
          <w:szCs w:val="28"/>
          <w:lang w:eastAsia="ru-RU"/>
        </w:rPr>
        <w:t xml:space="preserve">ИЗАЦИИ ОБРАЗОВАТЕЛЬНОЙ ОБЛАСТИ </w:t>
      </w:r>
    </w:p>
    <w:p w:rsidR="00E24F88" w:rsidRPr="009B70F7" w:rsidRDefault="009B70F7" w:rsidP="00751213">
      <w:pPr>
        <w:pStyle w:val="a4"/>
        <w:tabs>
          <w:tab w:val="left" w:pos="192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«</w:t>
      </w:r>
      <w:r w:rsidRPr="009B70F7">
        <w:rPr>
          <w:rFonts w:ascii="Times New Roman" w:hAnsi="Times New Roman"/>
          <w:b/>
          <w:sz w:val="28"/>
          <w:szCs w:val="28"/>
        </w:rPr>
        <w:t>Художественно-эстетическое развитие (Музыкальная деятельность)»</w:t>
      </w:r>
    </w:p>
    <w:p w:rsidR="00E24F88" w:rsidRPr="00346113" w:rsidRDefault="009B70F7" w:rsidP="007512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Раздел «Слушание</w:t>
      </w:r>
      <w:r w:rsidR="00E24F88" w:rsidRPr="00346113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ознакомление с музыкальными произведениями, их запоминание, накопление музыкальных впечатлений;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развитие музыкальных способностей и навыков культурного слушания музыки;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развитие способности различать характер песен, инструментальных пьес, средств их выразительности, формирование музыкального вкуса;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развитие динамического, ритмического слуха, музыкальной памяти;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помощь в восприятии связи музыкального искусства с окружающим миром;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развивать систему музыкальных способностей, мышление, воображение;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lastRenderedPageBreak/>
        <w:t>воспитание эмоциональной отзывчивости на музыку;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побуждение детей к вербальному выражению эмоций от прослушанного произведения;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развитие музыкально-сенсорного слуха детей;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расширение кругозора детей через знакомство с музыкальной культурой;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обучение взаимосвязи эмоционального и интеллектуального компонентов восприятия.</w:t>
      </w:r>
    </w:p>
    <w:p w:rsidR="00E24F88" w:rsidRPr="00346113" w:rsidRDefault="00E24F88" w:rsidP="00751213">
      <w:pPr>
        <w:pStyle w:val="a4"/>
        <w:tabs>
          <w:tab w:val="left" w:pos="268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E24F88" w:rsidP="00751213">
      <w:pPr>
        <w:pStyle w:val="a4"/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Раздел «ПЕНИЕ»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формирование у детей певческих умений и навыков;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обучение детей исполнению песен на занятиях и в быту, с помощью воспитателя и самостоятельно, с сопровождением и без сопровождения инструмента;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развитие м</w:t>
      </w:r>
      <w:r w:rsidR="00660A20">
        <w:rPr>
          <w:rFonts w:ascii="Times New Roman" w:hAnsi="Times New Roman"/>
          <w:sz w:val="28"/>
          <w:szCs w:val="28"/>
          <w:lang w:eastAsia="ru-RU"/>
        </w:rPr>
        <w:t>узыкального слуха, т.е. различ</w:t>
      </w:r>
      <w:r w:rsidRPr="00346113">
        <w:rPr>
          <w:rFonts w:ascii="Times New Roman" w:hAnsi="Times New Roman"/>
          <w:sz w:val="28"/>
          <w:szCs w:val="28"/>
          <w:lang w:eastAsia="ru-RU"/>
        </w:rPr>
        <w:t>ие интонационно точного и неточного пения, звуков по высоте, длительности, слушание себя при пении и исправление своих ошибок;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закрепление навыков естественного звукообразования;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развитие певческого голоса, укрепление и расширение его диапазона;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обучение пению с жестами.</w:t>
      </w:r>
    </w:p>
    <w:p w:rsidR="00E24F88" w:rsidRPr="00346113" w:rsidRDefault="00E24F88" w:rsidP="00751213">
      <w:pPr>
        <w:pStyle w:val="a4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E24F88" w:rsidP="00751213">
      <w:pPr>
        <w:pStyle w:val="a4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Раздел «МУЗЫКАЛЬНО-РИТМИЧЕСКИЕ ДВИЖЕНИЯ»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развитие музыкального восприятия, музыкально-ритмического чувства и в связи с этим ритмичности движений;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обучение детей согласованию движений с характером музыкального произведения, наиболее яркими средствами музыкальной выразительности, развитие пространственных и временных ориентировок;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обучение детей музыкально-ритмическим умениям и навыкам через игры, пляски и упражнения;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развитие художественно-творческих способностей;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развитие музыкально-сенсорных способностей детей;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содействие эмоциональному восприятию музыки через музыкально-ритмическую деятельность;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обучение реакциям на смену двух и трёхчастной формы, динамики, регистра;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расширение навыков выразительного движения;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развитие внимания, двигательной реакции.</w:t>
      </w:r>
    </w:p>
    <w:p w:rsidR="00E24F88" w:rsidRPr="00346113" w:rsidRDefault="00E24F88" w:rsidP="00751213">
      <w:pPr>
        <w:pStyle w:val="a4"/>
        <w:tabs>
          <w:tab w:val="left" w:pos="595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47EE8" w:rsidRDefault="00E24F88" w:rsidP="00751213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Раздел</w:t>
      </w:r>
    </w:p>
    <w:p w:rsidR="00E24F88" w:rsidRPr="00346113" w:rsidRDefault="00E47EE8" w:rsidP="00751213">
      <w:pPr>
        <w:pStyle w:val="a4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«ИГРА  НА  ДЕТСКИХ   МУЗЫКАЛЬНЫХ  </w:t>
      </w:r>
      <w:r w:rsidR="00E24F88" w:rsidRPr="00346113">
        <w:rPr>
          <w:rFonts w:ascii="Times New Roman" w:hAnsi="Times New Roman"/>
          <w:b/>
          <w:sz w:val="28"/>
          <w:szCs w:val="28"/>
          <w:lang w:eastAsia="ru-RU"/>
        </w:rPr>
        <w:t>ИНСТРУМЕНТАХ»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lastRenderedPageBreak/>
        <w:t xml:space="preserve"> совершенствование эстетического восприятия и чувства ребенка;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становление и развитие волевых качеств: выдержка, настойчивость, целеустремленность, усидчивость;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развитие сосредоточенности, памяти, фантазии, творческих способностей, музыкального вкуса;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знакомство с детскими музыкальными инструментами и обучение детей игре на них;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развитие координации музыкального мышления и двигательных функций организма;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работа над ритмическим слухом;</w:t>
      </w:r>
    </w:p>
    <w:p w:rsidR="00E24F88" w:rsidRPr="00346113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развитие мелкой моторики;</w:t>
      </w:r>
    </w:p>
    <w:p w:rsidR="00E47EE8" w:rsidRPr="00801710" w:rsidRDefault="00E24F88" w:rsidP="00751213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совершенствование музыкальной памяти.</w:t>
      </w:r>
    </w:p>
    <w:p w:rsidR="00E47EE8" w:rsidRPr="00346113" w:rsidRDefault="00E47EE8" w:rsidP="007512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47EE8" w:rsidRDefault="00660A20" w:rsidP="0075121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Раздел «ТВОРЧЕСТВО</w:t>
      </w:r>
      <w:r w:rsidR="00E47EE8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E47EE8" w:rsidRDefault="00801710" w:rsidP="0075121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(</w:t>
      </w:r>
      <w:r w:rsidR="00E24F88" w:rsidRPr="00346113">
        <w:rPr>
          <w:rFonts w:ascii="Times New Roman" w:hAnsi="Times New Roman"/>
          <w:b/>
          <w:sz w:val="28"/>
          <w:szCs w:val="28"/>
          <w:lang w:eastAsia="ru-RU"/>
        </w:rPr>
        <w:t>песенное, м</w:t>
      </w:r>
      <w:r w:rsidR="00E47EE8">
        <w:rPr>
          <w:rFonts w:ascii="Times New Roman" w:hAnsi="Times New Roman"/>
          <w:b/>
          <w:sz w:val="28"/>
          <w:szCs w:val="28"/>
          <w:lang w:eastAsia="ru-RU"/>
        </w:rPr>
        <w:t>узыкально-игровое, танцевальное,</w:t>
      </w:r>
      <w:r w:rsidR="00E24F88" w:rsidRPr="0034611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gramEnd"/>
    </w:p>
    <w:p w:rsidR="00E24F88" w:rsidRPr="00346113" w:rsidRDefault="00E47EE8" w:rsidP="0075121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</w:t>
      </w:r>
      <w:r w:rsidR="00E24F88" w:rsidRPr="00346113">
        <w:rPr>
          <w:rFonts w:ascii="Times New Roman" w:hAnsi="Times New Roman"/>
          <w:b/>
          <w:sz w:val="28"/>
          <w:szCs w:val="28"/>
          <w:lang w:eastAsia="ru-RU"/>
        </w:rPr>
        <w:t>мпровизация на детских музыкальных инструментах</w:t>
      </w:r>
      <w:r w:rsidR="00801710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E24F88" w:rsidRPr="00346113" w:rsidRDefault="00E24F88" w:rsidP="00751213">
      <w:pPr>
        <w:pStyle w:val="a4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развивать способность творческого воображения при восприятии музыки;</w:t>
      </w:r>
    </w:p>
    <w:p w:rsidR="00E24F88" w:rsidRPr="00346113" w:rsidRDefault="00E24F88" w:rsidP="00751213">
      <w:pPr>
        <w:pStyle w:val="a4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способствовать активизации фантазии ребенка, стремлению к достижению самостоятельно поставленной задачи, к поискам форм для воплощения своего замысла;</w:t>
      </w:r>
    </w:p>
    <w:p w:rsidR="00E24F88" w:rsidRPr="00346113" w:rsidRDefault="00E24F88" w:rsidP="00751213">
      <w:pPr>
        <w:pStyle w:val="a4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развивать способность к песенному, музыкально-игровому, танцевальному творчеству, к импровизации на инструментах;</w:t>
      </w:r>
    </w:p>
    <w:p w:rsidR="00E24F88" w:rsidRPr="00346113" w:rsidRDefault="00E24F88" w:rsidP="00751213">
      <w:pPr>
        <w:pStyle w:val="a4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формирование устойчивого интереса к импровизации;</w:t>
      </w:r>
    </w:p>
    <w:p w:rsidR="001267DC" w:rsidRPr="00E47EE8" w:rsidRDefault="00E24F88" w:rsidP="00751213">
      <w:pPr>
        <w:pStyle w:val="a4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развитие эмоциональности детей.</w:t>
      </w:r>
    </w:p>
    <w:p w:rsidR="001267DC" w:rsidRDefault="001267DC" w:rsidP="0075121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24F88" w:rsidRPr="00346113" w:rsidRDefault="00E24F88" w:rsidP="007512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Музыкальная образовательная деятельность состоит из трех частей:</w:t>
      </w:r>
    </w:p>
    <w:p w:rsidR="00E24F88" w:rsidRPr="008E0C53" w:rsidRDefault="00E47EE8" w:rsidP="00751213">
      <w:pPr>
        <w:tabs>
          <w:tab w:val="left" w:pos="6765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47EE8">
        <w:rPr>
          <w:rFonts w:ascii="Times New Roman" w:hAnsi="Times New Roman"/>
          <w:b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24F88" w:rsidRPr="00346113">
        <w:rPr>
          <w:rFonts w:ascii="Times New Roman" w:hAnsi="Times New Roman"/>
          <w:b/>
          <w:sz w:val="28"/>
          <w:szCs w:val="28"/>
          <w:lang w:eastAsia="ru-RU"/>
        </w:rPr>
        <w:t>Вводная часть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Pr="008E0C53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E24F88" w:rsidRPr="008E0C53">
        <w:rPr>
          <w:rFonts w:ascii="Times New Roman" w:hAnsi="Times New Roman"/>
          <w:b/>
          <w:sz w:val="28"/>
          <w:szCs w:val="28"/>
          <w:lang w:eastAsia="ru-RU"/>
        </w:rPr>
        <w:t>Музыкально-ритмические упражнения</w:t>
      </w:r>
      <w:r w:rsidRPr="008E0C53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E24F88" w:rsidRPr="00346113" w:rsidRDefault="00E24F88" w:rsidP="007512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346113">
        <w:rPr>
          <w:rFonts w:ascii="Times New Roman" w:hAnsi="Times New Roman"/>
          <w:sz w:val="28"/>
          <w:szCs w:val="28"/>
          <w:lang w:eastAsia="ru-RU"/>
        </w:rPr>
        <w:t xml:space="preserve">  настроить ребенка на занятие и развивать навыки основных и танцевальных движений, которые будут использованы в плясках, танцах, хороводах.</w:t>
      </w:r>
    </w:p>
    <w:p w:rsidR="008E0C53" w:rsidRDefault="008E0C53" w:rsidP="0075121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</w:t>
      </w:r>
      <w:r w:rsidR="00E24F88" w:rsidRPr="00346113">
        <w:rPr>
          <w:rFonts w:ascii="Times New Roman" w:hAnsi="Times New Roman"/>
          <w:b/>
          <w:sz w:val="28"/>
          <w:szCs w:val="28"/>
          <w:lang w:eastAsia="ru-RU"/>
        </w:rPr>
        <w:t>Основная часть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E24F88" w:rsidRPr="008E0C53" w:rsidRDefault="008E0C53" w:rsidP="0075121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E0C53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660A20">
        <w:rPr>
          <w:rFonts w:ascii="Times New Roman" w:hAnsi="Times New Roman"/>
          <w:b/>
          <w:sz w:val="28"/>
          <w:szCs w:val="28"/>
          <w:lang w:eastAsia="ru-RU"/>
        </w:rPr>
        <w:t>Слушание музыки</w:t>
      </w:r>
      <w:r w:rsidRPr="008E0C53">
        <w:rPr>
          <w:rFonts w:ascii="Times New Roman" w:hAnsi="Times New Roman"/>
          <w:b/>
          <w:sz w:val="28"/>
          <w:szCs w:val="28"/>
          <w:lang w:eastAsia="ru-RU"/>
        </w:rPr>
        <w:t>»</w:t>
      </w:r>
      <w:r w:rsidR="00E24F88" w:rsidRPr="008E0C5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E24F88" w:rsidRPr="00346113" w:rsidRDefault="00E24F88" w:rsidP="007512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346113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346113">
        <w:rPr>
          <w:rFonts w:ascii="Times New Roman" w:hAnsi="Times New Roman"/>
          <w:sz w:val="28"/>
          <w:szCs w:val="28"/>
          <w:lang w:eastAsia="ru-RU"/>
        </w:rPr>
        <w:t>: приучать ребенка вслушиватьс</w:t>
      </w:r>
      <w:r w:rsidR="001F5D06">
        <w:rPr>
          <w:rFonts w:ascii="Times New Roman" w:hAnsi="Times New Roman"/>
          <w:sz w:val="28"/>
          <w:szCs w:val="28"/>
          <w:lang w:eastAsia="ru-RU"/>
        </w:rPr>
        <w:t>я в звучание мелодии и аккомпане</w:t>
      </w:r>
      <w:r w:rsidRPr="00346113">
        <w:rPr>
          <w:rFonts w:ascii="Times New Roman" w:hAnsi="Times New Roman"/>
          <w:sz w:val="28"/>
          <w:szCs w:val="28"/>
          <w:lang w:eastAsia="ru-RU"/>
        </w:rPr>
        <w:t xml:space="preserve">мента, создающих художественно-музыкальный образ, эмоционально на них реагировать. </w:t>
      </w:r>
      <w:proofErr w:type="gramEnd"/>
    </w:p>
    <w:p w:rsidR="00E24F88" w:rsidRPr="00346113" w:rsidRDefault="008E0C53" w:rsidP="00751213">
      <w:pPr>
        <w:tabs>
          <w:tab w:val="left" w:pos="28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«Подпевание и пение»</w:t>
      </w:r>
      <w:r w:rsidR="00E24F88" w:rsidRPr="0034611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E24F88" w:rsidRPr="00346113" w:rsidRDefault="00E24F88" w:rsidP="00751213">
      <w:pPr>
        <w:tabs>
          <w:tab w:val="left" w:pos="28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346113">
        <w:rPr>
          <w:rFonts w:ascii="Times New Roman" w:hAnsi="Times New Roman"/>
          <w:sz w:val="28"/>
          <w:szCs w:val="28"/>
          <w:lang w:eastAsia="ru-RU"/>
        </w:rPr>
        <w:t xml:space="preserve">:  развивать вокальные задатки ребенка, учить </w:t>
      </w:r>
      <w:proofErr w:type="gramStart"/>
      <w:r w:rsidRPr="00346113">
        <w:rPr>
          <w:rFonts w:ascii="Times New Roman" w:hAnsi="Times New Roman"/>
          <w:sz w:val="28"/>
          <w:szCs w:val="28"/>
          <w:lang w:eastAsia="ru-RU"/>
        </w:rPr>
        <w:t>чисто</w:t>
      </w:r>
      <w:proofErr w:type="gramEnd"/>
      <w:r w:rsidRPr="00346113">
        <w:rPr>
          <w:rFonts w:ascii="Times New Roman" w:hAnsi="Times New Roman"/>
          <w:sz w:val="28"/>
          <w:szCs w:val="28"/>
          <w:lang w:eastAsia="ru-RU"/>
        </w:rPr>
        <w:t xml:space="preserve"> интонировать мелодию, петь без напряжения в голосе, а также начинать и заканчивать пение вместе с воспитателем.</w:t>
      </w:r>
    </w:p>
    <w:p w:rsidR="00E24F88" w:rsidRPr="00346113" w:rsidRDefault="00E24F88" w:rsidP="007512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         В основную часть занятий включаются и музыкально-дидактические игры, направленные на знакомство с  детскими музыкальными </w:t>
      </w:r>
      <w:r w:rsidRPr="00346113">
        <w:rPr>
          <w:rFonts w:ascii="Times New Roman" w:hAnsi="Times New Roman"/>
          <w:sz w:val="28"/>
          <w:szCs w:val="28"/>
          <w:lang w:eastAsia="ru-RU"/>
        </w:rPr>
        <w:lastRenderedPageBreak/>
        <w:t>инструментами, развитие памяти и воображения, музыкально-сенсорных способностей.</w:t>
      </w:r>
    </w:p>
    <w:p w:rsidR="008E0C53" w:rsidRDefault="00E24F88" w:rsidP="007512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3. Заключительная часть</w:t>
      </w:r>
    </w:p>
    <w:p w:rsidR="00C92E97" w:rsidRPr="008E0C53" w:rsidRDefault="00660A20" w:rsidP="007512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«Игровое, танцевальное творчество</w:t>
      </w:r>
      <w:r w:rsidR="008E0C53" w:rsidRPr="008E0C53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1267DC" w:rsidRPr="001267DC" w:rsidRDefault="001267DC" w:rsidP="007512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1267DC" w:rsidP="007512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Связь </w:t>
      </w:r>
      <w:r w:rsidR="00E24F88" w:rsidRPr="00346113">
        <w:rPr>
          <w:rFonts w:ascii="Times New Roman" w:hAnsi="Times New Roman"/>
          <w:b/>
          <w:sz w:val="28"/>
          <w:szCs w:val="28"/>
        </w:rPr>
        <w:t>с другими образовательными областями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94"/>
        <w:gridCol w:w="7229"/>
      </w:tblGrid>
      <w:tr w:rsidR="00E24F88" w:rsidRPr="00346113" w:rsidTr="008E0C53">
        <w:tc>
          <w:tcPr>
            <w:tcW w:w="2694" w:type="dxa"/>
          </w:tcPr>
          <w:p w:rsidR="00E24F88" w:rsidRPr="00346113" w:rsidRDefault="00127045" w:rsidP="0075121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7229" w:type="dxa"/>
          </w:tcPr>
          <w:p w:rsidR="00E24F88" w:rsidRPr="00346113" w:rsidRDefault="00E24F88" w:rsidP="0075121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46113">
              <w:rPr>
                <w:rFonts w:ascii="Times New Roman" w:hAnsi="Times New Roman"/>
                <w:sz w:val="28"/>
                <w:szCs w:val="28"/>
              </w:rPr>
              <w:t>Развитие физических качеств</w:t>
            </w:r>
            <w:r w:rsidR="000D3257">
              <w:rPr>
                <w:rFonts w:ascii="Times New Roman" w:hAnsi="Times New Roman"/>
                <w:sz w:val="28"/>
                <w:szCs w:val="28"/>
              </w:rPr>
              <w:t>,</w:t>
            </w:r>
            <w:r w:rsidRPr="00346113">
              <w:rPr>
                <w:rFonts w:ascii="Times New Roman" w:hAnsi="Times New Roman"/>
                <w:sz w:val="28"/>
                <w:szCs w:val="28"/>
              </w:rPr>
              <w:t xml:space="preserve"> для музыкально-</w:t>
            </w:r>
            <w:proofErr w:type="gramStart"/>
            <w:r w:rsidRPr="00346113">
              <w:rPr>
                <w:rFonts w:ascii="Times New Roman" w:hAnsi="Times New Roman"/>
                <w:sz w:val="28"/>
                <w:szCs w:val="28"/>
              </w:rPr>
              <w:t>ритмической деятельности</w:t>
            </w:r>
            <w:proofErr w:type="gramEnd"/>
            <w:r w:rsidRPr="00346113">
              <w:rPr>
                <w:rFonts w:ascii="Times New Roman" w:hAnsi="Times New Roman"/>
                <w:sz w:val="28"/>
                <w:szCs w:val="28"/>
              </w:rPr>
              <w:t>, использование музыкальных произведений в качестве музыкального сопровождения различных видов детской деятельности и двигательной активности.</w:t>
            </w:r>
          </w:p>
        </w:tc>
      </w:tr>
      <w:tr w:rsidR="00127045" w:rsidRPr="00346113" w:rsidTr="008E0C53">
        <w:tc>
          <w:tcPr>
            <w:tcW w:w="2694" w:type="dxa"/>
            <w:vMerge w:val="restart"/>
          </w:tcPr>
          <w:p w:rsidR="00127045" w:rsidRPr="00346113" w:rsidRDefault="00127045" w:rsidP="0075121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229" w:type="dxa"/>
          </w:tcPr>
          <w:p w:rsidR="00127045" w:rsidRPr="00346113" w:rsidRDefault="00127045" w:rsidP="00751213">
            <w:pPr>
              <w:pStyle w:val="a3"/>
              <w:tabs>
                <w:tab w:val="left" w:pos="100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113">
              <w:rPr>
                <w:rFonts w:ascii="Times New Roman" w:hAnsi="Times New Roman"/>
                <w:sz w:val="28"/>
                <w:szCs w:val="28"/>
              </w:rPr>
              <w:t>Сохранение и укрепление физического и психического здоровья детей, формирование представлений о здоровом образе жизни через музыкальное воспитание.</w:t>
            </w:r>
          </w:p>
        </w:tc>
      </w:tr>
      <w:tr w:rsidR="00127045" w:rsidRPr="00346113" w:rsidTr="008E0C53">
        <w:tc>
          <w:tcPr>
            <w:tcW w:w="2694" w:type="dxa"/>
            <w:vMerge/>
          </w:tcPr>
          <w:p w:rsidR="00127045" w:rsidRPr="00346113" w:rsidRDefault="00127045" w:rsidP="0075121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127045" w:rsidRPr="00346113" w:rsidRDefault="00127045" w:rsidP="00751213">
            <w:pPr>
              <w:pStyle w:val="a3"/>
              <w:tabs>
                <w:tab w:val="left" w:pos="9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113">
              <w:rPr>
                <w:rFonts w:ascii="Times New Roman" w:hAnsi="Times New Roman"/>
                <w:sz w:val="28"/>
                <w:szCs w:val="28"/>
              </w:rPr>
              <w:t>Формирование основ безопасности собственной жизнедеятельности в различных видах музыкальной деятельности.</w:t>
            </w:r>
          </w:p>
        </w:tc>
      </w:tr>
      <w:tr w:rsidR="00127045" w:rsidRPr="00346113" w:rsidTr="008E0C53">
        <w:tc>
          <w:tcPr>
            <w:tcW w:w="2694" w:type="dxa"/>
            <w:vMerge/>
          </w:tcPr>
          <w:p w:rsidR="00127045" w:rsidRPr="00346113" w:rsidRDefault="00127045" w:rsidP="0075121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127045" w:rsidRPr="00346113" w:rsidRDefault="00127045" w:rsidP="0075121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113">
              <w:rPr>
                <w:rFonts w:ascii="Times New Roman" w:hAnsi="Times New Roman"/>
                <w:sz w:val="28"/>
                <w:szCs w:val="28"/>
              </w:rPr>
              <w:t xml:space="preserve">Формирование представлений о музыкальной культуре и музыкальном искусстве; развитие игровой деятельности; формирование </w:t>
            </w:r>
            <w:proofErr w:type="spellStart"/>
            <w:r w:rsidRPr="00346113">
              <w:rPr>
                <w:rFonts w:ascii="Times New Roman" w:hAnsi="Times New Roman"/>
                <w:sz w:val="28"/>
                <w:szCs w:val="28"/>
              </w:rPr>
              <w:t>гендерной</w:t>
            </w:r>
            <w:proofErr w:type="spellEnd"/>
            <w:r w:rsidRPr="00346113">
              <w:rPr>
                <w:rFonts w:ascii="Times New Roman" w:hAnsi="Times New Roman"/>
                <w:sz w:val="28"/>
                <w:szCs w:val="28"/>
              </w:rPr>
              <w:t>, семейной, гражданской принадлежности, патриотических чувств, чувства принадлежности к мировому сообществу.</w:t>
            </w:r>
          </w:p>
        </w:tc>
      </w:tr>
      <w:tr w:rsidR="00127045" w:rsidRPr="00346113" w:rsidTr="008E0C53">
        <w:tc>
          <w:tcPr>
            <w:tcW w:w="2694" w:type="dxa"/>
            <w:vMerge/>
          </w:tcPr>
          <w:p w:rsidR="00127045" w:rsidRPr="00346113" w:rsidRDefault="00127045" w:rsidP="0075121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127045" w:rsidRPr="00346113" w:rsidRDefault="00127045" w:rsidP="0075121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113">
              <w:rPr>
                <w:rFonts w:ascii="Times New Roman" w:hAnsi="Times New Roman"/>
                <w:sz w:val="28"/>
                <w:szCs w:val="28"/>
              </w:rPr>
              <w:t xml:space="preserve">Использование музыкальных произведений для формирования представлений о труде, профессиях, людях труда, желание трудится. Устанавливать взаимоотношения </w:t>
            </w:r>
            <w:proofErr w:type="gramStart"/>
            <w:r w:rsidRPr="00346113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346113">
              <w:rPr>
                <w:rFonts w:ascii="Times New Roman" w:hAnsi="Times New Roman"/>
                <w:sz w:val="28"/>
                <w:szCs w:val="28"/>
              </w:rPr>
              <w:t xml:space="preserve"> взрослыми и сверстниками в процессе трудовой деятельности.</w:t>
            </w:r>
          </w:p>
        </w:tc>
      </w:tr>
    </w:tbl>
    <w:p w:rsidR="00660A20" w:rsidRDefault="00660A20" w:rsidP="00751213">
      <w:pPr>
        <w:spacing w:line="240" w:lineRule="auto"/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94"/>
        <w:gridCol w:w="7229"/>
      </w:tblGrid>
      <w:tr w:rsidR="00E24F88" w:rsidRPr="00346113" w:rsidTr="008E0C53">
        <w:trPr>
          <w:trHeight w:val="400"/>
        </w:trPr>
        <w:tc>
          <w:tcPr>
            <w:tcW w:w="2694" w:type="dxa"/>
          </w:tcPr>
          <w:p w:rsidR="00E24F88" w:rsidRPr="00346113" w:rsidRDefault="00127045" w:rsidP="0075121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229" w:type="dxa"/>
          </w:tcPr>
          <w:p w:rsidR="00E24F88" w:rsidRPr="00346113" w:rsidRDefault="00E24F88" w:rsidP="0075121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113">
              <w:rPr>
                <w:rFonts w:ascii="Times New Roman" w:hAnsi="Times New Roman"/>
                <w:sz w:val="28"/>
                <w:szCs w:val="28"/>
              </w:rPr>
              <w:t>Расширение кругозора детей в области о музыки; сенсорное развитие, формирование целостной картины мира в сфере музыкального искусства, творчества.</w:t>
            </w:r>
          </w:p>
        </w:tc>
      </w:tr>
      <w:tr w:rsidR="00E24F88" w:rsidRPr="00346113" w:rsidTr="008E0C53">
        <w:trPr>
          <w:trHeight w:val="380"/>
        </w:trPr>
        <w:tc>
          <w:tcPr>
            <w:tcW w:w="2694" w:type="dxa"/>
          </w:tcPr>
          <w:p w:rsidR="00E24F88" w:rsidRPr="00346113" w:rsidRDefault="00127045" w:rsidP="0075121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7229" w:type="dxa"/>
          </w:tcPr>
          <w:p w:rsidR="00E24F88" w:rsidRPr="00346113" w:rsidRDefault="000D3257" w:rsidP="0075121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свободного общения взрослых с</w:t>
            </w:r>
            <w:r w:rsidR="00E24F88" w:rsidRPr="00346113">
              <w:rPr>
                <w:rFonts w:ascii="Times New Roman" w:hAnsi="Times New Roman"/>
                <w:sz w:val="28"/>
                <w:szCs w:val="28"/>
              </w:rPr>
              <w:t xml:space="preserve"> детьми в области музыки; развитие всех компонентов устной речи в театрализованной деятельности; практическое овладение воспитанниками нормами речи.</w:t>
            </w:r>
          </w:p>
        </w:tc>
      </w:tr>
      <w:tr w:rsidR="00127045" w:rsidRPr="00346113" w:rsidTr="008E0C53">
        <w:tc>
          <w:tcPr>
            <w:tcW w:w="2694" w:type="dxa"/>
            <w:vMerge w:val="restart"/>
          </w:tcPr>
          <w:p w:rsidR="00127045" w:rsidRPr="00346113" w:rsidRDefault="00660A20" w:rsidP="0075121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</w:t>
            </w:r>
            <w:r w:rsidR="00127045">
              <w:rPr>
                <w:rFonts w:ascii="Times New Roman" w:hAnsi="Times New Roman"/>
                <w:b/>
                <w:sz w:val="28"/>
                <w:szCs w:val="28"/>
              </w:rPr>
              <w:t>ческое развитие</w:t>
            </w:r>
          </w:p>
        </w:tc>
        <w:tc>
          <w:tcPr>
            <w:tcW w:w="7229" w:type="dxa"/>
          </w:tcPr>
          <w:p w:rsidR="00127045" w:rsidRPr="00346113" w:rsidRDefault="00127045" w:rsidP="0075121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113">
              <w:rPr>
                <w:rFonts w:ascii="Times New Roman" w:hAnsi="Times New Roman"/>
                <w:sz w:val="28"/>
                <w:szCs w:val="28"/>
              </w:rPr>
              <w:t>Использование музыкальных произведений с целью усиления эмоционального восприятия художественных произведений.</w:t>
            </w:r>
          </w:p>
        </w:tc>
      </w:tr>
      <w:tr w:rsidR="00127045" w:rsidRPr="00346113" w:rsidTr="008E0C53">
        <w:trPr>
          <w:trHeight w:val="1908"/>
        </w:trPr>
        <w:tc>
          <w:tcPr>
            <w:tcW w:w="2694" w:type="dxa"/>
            <w:vMerge/>
          </w:tcPr>
          <w:p w:rsidR="00127045" w:rsidRPr="00346113" w:rsidRDefault="00127045" w:rsidP="0075121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127045" w:rsidRPr="00346113" w:rsidRDefault="00127045" w:rsidP="00751213">
            <w:pPr>
              <w:pStyle w:val="a3"/>
              <w:tabs>
                <w:tab w:val="left" w:pos="17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113">
              <w:rPr>
                <w:rFonts w:ascii="Times New Roman" w:hAnsi="Times New Roman"/>
                <w:sz w:val="28"/>
                <w:szCs w:val="28"/>
              </w:rPr>
              <w:t>Развитие детского творчества, приобщение к различным видам искусства, использование художественных произведений для обога</w:t>
            </w:r>
            <w:r w:rsidR="00DD1591">
              <w:rPr>
                <w:rFonts w:ascii="Times New Roman" w:hAnsi="Times New Roman"/>
                <w:sz w:val="28"/>
                <w:szCs w:val="28"/>
              </w:rPr>
              <w:t>щения содержания области «Художественно-эстетическое развитие (Музыкальная деятельность)»</w:t>
            </w:r>
            <w:r w:rsidRPr="00346113">
              <w:rPr>
                <w:rFonts w:ascii="Times New Roman" w:hAnsi="Times New Roman"/>
                <w:sz w:val="28"/>
                <w:szCs w:val="28"/>
              </w:rPr>
              <w:t xml:space="preserve">, закрепления результатов восприятия музыки. Формирование интереса к эстетической стороне </w:t>
            </w:r>
            <w:r w:rsidRPr="00346113">
              <w:rPr>
                <w:rFonts w:ascii="Times New Roman" w:hAnsi="Times New Roman"/>
                <w:sz w:val="28"/>
                <w:szCs w:val="28"/>
              </w:rPr>
              <w:lastRenderedPageBreak/>
              <w:t>окружающей действительности; развитие детского творчества.</w:t>
            </w:r>
          </w:p>
        </w:tc>
      </w:tr>
    </w:tbl>
    <w:p w:rsidR="008E0C53" w:rsidRDefault="00FF6294" w:rsidP="00DD1591">
      <w:pPr>
        <w:tabs>
          <w:tab w:val="left" w:pos="2460"/>
        </w:tabs>
        <w:spacing w:after="0" w:line="360" w:lineRule="auto"/>
        <w:jc w:val="center"/>
        <w:rPr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3181350"/>
            <wp:effectExtent l="19050" t="0" r="9525" b="0"/>
            <wp:docPr id="1" name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-7936" b="-3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91" w:rsidRDefault="00DD1591" w:rsidP="00DD1591">
      <w:pPr>
        <w:tabs>
          <w:tab w:val="left" w:pos="2460"/>
        </w:tabs>
        <w:spacing w:after="0" w:line="360" w:lineRule="auto"/>
        <w:jc w:val="center"/>
        <w:rPr>
          <w:sz w:val="28"/>
          <w:szCs w:val="28"/>
        </w:rPr>
      </w:pPr>
    </w:p>
    <w:p w:rsidR="00801710" w:rsidRDefault="00801710" w:rsidP="00DD1591">
      <w:pPr>
        <w:tabs>
          <w:tab w:val="left" w:pos="2460"/>
        </w:tabs>
        <w:spacing w:after="0" w:line="360" w:lineRule="auto"/>
        <w:jc w:val="center"/>
        <w:rPr>
          <w:sz w:val="28"/>
          <w:szCs w:val="28"/>
        </w:rPr>
      </w:pPr>
    </w:p>
    <w:p w:rsidR="00801710" w:rsidRPr="00DD1591" w:rsidRDefault="00801710" w:rsidP="00DD1591">
      <w:pPr>
        <w:tabs>
          <w:tab w:val="left" w:pos="2460"/>
        </w:tabs>
        <w:spacing w:after="0" w:line="360" w:lineRule="auto"/>
        <w:jc w:val="center"/>
        <w:rPr>
          <w:sz w:val="28"/>
          <w:szCs w:val="28"/>
        </w:rPr>
      </w:pPr>
    </w:p>
    <w:p w:rsidR="00E24F88" w:rsidRPr="00346113" w:rsidRDefault="00E24F88" w:rsidP="008E0C5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Расписание звучания фон</w:t>
      </w:r>
      <w:r w:rsidR="008E0C53">
        <w:rPr>
          <w:rFonts w:ascii="Times New Roman" w:hAnsi="Times New Roman"/>
          <w:b/>
          <w:sz w:val="28"/>
          <w:szCs w:val="28"/>
          <w:lang w:eastAsia="ru-RU"/>
        </w:rPr>
        <w:t>овой музыки в режимных моментах</w:t>
      </w:r>
    </w:p>
    <w:tbl>
      <w:tblPr>
        <w:tblW w:w="0" w:type="auto"/>
        <w:tblCellSpacing w:w="0" w:type="dxa"/>
        <w:tblInd w:w="70" w:type="dxa"/>
        <w:tblCellMar>
          <w:left w:w="0" w:type="dxa"/>
          <w:right w:w="0" w:type="dxa"/>
        </w:tblCellMar>
        <w:tblLook w:val="0000"/>
      </w:tblPr>
      <w:tblGrid>
        <w:gridCol w:w="1981"/>
        <w:gridCol w:w="2642"/>
        <w:gridCol w:w="4724"/>
      </w:tblGrid>
      <w:tr w:rsidR="00E24F88" w:rsidRPr="00346113" w:rsidTr="000333EB">
        <w:trPr>
          <w:trHeight w:val="60"/>
          <w:tblCellSpacing w:w="0" w:type="dxa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4F88" w:rsidRPr="008E0C5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E0C5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Время звучания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8" w:space="0" w:color="FFFFFF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4F88" w:rsidRPr="008E0C5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E0C5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4724" w:type="dxa"/>
            <w:tcBorders>
              <w:top w:val="single" w:sz="4" w:space="0" w:color="auto"/>
              <w:left w:val="nil"/>
              <w:bottom w:val="single" w:sz="8" w:space="0" w:color="FFFFFF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4F88" w:rsidRPr="008E0C5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E0C5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Преобладающий </w:t>
            </w:r>
            <w:r w:rsidRPr="008E0C5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br/>
              <w:t>эмоциональный фон</w:t>
            </w:r>
          </w:p>
        </w:tc>
      </w:tr>
      <w:tr w:rsidR="00E24F88" w:rsidRPr="00346113" w:rsidTr="000333EB">
        <w:trPr>
          <w:trHeight w:val="60"/>
          <w:tblCellSpacing w:w="0" w:type="dxa"/>
        </w:trPr>
        <w:tc>
          <w:tcPr>
            <w:tcW w:w="19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24F88" w:rsidRPr="0034611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8:00–8:30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24F88" w:rsidRPr="0034611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Утренний прием</w:t>
            </w:r>
          </w:p>
        </w:tc>
        <w:tc>
          <w:tcPr>
            <w:tcW w:w="47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24F88" w:rsidRPr="0034611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Радостно-спокойный</w:t>
            </w:r>
          </w:p>
        </w:tc>
      </w:tr>
      <w:tr w:rsidR="00E24F88" w:rsidRPr="00346113" w:rsidTr="000333EB">
        <w:trPr>
          <w:trHeight w:val="60"/>
          <w:tblCellSpacing w:w="0" w:type="dxa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24F88" w:rsidRPr="0034611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8:40–9:00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24F88" w:rsidRPr="0034611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Настрой на занятия</w:t>
            </w:r>
          </w:p>
        </w:tc>
        <w:tc>
          <w:tcPr>
            <w:tcW w:w="4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24F88" w:rsidRPr="0034611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Уверенный, активный</w:t>
            </w:r>
          </w:p>
        </w:tc>
      </w:tr>
      <w:tr w:rsidR="00E24F88" w:rsidRPr="00346113" w:rsidTr="000333EB">
        <w:trPr>
          <w:trHeight w:val="60"/>
          <w:tblCellSpacing w:w="0" w:type="dxa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24F88" w:rsidRPr="0034611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12:20–12:40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24F88" w:rsidRPr="0034611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ко сну</w:t>
            </w:r>
          </w:p>
        </w:tc>
        <w:tc>
          <w:tcPr>
            <w:tcW w:w="4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24F88" w:rsidRPr="0034611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Умиротворенный, нежный</w:t>
            </w:r>
          </w:p>
        </w:tc>
      </w:tr>
      <w:tr w:rsidR="00E24F88" w:rsidRPr="00346113" w:rsidTr="000333EB">
        <w:trPr>
          <w:trHeight w:val="348"/>
          <w:tblCellSpacing w:w="0" w:type="dxa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24F88" w:rsidRPr="0034611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15:00–15:15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24F88" w:rsidRPr="0034611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Подъем</w:t>
            </w:r>
          </w:p>
        </w:tc>
        <w:tc>
          <w:tcPr>
            <w:tcW w:w="4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24F88" w:rsidRPr="00346113" w:rsidRDefault="00E24F88" w:rsidP="008E0C5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Спокойный, оптимистично-просветленный</w:t>
            </w:r>
          </w:p>
        </w:tc>
      </w:tr>
    </w:tbl>
    <w:p w:rsidR="002A54A2" w:rsidRDefault="002A54A2" w:rsidP="008E0C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51213" w:rsidRDefault="00751213" w:rsidP="008E0C5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24F88" w:rsidRDefault="001267DC" w:rsidP="008E0C5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Включение</w:t>
      </w:r>
      <w:r w:rsidR="00E24F88" w:rsidRPr="00346113">
        <w:rPr>
          <w:rFonts w:ascii="Times New Roman" w:hAnsi="Times New Roman"/>
          <w:b/>
          <w:sz w:val="28"/>
          <w:szCs w:val="28"/>
          <w:lang w:eastAsia="ru-RU"/>
        </w:rPr>
        <w:t xml:space="preserve"> музыки </w:t>
      </w:r>
      <w:r w:rsidR="008E0C53">
        <w:rPr>
          <w:rFonts w:ascii="Times New Roman" w:hAnsi="Times New Roman"/>
          <w:b/>
          <w:sz w:val="28"/>
          <w:szCs w:val="28"/>
          <w:lang w:eastAsia="ru-RU"/>
        </w:rPr>
        <w:t>в образовательную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3686"/>
        <w:gridCol w:w="3509"/>
      </w:tblGrid>
      <w:tr w:rsidR="008E0C53" w:rsidTr="00715F44">
        <w:tc>
          <w:tcPr>
            <w:tcW w:w="2376" w:type="dxa"/>
          </w:tcPr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Форма восприятия музыки</w:t>
            </w:r>
          </w:p>
        </w:tc>
        <w:tc>
          <w:tcPr>
            <w:tcW w:w="3686" w:type="dxa"/>
          </w:tcPr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Непосредственно образовательная </w:t>
            </w:r>
            <w:r w:rsidRPr="00715F4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br/>
              <w:t>деятельность</w:t>
            </w:r>
          </w:p>
        </w:tc>
        <w:tc>
          <w:tcPr>
            <w:tcW w:w="3509" w:type="dxa"/>
          </w:tcPr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Содержание деятельности </w:t>
            </w:r>
            <w:r w:rsidRPr="00715F4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br/>
              <w:t>педагога</w:t>
            </w:r>
          </w:p>
        </w:tc>
      </w:tr>
      <w:tr w:rsidR="008E0C53" w:rsidTr="00715F44">
        <w:tc>
          <w:tcPr>
            <w:tcW w:w="2376" w:type="dxa"/>
          </w:tcPr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Активная</w:t>
            </w:r>
          </w:p>
        </w:tc>
        <w:tc>
          <w:tcPr>
            <w:tcW w:w="3686" w:type="dxa"/>
          </w:tcPr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Познание;</w:t>
            </w:r>
          </w:p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игровая;</w:t>
            </w:r>
          </w:p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музыкально-художественная;</w:t>
            </w:r>
          </w:p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двигательная;</w:t>
            </w:r>
          </w:p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коммуникативная</w:t>
            </w:r>
          </w:p>
        </w:tc>
        <w:tc>
          <w:tcPr>
            <w:tcW w:w="3509" w:type="dxa"/>
          </w:tcPr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Педагог намеренно обращает внимание ребенка на звучание музыки, ее образно-эмоциональное содержание, средства выразительности (мелодия, темп, ритм и др.)</w:t>
            </w:r>
          </w:p>
        </w:tc>
      </w:tr>
      <w:tr w:rsidR="008E0C53" w:rsidTr="00715F44">
        <w:tc>
          <w:tcPr>
            <w:tcW w:w="2376" w:type="dxa"/>
          </w:tcPr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Пассивная</w:t>
            </w:r>
          </w:p>
        </w:tc>
        <w:tc>
          <w:tcPr>
            <w:tcW w:w="3686" w:type="dxa"/>
          </w:tcPr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Трудовая</w:t>
            </w:r>
            <w:proofErr w:type="gramEnd"/>
            <w:r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, познание,</w:t>
            </w:r>
          </w:p>
          <w:p w:rsidR="008E0C53" w:rsidRPr="00715F44" w:rsidRDefault="007F6836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продуктивная,</w:t>
            </w:r>
          </w:p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воспр</w:t>
            </w:r>
            <w:r w:rsidR="007F6836"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иятие художественной литературы,</w:t>
            </w:r>
          </w:p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коммуникативная</w:t>
            </w:r>
          </w:p>
        </w:tc>
        <w:tc>
          <w:tcPr>
            <w:tcW w:w="3509" w:type="dxa"/>
          </w:tcPr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Педагог использует музыку как фон к основной деятельности,</w:t>
            </w:r>
          </w:p>
          <w:p w:rsidR="008E0C53" w:rsidRPr="00715F44" w:rsidRDefault="008E0C5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5F44">
              <w:rPr>
                <w:rFonts w:ascii="Times New Roman" w:hAnsi="Times New Roman"/>
                <w:sz w:val="28"/>
                <w:szCs w:val="28"/>
                <w:lang w:eastAsia="ru-RU"/>
              </w:rPr>
              <w:t>музыка звучит негромко, как бы на втором плане</w:t>
            </w:r>
          </w:p>
        </w:tc>
      </w:tr>
    </w:tbl>
    <w:p w:rsidR="00E24F88" w:rsidRPr="00346113" w:rsidRDefault="00E24F88" w:rsidP="007F6836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2" w:name="_Toc362722354"/>
    </w:p>
    <w:bookmarkEnd w:id="2"/>
    <w:p w:rsidR="00E24F88" w:rsidRPr="00346113" w:rsidRDefault="00127045" w:rsidP="008E0C53">
      <w:pPr>
        <w:pStyle w:val="1"/>
        <w:spacing w:before="0" w:line="360" w:lineRule="auto"/>
        <w:jc w:val="center"/>
        <w:rPr>
          <w:rFonts w:ascii="Times New Roman" w:hAnsi="Times New Roman"/>
          <w:color w:val="auto"/>
          <w:lang w:eastAsia="ru-RU"/>
        </w:rPr>
      </w:pPr>
      <w:r>
        <w:rPr>
          <w:rFonts w:ascii="Times New Roman" w:hAnsi="Times New Roman"/>
          <w:color w:val="auto"/>
          <w:lang w:eastAsia="ru-RU"/>
        </w:rPr>
        <w:t>Продолжительно</w:t>
      </w:r>
      <w:r w:rsidR="00801710">
        <w:rPr>
          <w:rFonts w:ascii="Times New Roman" w:hAnsi="Times New Roman"/>
          <w:color w:val="auto"/>
          <w:lang w:eastAsia="ru-RU"/>
        </w:rPr>
        <w:t>сть музыкальной деятельности</w:t>
      </w:r>
    </w:p>
    <w:p w:rsidR="00E24F88" w:rsidRPr="000D3257" w:rsidRDefault="00E24F88" w:rsidP="000D3257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Реализация задач по  музыкальному воспитанию предполагается через основные формы музыкальной организованной  образовательной деятельности</w:t>
      </w:r>
      <w:r w:rsidR="007F6836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708"/>
        <w:gridCol w:w="626"/>
        <w:gridCol w:w="508"/>
        <w:gridCol w:w="540"/>
        <w:gridCol w:w="524"/>
        <w:gridCol w:w="637"/>
        <w:gridCol w:w="709"/>
        <w:gridCol w:w="709"/>
        <w:gridCol w:w="709"/>
        <w:gridCol w:w="708"/>
        <w:gridCol w:w="710"/>
        <w:gridCol w:w="851"/>
      </w:tblGrid>
      <w:tr w:rsidR="009C79F2" w:rsidRPr="00346113" w:rsidTr="009C79F2">
        <w:trPr>
          <w:trHeight w:val="1161"/>
        </w:trPr>
        <w:tc>
          <w:tcPr>
            <w:tcW w:w="1985" w:type="dxa"/>
          </w:tcPr>
          <w:p w:rsidR="009C79F2" w:rsidRPr="009C79F2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C7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Форма музыкальной деятельности</w:t>
            </w:r>
          </w:p>
        </w:tc>
        <w:tc>
          <w:tcPr>
            <w:tcW w:w="1842" w:type="dxa"/>
            <w:gridSpan w:val="3"/>
          </w:tcPr>
          <w:p w:rsidR="009C79F2" w:rsidRPr="00A2232C" w:rsidRDefault="009C79F2" w:rsidP="009C79F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232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Дети раннего возраста</w:t>
            </w:r>
          </w:p>
          <w:p w:rsidR="009C79F2" w:rsidRPr="00A2232C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</w:tcPr>
          <w:p w:rsidR="009C79F2" w:rsidRPr="00A2232C" w:rsidRDefault="009C79F2" w:rsidP="009C79F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232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2127" w:type="dxa"/>
            <w:gridSpan w:val="3"/>
          </w:tcPr>
          <w:p w:rsidR="009C79F2" w:rsidRPr="00A2232C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232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 разновозрастная группа</w:t>
            </w:r>
          </w:p>
        </w:tc>
        <w:tc>
          <w:tcPr>
            <w:tcW w:w="2269" w:type="dxa"/>
            <w:gridSpan w:val="3"/>
          </w:tcPr>
          <w:p w:rsidR="009C79F2" w:rsidRPr="00A2232C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232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Старшая разновозрастная группа</w:t>
            </w:r>
          </w:p>
        </w:tc>
      </w:tr>
      <w:tr w:rsidR="009C79F2" w:rsidRPr="00346113" w:rsidTr="009C79F2">
        <w:trPr>
          <w:cantSplit/>
          <w:trHeight w:val="1606"/>
        </w:trPr>
        <w:tc>
          <w:tcPr>
            <w:tcW w:w="1985" w:type="dxa"/>
          </w:tcPr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Организованная </w:t>
            </w:r>
          </w:p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образовательная </w:t>
            </w:r>
          </w:p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деятельность</w:t>
            </w:r>
          </w:p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эстетической </w:t>
            </w:r>
          </w:p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направленности</w:t>
            </w:r>
          </w:p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extDirection w:val="btLr"/>
          </w:tcPr>
          <w:p w:rsidR="009C79F2" w:rsidRPr="00C92E97" w:rsidRDefault="009C79F2" w:rsidP="007F6836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626" w:type="dxa"/>
            <w:textDirection w:val="btLr"/>
          </w:tcPr>
          <w:p w:rsidR="009C79F2" w:rsidRPr="00C92E97" w:rsidRDefault="009C79F2" w:rsidP="007F6836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508" w:type="dxa"/>
            <w:textDirection w:val="btLr"/>
          </w:tcPr>
          <w:p w:rsidR="009C79F2" w:rsidRPr="00C92E97" w:rsidRDefault="009C79F2" w:rsidP="007F6836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540" w:type="dxa"/>
            <w:textDirection w:val="btLr"/>
          </w:tcPr>
          <w:p w:rsidR="009C79F2" w:rsidRPr="00C92E97" w:rsidRDefault="009C79F2" w:rsidP="007F6836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524" w:type="dxa"/>
            <w:textDirection w:val="btLr"/>
          </w:tcPr>
          <w:p w:rsidR="009C79F2" w:rsidRPr="00C92E97" w:rsidRDefault="009C79F2" w:rsidP="007F6836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637" w:type="dxa"/>
            <w:textDirection w:val="btLr"/>
          </w:tcPr>
          <w:p w:rsidR="009C79F2" w:rsidRPr="00C92E97" w:rsidRDefault="009C79F2" w:rsidP="007F6836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709" w:type="dxa"/>
            <w:textDirection w:val="btLr"/>
          </w:tcPr>
          <w:p w:rsidR="009C79F2" w:rsidRPr="00C92E97" w:rsidRDefault="009C79F2" w:rsidP="007F6836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Про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должительность</w:t>
            </w:r>
          </w:p>
        </w:tc>
        <w:tc>
          <w:tcPr>
            <w:tcW w:w="709" w:type="dxa"/>
            <w:textDirection w:val="btLr"/>
          </w:tcPr>
          <w:p w:rsidR="009C79F2" w:rsidRPr="00C92E97" w:rsidRDefault="009C79F2" w:rsidP="007F6836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709" w:type="dxa"/>
            <w:textDirection w:val="btLr"/>
          </w:tcPr>
          <w:p w:rsidR="009C79F2" w:rsidRPr="00C92E97" w:rsidRDefault="009C79F2" w:rsidP="007F6836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708" w:type="dxa"/>
            <w:textDirection w:val="btLr"/>
          </w:tcPr>
          <w:p w:rsidR="009C79F2" w:rsidRPr="00C92E97" w:rsidRDefault="009C79F2" w:rsidP="00CC18B2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710" w:type="dxa"/>
            <w:textDirection w:val="btLr"/>
          </w:tcPr>
          <w:p w:rsidR="009C79F2" w:rsidRPr="00C92E97" w:rsidRDefault="009C79F2" w:rsidP="00CC18B2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851" w:type="dxa"/>
            <w:textDirection w:val="btLr"/>
          </w:tcPr>
          <w:p w:rsidR="009C79F2" w:rsidRPr="00C92E97" w:rsidRDefault="009C79F2" w:rsidP="00CC18B2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</w:tr>
      <w:tr w:rsidR="009C79F2" w:rsidRPr="00346113" w:rsidTr="009C79F2">
        <w:trPr>
          <w:trHeight w:val="879"/>
        </w:trPr>
        <w:tc>
          <w:tcPr>
            <w:tcW w:w="1985" w:type="dxa"/>
          </w:tcPr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6" w:type="dxa"/>
          </w:tcPr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" w:type="dxa"/>
          </w:tcPr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40" w:type="dxa"/>
          </w:tcPr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4" w:type="dxa"/>
          </w:tcPr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dxa"/>
          </w:tcPr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</w:tcPr>
          <w:p w:rsidR="009C79F2" w:rsidRPr="00C92E97" w:rsidRDefault="00A2232C" w:rsidP="00751213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75121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9C79F2" w:rsidRPr="00C92E9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8" w:type="dxa"/>
          </w:tcPr>
          <w:p w:rsidR="009C79F2" w:rsidRPr="00C92E97" w:rsidRDefault="009C79F2" w:rsidP="00CC18B2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10" w:type="dxa"/>
          </w:tcPr>
          <w:p w:rsidR="009C79F2" w:rsidRPr="00C92E97" w:rsidRDefault="009C79F2" w:rsidP="00CC18B2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9C79F2" w:rsidRPr="00C92E97" w:rsidRDefault="009C79F2" w:rsidP="00CC18B2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2E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9C79F2" w:rsidRPr="00346113" w:rsidTr="009C79F2">
        <w:trPr>
          <w:trHeight w:val="793"/>
        </w:trPr>
        <w:tc>
          <w:tcPr>
            <w:tcW w:w="1985" w:type="dxa"/>
          </w:tcPr>
          <w:p w:rsidR="009C79F2" w:rsidRPr="000D3257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3257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 и</w:t>
            </w:r>
          </w:p>
          <w:p w:rsidR="009C79F2" w:rsidRPr="00346113" w:rsidRDefault="009C79F2" w:rsidP="007F683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D3257">
              <w:rPr>
                <w:rFonts w:ascii="Times New Roman" w:hAnsi="Times New Roman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1842" w:type="dxa"/>
            <w:gridSpan w:val="3"/>
          </w:tcPr>
          <w:p w:rsidR="009C79F2" w:rsidRPr="00346113" w:rsidRDefault="009C79F2" w:rsidP="00A2232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20-25</w:t>
            </w:r>
          </w:p>
        </w:tc>
        <w:tc>
          <w:tcPr>
            <w:tcW w:w="1701" w:type="dxa"/>
            <w:gridSpan w:val="3"/>
          </w:tcPr>
          <w:p w:rsidR="009C79F2" w:rsidRPr="00346113" w:rsidRDefault="009C79F2" w:rsidP="00A2232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25-30</w:t>
            </w:r>
          </w:p>
        </w:tc>
        <w:tc>
          <w:tcPr>
            <w:tcW w:w="2127" w:type="dxa"/>
            <w:gridSpan w:val="3"/>
          </w:tcPr>
          <w:p w:rsidR="009C79F2" w:rsidRPr="00346113" w:rsidRDefault="009C79F2" w:rsidP="00A2232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30-35</w:t>
            </w:r>
          </w:p>
        </w:tc>
        <w:tc>
          <w:tcPr>
            <w:tcW w:w="2269" w:type="dxa"/>
            <w:gridSpan w:val="3"/>
          </w:tcPr>
          <w:p w:rsidR="009C79F2" w:rsidRPr="00346113" w:rsidRDefault="009C79F2" w:rsidP="00A2232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40-45</w:t>
            </w:r>
          </w:p>
        </w:tc>
      </w:tr>
    </w:tbl>
    <w:p w:rsidR="002A54A2" w:rsidRPr="00346113" w:rsidRDefault="002A54A2" w:rsidP="007F6836">
      <w:pPr>
        <w:spacing w:after="0" w:line="360" w:lineRule="auto"/>
        <w:ind w:right="-142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751213" w:rsidRDefault="00751213" w:rsidP="007F6836">
      <w:pPr>
        <w:spacing w:after="0" w:line="360" w:lineRule="auto"/>
        <w:ind w:right="-142" w:firstLine="709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51213" w:rsidRPr="001C1526" w:rsidRDefault="00751213" w:rsidP="007512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1521">
        <w:rPr>
          <w:rFonts w:ascii="Times New Roman" w:hAnsi="Times New Roman"/>
          <w:b/>
          <w:sz w:val="28"/>
          <w:szCs w:val="28"/>
        </w:rPr>
        <w:lastRenderedPageBreak/>
        <w:t>Циклогра</w:t>
      </w:r>
      <w:r>
        <w:rPr>
          <w:rFonts w:ascii="Times New Roman" w:hAnsi="Times New Roman"/>
          <w:b/>
          <w:sz w:val="28"/>
          <w:szCs w:val="28"/>
        </w:rPr>
        <w:t>мма деятельности музыкального руководителя на 2019 – 2020</w:t>
      </w:r>
      <w:r w:rsidRPr="00C31521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W w:w="10216" w:type="dxa"/>
        <w:tblInd w:w="-327" w:type="dxa"/>
        <w:tblLayout w:type="fixed"/>
        <w:tblLook w:val="0000"/>
      </w:tblPr>
      <w:tblGrid>
        <w:gridCol w:w="1711"/>
        <w:gridCol w:w="2268"/>
        <w:gridCol w:w="2268"/>
        <w:gridCol w:w="1843"/>
        <w:gridCol w:w="2126"/>
      </w:tblGrid>
      <w:tr w:rsidR="00751213" w:rsidTr="00751213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Понедельник</w:t>
            </w:r>
          </w:p>
          <w:p w:rsidR="00751213" w:rsidRDefault="00751213" w:rsidP="0075121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  <w:p w:rsidR="00751213" w:rsidRDefault="0075121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  <w:p w:rsidR="00751213" w:rsidRDefault="0075121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  <w:p w:rsidR="00751213" w:rsidRDefault="0075121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  <w:p w:rsidR="00751213" w:rsidRDefault="00751213" w:rsidP="00751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часов</w:t>
            </w:r>
          </w:p>
        </w:tc>
      </w:tr>
      <w:tr w:rsidR="00751213" w:rsidTr="00751213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Зарядка под музыку в старшей разновозрастной группе:</w:t>
            </w:r>
          </w:p>
          <w:p w:rsidR="00751213" w:rsidRDefault="00751213" w:rsidP="00751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 – 8.30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Зарядка под музыку в старшей разновозрастной группе:</w:t>
            </w:r>
          </w:p>
          <w:p w:rsidR="00751213" w:rsidRDefault="00751213" w:rsidP="00751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 – 8.30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Зарядка под музыку в старшей разновозрастной  группе:</w:t>
            </w:r>
          </w:p>
          <w:p w:rsidR="00751213" w:rsidRDefault="00751213" w:rsidP="00751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 – 8.30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музыкальной деятельности: </w:t>
            </w: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 – 9.00</w:t>
            </w:r>
          </w:p>
        </w:tc>
      </w:tr>
      <w:tr w:rsidR="00751213" w:rsidTr="00751213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музыкальной деятельности:  </w:t>
            </w: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 – 9.00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НОД и развлечений по музыкальной деятельности:</w:t>
            </w:r>
          </w:p>
          <w:p w:rsidR="00751213" w:rsidRDefault="00751213" w:rsidP="00751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 – 12.00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материала к мероприятиям:</w:t>
            </w: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8.30 -11.20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деятельность в средней разновозрастной группе:</w:t>
            </w: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– 9.25</w:t>
            </w:r>
          </w:p>
        </w:tc>
      </w:tr>
      <w:tr w:rsidR="00751213" w:rsidTr="00751213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деятельность в младшей разновозрастной группе:</w:t>
            </w: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подгруппа: 9.00 – 9.10</w:t>
            </w: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подгруппа: 9.15 – 9.30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музыкальной деятельности: </w:t>
            </w: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 — 15.40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деятельность в младшей разновозрастной группе:</w:t>
            </w: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подгруппа: 9.30 – 9.40</w:t>
            </w: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подгруппа: 9.45 – 10.00</w:t>
            </w:r>
          </w:p>
        </w:tc>
      </w:tr>
      <w:tr w:rsidR="00751213" w:rsidTr="00751213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музыкальной деятельности: </w:t>
            </w: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 – 10.00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деятельность в старшей разновозрастной группе:</w:t>
            </w: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15.40 — 16.10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деятельность в старшей разновозрастной группе:</w:t>
            </w: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 — 10.35</w:t>
            </w:r>
          </w:p>
        </w:tc>
      </w:tr>
      <w:tr w:rsidR="00751213" w:rsidTr="00751213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деятельность в средней разновозрастной группе:</w:t>
            </w: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10.00-10.25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материала к мероприятиям, работа по составлению сценариев, индивидуальная работа с воспитателями:</w:t>
            </w:r>
          </w:p>
          <w:p w:rsidR="00751213" w:rsidRDefault="00751213" w:rsidP="0075121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10.35 – 12.00, 13.00 – 15.30</w:t>
            </w:r>
          </w:p>
        </w:tc>
      </w:tr>
      <w:tr w:rsidR="00751213" w:rsidTr="00751213">
        <w:tc>
          <w:tcPr>
            <w:tcW w:w="1711" w:type="dxa"/>
            <w:tcBorders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методической литературой, изготовление дидактических пособий:</w:t>
            </w:r>
          </w:p>
          <w:p w:rsidR="00751213" w:rsidRDefault="00751213" w:rsidP="00751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526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1C1526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5.20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213" w:rsidRDefault="00751213" w:rsidP="0075121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213" w:rsidRPr="001B451F" w:rsidRDefault="00751213" w:rsidP="007512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B451F">
        <w:rPr>
          <w:rFonts w:ascii="Times New Roman" w:hAnsi="Times New Roman"/>
          <w:b/>
          <w:sz w:val="28"/>
          <w:szCs w:val="28"/>
        </w:rPr>
        <w:t>Итого:</w:t>
      </w:r>
      <w:r>
        <w:rPr>
          <w:rFonts w:ascii="Times New Roman" w:hAnsi="Times New Roman"/>
          <w:b/>
          <w:sz w:val="28"/>
          <w:szCs w:val="28"/>
        </w:rPr>
        <w:t xml:space="preserve">  24 часа</w:t>
      </w:r>
    </w:p>
    <w:p w:rsidR="00751213" w:rsidRDefault="00751213" w:rsidP="00801710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51213" w:rsidRDefault="00751213" w:rsidP="00801710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51213" w:rsidRDefault="00751213" w:rsidP="00801710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24F88" w:rsidRPr="00346113" w:rsidRDefault="00E24F88" w:rsidP="00801710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46113">
        <w:rPr>
          <w:rFonts w:ascii="Times New Roman" w:hAnsi="Times New Roman"/>
          <w:b/>
          <w:bCs/>
          <w:sz w:val="28"/>
          <w:szCs w:val="28"/>
        </w:rPr>
        <w:lastRenderedPageBreak/>
        <w:t>Направления деятельности и формы р</w:t>
      </w:r>
      <w:r w:rsidR="000D3257">
        <w:rPr>
          <w:rFonts w:ascii="Times New Roman" w:hAnsi="Times New Roman"/>
          <w:b/>
          <w:bCs/>
          <w:sz w:val="28"/>
          <w:szCs w:val="28"/>
        </w:rPr>
        <w:t>аботы музыкального руководителя</w:t>
      </w:r>
    </w:p>
    <w:p w:rsidR="0024611C" w:rsidRDefault="00E24F88" w:rsidP="0024611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b/>
          <w:bCs/>
          <w:sz w:val="28"/>
          <w:szCs w:val="28"/>
        </w:rPr>
        <w:t>Работа с детьми</w:t>
      </w:r>
      <w:r w:rsidR="00C65987">
        <w:rPr>
          <w:rFonts w:ascii="Times New Roman" w:hAnsi="Times New Roman"/>
          <w:b/>
          <w:bCs/>
          <w:sz w:val="28"/>
          <w:szCs w:val="28"/>
        </w:rPr>
        <w:t>:</w:t>
      </w:r>
      <w:r w:rsidRPr="00346113">
        <w:rPr>
          <w:rFonts w:ascii="Times New Roman" w:hAnsi="Times New Roman"/>
          <w:sz w:val="28"/>
          <w:szCs w:val="28"/>
        </w:rPr>
        <w:br/>
        <w:t>1.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 xml:space="preserve">Занятия </w:t>
      </w:r>
      <w:r w:rsidRPr="00346113">
        <w:rPr>
          <w:rFonts w:ascii="Times New Roman" w:hAnsi="Times New Roman"/>
          <w:sz w:val="28"/>
          <w:szCs w:val="28"/>
        </w:rPr>
        <w:br/>
        <w:t>2.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 xml:space="preserve">Индивидуальная работа с детьми </w:t>
      </w:r>
      <w:r w:rsidRPr="00346113">
        <w:rPr>
          <w:rFonts w:ascii="Times New Roman" w:hAnsi="Times New Roman"/>
          <w:sz w:val="28"/>
          <w:szCs w:val="28"/>
        </w:rPr>
        <w:br/>
        <w:t>3.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Пров</w:t>
      </w:r>
      <w:r w:rsidR="00C65987">
        <w:rPr>
          <w:rFonts w:ascii="Times New Roman" w:hAnsi="Times New Roman"/>
          <w:sz w:val="28"/>
          <w:szCs w:val="28"/>
        </w:rPr>
        <w:t>едение утренней гимнастики</w:t>
      </w:r>
      <w:r w:rsidR="00E53F6F" w:rsidRPr="00346113">
        <w:rPr>
          <w:rFonts w:ascii="Times New Roman" w:hAnsi="Times New Roman"/>
          <w:sz w:val="28"/>
          <w:szCs w:val="28"/>
        </w:rPr>
        <w:br/>
        <w:t>4. У</w:t>
      </w:r>
      <w:r w:rsidRPr="00346113">
        <w:rPr>
          <w:rFonts w:ascii="Times New Roman" w:hAnsi="Times New Roman"/>
          <w:sz w:val="28"/>
          <w:szCs w:val="28"/>
        </w:rPr>
        <w:t>частие в комплексных и фи</w:t>
      </w:r>
      <w:r w:rsidR="00C65987">
        <w:rPr>
          <w:rFonts w:ascii="Times New Roman" w:hAnsi="Times New Roman"/>
          <w:sz w:val="28"/>
          <w:szCs w:val="28"/>
        </w:rPr>
        <w:t>зкультурных занятиях</w:t>
      </w:r>
      <w:r w:rsidRPr="00346113">
        <w:rPr>
          <w:rFonts w:ascii="Times New Roman" w:hAnsi="Times New Roman"/>
          <w:sz w:val="28"/>
          <w:szCs w:val="28"/>
        </w:rPr>
        <w:br/>
        <w:t>5.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Проведение праздников и развлечений.</w:t>
      </w:r>
    </w:p>
    <w:p w:rsidR="0024611C" w:rsidRDefault="00E24F88" w:rsidP="0024611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br/>
      </w:r>
      <w:r w:rsidRPr="00346113">
        <w:rPr>
          <w:rFonts w:ascii="Times New Roman" w:hAnsi="Times New Roman"/>
          <w:b/>
          <w:bCs/>
          <w:sz w:val="28"/>
          <w:szCs w:val="28"/>
        </w:rPr>
        <w:t>Работа с педагогическим коллективом</w:t>
      </w:r>
      <w:r w:rsidR="00C65987">
        <w:rPr>
          <w:rFonts w:ascii="Times New Roman" w:hAnsi="Times New Roman"/>
          <w:b/>
          <w:bCs/>
          <w:sz w:val="28"/>
          <w:szCs w:val="28"/>
        </w:rPr>
        <w:t>:</w:t>
      </w:r>
      <w:r w:rsidR="00C65987">
        <w:rPr>
          <w:rFonts w:ascii="Times New Roman" w:hAnsi="Times New Roman"/>
          <w:sz w:val="28"/>
          <w:szCs w:val="28"/>
        </w:rPr>
        <w:br/>
        <w:t>1. Индивидуальные консультации</w:t>
      </w:r>
      <w:r w:rsidRPr="00346113">
        <w:rPr>
          <w:rFonts w:ascii="Times New Roman" w:hAnsi="Times New Roman"/>
          <w:sz w:val="28"/>
          <w:szCs w:val="28"/>
        </w:rPr>
        <w:br/>
        <w:t>2.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С</w:t>
      </w:r>
      <w:r w:rsidR="00C65987">
        <w:rPr>
          <w:rFonts w:ascii="Times New Roman" w:hAnsi="Times New Roman"/>
          <w:sz w:val="28"/>
          <w:szCs w:val="28"/>
        </w:rPr>
        <w:t>еминары-практикумы (групповые)</w:t>
      </w:r>
      <w:r w:rsidRPr="00346113">
        <w:rPr>
          <w:rFonts w:ascii="Times New Roman" w:hAnsi="Times New Roman"/>
          <w:sz w:val="28"/>
          <w:szCs w:val="28"/>
        </w:rPr>
        <w:br/>
        <w:t>3.</w:t>
      </w:r>
      <w:r w:rsidR="00C65987">
        <w:rPr>
          <w:rFonts w:ascii="Times New Roman" w:hAnsi="Times New Roman"/>
          <w:sz w:val="28"/>
          <w:szCs w:val="28"/>
        </w:rPr>
        <w:t xml:space="preserve"> Оформление рекомендаций</w:t>
      </w:r>
      <w:r w:rsidRPr="00346113">
        <w:rPr>
          <w:rFonts w:ascii="Times New Roman" w:hAnsi="Times New Roman"/>
          <w:sz w:val="28"/>
          <w:szCs w:val="28"/>
        </w:rPr>
        <w:br/>
        <w:t>4.</w:t>
      </w:r>
      <w:r w:rsidR="00C65987">
        <w:rPr>
          <w:rFonts w:ascii="Times New Roman" w:hAnsi="Times New Roman"/>
          <w:sz w:val="28"/>
          <w:szCs w:val="28"/>
        </w:rPr>
        <w:t xml:space="preserve"> Выступление на педсоветах</w:t>
      </w:r>
      <w:r w:rsidRPr="00346113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br/>
        <w:t>5.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Открытые просмотры.</w:t>
      </w:r>
    </w:p>
    <w:p w:rsidR="0024611C" w:rsidRDefault="00E24F88" w:rsidP="0024611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br/>
      </w:r>
      <w:r w:rsidRPr="00346113">
        <w:rPr>
          <w:rFonts w:ascii="Times New Roman" w:hAnsi="Times New Roman"/>
          <w:b/>
          <w:bCs/>
          <w:sz w:val="28"/>
          <w:szCs w:val="28"/>
        </w:rPr>
        <w:t>Работа с родителями</w:t>
      </w:r>
      <w:r w:rsidR="00C65987">
        <w:rPr>
          <w:rFonts w:ascii="Times New Roman" w:hAnsi="Times New Roman"/>
          <w:sz w:val="28"/>
          <w:szCs w:val="28"/>
        </w:rPr>
        <w:t>:</w:t>
      </w:r>
      <w:r w:rsidRPr="00346113">
        <w:rPr>
          <w:rFonts w:ascii="Times New Roman" w:hAnsi="Times New Roman"/>
          <w:sz w:val="28"/>
          <w:szCs w:val="28"/>
        </w:rPr>
        <w:br/>
        <w:t>1.</w:t>
      </w:r>
      <w:r w:rsidR="00C65987">
        <w:rPr>
          <w:rFonts w:ascii="Times New Roman" w:hAnsi="Times New Roman"/>
          <w:sz w:val="28"/>
          <w:szCs w:val="28"/>
        </w:rPr>
        <w:t xml:space="preserve"> Индивидуальные консультации</w:t>
      </w:r>
      <w:r w:rsidRPr="00346113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br/>
        <w:t>2.</w:t>
      </w:r>
      <w:r w:rsidR="00C65987">
        <w:rPr>
          <w:rFonts w:ascii="Times New Roman" w:hAnsi="Times New Roman"/>
          <w:sz w:val="28"/>
          <w:szCs w:val="28"/>
        </w:rPr>
        <w:t xml:space="preserve"> Оформление рекомендаций</w:t>
      </w:r>
      <w:r w:rsidRPr="00346113">
        <w:rPr>
          <w:rFonts w:ascii="Times New Roman" w:hAnsi="Times New Roman"/>
          <w:sz w:val="28"/>
          <w:szCs w:val="28"/>
        </w:rPr>
        <w:br/>
        <w:t>3.</w:t>
      </w:r>
      <w:r w:rsidR="00C65987">
        <w:rPr>
          <w:rFonts w:ascii="Times New Roman" w:hAnsi="Times New Roman"/>
          <w:sz w:val="28"/>
          <w:szCs w:val="28"/>
        </w:rPr>
        <w:t xml:space="preserve"> Открытые просмотры</w:t>
      </w:r>
      <w:r w:rsidRPr="00346113">
        <w:rPr>
          <w:rFonts w:ascii="Times New Roman" w:hAnsi="Times New Roman"/>
          <w:sz w:val="28"/>
          <w:szCs w:val="28"/>
        </w:rPr>
        <w:br/>
        <w:t>4.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Выступл</w:t>
      </w:r>
      <w:r w:rsidR="00C65987">
        <w:rPr>
          <w:rFonts w:ascii="Times New Roman" w:hAnsi="Times New Roman"/>
          <w:sz w:val="28"/>
          <w:szCs w:val="28"/>
        </w:rPr>
        <w:t>ение на родительских собраниях</w:t>
      </w:r>
      <w:r w:rsidRPr="00346113">
        <w:rPr>
          <w:rFonts w:ascii="Times New Roman" w:hAnsi="Times New Roman"/>
          <w:sz w:val="28"/>
          <w:szCs w:val="28"/>
        </w:rPr>
        <w:br/>
        <w:t>5.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Организация совместной творческой деятельности.</w:t>
      </w:r>
    </w:p>
    <w:p w:rsidR="0024611C" w:rsidRDefault="00E24F88" w:rsidP="0024611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br/>
      </w:r>
      <w:r w:rsidRPr="00346113">
        <w:rPr>
          <w:rFonts w:ascii="Times New Roman" w:hAnsi="Times New Roman"/>
          <w:b/>
          <w:bCs/>
          <w:sz w:val="28"/>
          <w:szCs w:val="28"/>
        </w:rPr>
        <w:t>Работа по обеспечению педагогического процесса</w:t>
      </w:r>
      <w:r w:rsidR="00C65987">
        <w:rPr>
          <w:rFonts w:ascii="Times New Roman" w:hAnsi="Times New Roman"/>
          <w:sz w:val="28"/>
          <w:szCs w:val="28"/>
        </w:rPr>
        <w:t>:</w:t>
      </w:r>
      <w:r w:rsidRPr="00346113">
        <w:rPr>
          <w:rFonts w:ascii="Times New Roman" w:hAnsi="Times New Roman"/>
          <w:sz w:val="28"/>
          <w:szCs w:val="28"/>
        </w:rPr>
        <w:br/>
        <w:t>1.</w:t>
      </w:r>
      <w:r w:rsidR="00C65987">
        <w:rPr>
          <w:rFonts w:ascii="Times New Roman" w:hAnsi="Times New Roman"/>
          <w:sz w:val="28"/>
          <w:szCs w:val="28"/>
        </w:rPr>
        <w:t xml:space="preserve"> Планирование</w:t>
      </w:r>
      <w:r w:rsidRPr="00346113">
        <w:rPr>
          <w:rFonts w:ascii="Times New Roman" w:hAnsi="Times New Roman"/>
          <w:sz w:val="28"/>
          <w:szCs w:val="28"/>
        </w:rPr>
        <w:br/>
        <w:t>2.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Подбор и си</w:t>
      </w:r>
      <w:r w:rsidR="00C65987">
        <w:rPr>
          <w:rFonts w:ascii="Times New Roman" w:hAnsi="Times New Roman"/>
          <w:sz w:val="28"/>
          <w:szCs w:val="28"/>
        </w:rPr>
        <w:t>стематизация нотного материала</w:t>
      </w:r>
      <w:r w:rsidRPr="00346113">
        <w:rPr>
          <w:rFonts w:ascii="Times New Roman" w:hAnsi="Times New Roman"/>
          <w:sz w:val="28"/>
          <w:szCs w:val="28"/>
        </w:rPr>
        <w:br/>
        <w:t>3.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Подбор и системати</w:t>
      </w:r>
      <w:r w:rsidR="00C65987">
        <w:rPr>
          <w:rFonts w:ascii="Times New Roman" w:hAnsi="Times New Roman"/>
          <w:sz w:val="28"/>
          <w:szCs w:val="28"/>
        </w:rPr>
        <w:t>зация аудио- и видеоматериалов</w:t>
      </w:r>
      <w:r w:rsidRPr="00346113">
        <w:rPr>
          <w:rFonts w:ascii="Times New Roman" w:hAnsi="Times New Roman"/>
          <w:sz w:val="28"/>
          <w:szCs w:val="28"/>
        </w:rPr>
        <w:br/>
        <w:t>4.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Изготовлени</w:t>
      </w:r>
      <w:r w:rsidR="00C65987">
        <w:rPr>
          <w:rFonts w:ascii="Times New Roman" w:hAnsi="Times New Roman"/>
          <w:sz w:val="28"/>
          <w:szCs w:val="28"/>
        </w:rPr>
        <w:t>е и подбор пособий и атрибутов</w:t>
      </w:r>
      <w:r w:rsidRPr="00346113">
        <w:rPr>
          <w:rFonts w:ascii="Times New Roman" w:hAnsi="Times New Roman"/>
          <w:sz w:val="28"/>
          <w:szCs w:val="28"/>
        </w:rPr>
        <w:br/>
        <w:t>5.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Разработка сценариев праздников и развлечений.</w:t>
      </w:r>
    </w:p>
    <w:p w:rsidR="00E24F88" w:rsidRDefault="00E24F88" w:rsidP="0024611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br/>
      </w:r>
      <w:r w:rsidRPr="00346113">
        <w:rPr>
          <w:rFonts w:ascii="Times New Roman" w:hAnsi="Times New Roman"/>
          <w:b/>
          <w:bCs/>
          <w:sz w:val="28"/>
          <w:szCs w:val="28"/>
        </w:rPr>
        <w:t>Повышение педагогического мастерства</w:t>
      </w:r>
      <w:r w:rsidR="00C65987">
        <w:rPr>
          <w:rFonts w:ascii="Times New Roman" w:hAnsi="Times New Roman"/>
          <w:sz w:val="28"/>
          <w:szCs w:val="28"/>
        </w:rPr>
        <w:t>:</w:t>
      </w:r>
      <w:r w:rsidR="00C65987">
        <w:rPr>
          <w:rFonts w:ascii="Times New Roman" w:hAnsi="Times New Roman"/>
          <w:sz w:val="28"/>
          <w:szCs w:val="28"/>
        </w:rPr>
        <w:br/>
        <w:t>1. Самообразование</w:t>
      </w:r>
      <w:r w:rsidRPr="00346113">
        <w:rPr>
          <w:rFonts w:ascii="Times New Roman" w:hAnsi="Times New Roman"/>
          <w:sz w:val="28"/>
          <w:szCs w:val="28"/>
        </w:rPr>
        <w:br/>
        <w:t>2.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 xml:space="preserve">Участие </w:t>
      </w:r>
      <w:r w:rsidR="00C65987">
        <w:rPr>
          <w:rFonts w:ascii="Times New Roman" w:hAnsi="Times New Roman"/>
          <w:sz w:val="28"/>
          <w:szCs w:val="28"/>
        </w:rPr>
        <w:t xml:space="preserve">в МО и семинарах ДОУ </w:t>
      </w:r>
      <w:r w:rsidR="00C65987">
        <w:rPr>
          <w:rFonts w:ascii="Times New Roman" w:hAnsi="Times New Roman"/>
          <w:sz w:val="28"/>
          <w:szCs w:val="28"/>
        </w:rPr>
        <w:br/>
        <w:t>3. Работа в творческой группе</w:t>
      </w:r>
      <w:r w:rsidR="00C65987">
        <w:rPr>
          <w:rFonts w:ascii="Times New Roman" w:hAnsi="Times New Roman"/>
          <w:sz w:val="28"/>
          <w:szCs w:val="28"/>
        </w:rPr>
        <w:br/>
        <w:t>4. Участие в областных и районных семинарах</w:t>
      </w:r>
      <w:r w:rsidRPr="00346113">
        <w:rPr>
          <w:rFonts w:ascii="Times New Roman" w:hAnsi="Times New Roman"/>
          <w:sz w:val="28"/>
          <w:szCs w:val="28"/>
        </w:rPr>
        <w:br/>
        <w:t>5.</w:t>
      </w:r>
      <w:r w:rsidR="00C6598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Курсы повышения квалификации</w:t>
      </w:r>
      <w:r w:rsidR="00C65987">
        <w:rPr>
          <w:rFonts w:ascii="Times New Roman" w:hAnsi="Times New Roman"/>
          <w:sz w:val="28"/>
          <w:szCs w:val="28"/>
        </w:rPr>
        <w:t>.</w:t>
      </w:r>
    </w:p>
    <w:p w:rsidR="0024611C" w:rsidRPr="00346113" w:rsidRDefault="0024611C" w:rsidP="0024611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801710" w:rsidRDefault="00E24F88" w:rsidP="00C65987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eastAsia="ru-RU"/>
        </w:rPr>
      </w:pPr>
      <w:bookmarkStart w:id="3" w:name="_Toc362722355"/>
      <w:r w:rsidRPr="00346113">
        <w:rPr>
          <w:rFonts w:ascii="Times New Roman" w:hAnsi="Times New Roman"/>
          <w:color w:val="auto"/>
          <w:lang w:eastAsia="ru-RU"/>
        </w:rPr>
        <w:lastRenderedPageBreak/>
        <w:t xml:space="preserve">Формы работы по реализации основных задач </w:t>
      </w:r>
    </w:p>
    <w:p w:rsidR="00C65987" w:rsidRPr="00C65987" w:rsidRDefault="00E24F88" w:rsidP="00C65987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eastAsia="ru-RU"/>
        </w:rPr>
      </w:pPr>
      <w:r w:rsidRPr="00346113">
        <w:rPr>
          <w:rFonts w:ascii="Times New Roman" w:hAnsi="Times New Roman"/>
          <w:color w:val="auto"/>
          <w:lang w:eastAsia="ru-RU"/>
        </w:rPr>
        <w:t>по видам музыкальной деятельности</w:t>
      </w:r>
      <w:bookmarkEnd w:id="3"/>
    </w:p>
    <w:p w:rsidR="00E24F88" w:rsidRDefault="00801710" w:rsidP="00C659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Раздел «СЛУШАНИЕ</w:t>
      </w:r>
      <w:r w:rsidR="00E24F88" w:rsidRPr="00346113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C65987" w:rsidRPr="00346113" w:rsidRDefault="00C65987" w:rsidP="00C659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24F88" w:rsidRPr="00346113" w:rsidRDefault="00C65987" w:rsidP="00C65987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Форма работы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3"/>
        <w:gridCol w:w="2552"/>
        <w:gridCol w:w="2800"/>
        <w:gridCol w:w="2525"/>
      </w:tblGrid>
      <w:tr w:rsidR="00E24F88" w:rsidRPr="00346113" w:rsidTr="0094754B">
        <w:tc>
          <w:tcPr>
            <w:tcW w:w="2743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Режимные моменты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Совместная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деятельность педагога </w:t>
            </w:r>
            <w:proofErr w:type="gramStart"/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</w:t>
            </w:r>
            <w:proofErr w:type="gramEnd"/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детьми</w:t>
            </w:r>
          </w:p>
        </w:tc>
        <w:tc>
          <w:tcPr>
            <w:tcW w:w="280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Самостоятельная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деятельность детей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25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Совместная деятельность с семьей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E24F88" w:rsidRPr="00346113" w:rsidRDefault="00E24F88" w:rsidP="00C659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Формы организации детей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0"/>
        <w:gridCol w:w="2442"/>
        <w:gridCol w:w="2910"/>
        <w:gridCol w:w="2518"/>
      </w:tblGrid>
      <w:tr w:rsidR="00E24F88" w:rsidRPr="00346113" w:rsidTr="0094754B">
        <w:tc>
          <w:tcPr>
            <w:tcW w:w="3124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</w:tc>
        <w:tc>
          <w:tcPr>
            <w:tcW w:w="2360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 Индивидуальные</w:t>
            </w:r>
          </w:p>
        </w:tc>
        <w:tc>
          <w:tcPr>
            <w:tcW w:w="2525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11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</w:tc>
      </w:tr>
      <w:tr w:rsidR="00E24F88" w:rsidRPr="00346113" w:rsidTr="0094754B">
        <w:tc>
          <w:tcPr>
            <w:tcW w:w="3124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Использование музыки: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-на утренней гимнастике и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физкультурных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занятиях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на музыкальных занятиях;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во время умывания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на других занятиях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(ознакомление с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окружающим миром,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речи,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ая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деятельность)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во время  прогулки (в теплое время)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в сюжетно-ролевых играх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перед дневным сном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при пробуждении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на праздниках и</w:t>
            </w:r>
          </w:p>
          <w:p w:rsidR="00E24F88" w:rsidRPr="00A37ADE" w:rsidRDefault="00C65987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азвлечениях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</w:tcPr>
          <w:p w:rsidR="00E24F88" w:rsidRPr="00A37ADE" w:rsidRDefault="00C65987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анятия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C65987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праздники;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развлечения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Музыка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повседневной жизни: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-Другие занятия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spellStart"/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Театрализован-ная</w:t>
            </w:r>
            <w:proofErr w:type="spellEnd"/>
            <w:proofErr w:type="gramEnd"/>
            <w:r w:rsidR="00183C1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деятельность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C65987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-с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лушание </w:t>
            </w:r>
            <w:proofErr w:type="gramStart"/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музыкальных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сказок,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рассматривание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картинок, иллюстраций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детских книгах,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репродукций, предметов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окружающей</w:t>
            </w:r>
          </w:p>
          <w:p w:rsidR="00E24F88" w:rsidRPr="00A37ADE" w:rsidRDefault="00C65987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действительности.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25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Создание условий для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самостоятельной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музыкальной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деятельности в группе: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подбор музыкальных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инструментов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(озвученных и не</w:t>
            </w:r>
            <w:proofErr w:type="gramEnd"/>
          </w:p>
          <w:p w:rsidR="00E24F88" w:rsidRPr="00A37ADE" w:rsidRDefault="00C65987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озвученных);</w:t>
            </w:r>
          </w:p>
          <w:p w:rsidR="00E24F88" w:rsidRPr="00A37ADE" w:rsidRDefault="00C65987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музыкальных игрушек;</w:t>
            </w:r>
          </w:p>
          <w:p w:rsidR="00E24F88" w:rsidRPr="00A37ADE" w:rsidRDefault="00C65987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театральных кукол;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атрибутов для ряженья.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Экспериментирование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со звуками, используя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музыкальные игрушки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и шумовые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инструменты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Игры в «праздники»,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«концерт»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11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Консультации для родителей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Родительские собрания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Индивидуальные беседы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Совместные праздники, развлечения (включение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родителей в праздники и подготовку к ним)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Театрализованная деятельность (концерты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родителей для детей, совместные выступления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детей и родителей,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совместные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театрализованные представления, оркестр)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Создание наглядно-педагогической пропаганды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для родителей (стенды, папки или ширмы-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передвижки)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E24F88" w:rsidRPr="00346113" w:rsidRDefault="00E24F88" w:rsidP="00A37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lastRenderedPageBreak/>
        <w:t>Раздел «ПЕНИЕ»</w:t>
      </w:r>
    </w:p>
    <w:p w:rsidR="00E24F88" w:rsidRPr="00346113" w:rsidRDefault="00E24F88" w:rsidP="00C659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Формы работы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50"/>
        <w:gridCol w:w="2282"/>
        <w:gridCol w:w="2463"/>
        <w:gridCol w:w="2525"/>
      </w:tblGrid>
      <w:tr w:rsidR="00E24F88" w:rsidRPr="00346113" w:rsidTr="00424B6B">
        <w:tc>
          <w:tcPr>
            <w:tcW w:w="3454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Режимные моменты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3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Совместная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деятельность педагога </w:t>
            </w:r>
            <w:proofErr w:type="gramStart"/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</w:t>
            </w:r>
            <w:proofErr w:type="gramEnd"/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детьми</w:t>
            </w:r>
          </w:p>
        </w:tc>
        <w:tc>
          <w:tcPr>
            <w:tcW w:w="2303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Самостоятельная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деятельность детей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6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Совместная деятельность с семьей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E24F88" w:rsidRPr="00346113" w:rsidRDefault="00E24F88" w:rsidP="00C659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Формы организации детей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4"/>
        <w:gridCol w:w="2442"/>
        <w:gridCol w:w="2518"/>
        <w:gridCol w:w="2596"/>
      </w:tblGrid>
      <w:tr w:rsidR="00E24F88" w:rsidRPr="00346113" w:rsidTr="00424B6B">
        <w:tc>
          <w:tcPr>
            <w:tcW w:w="3124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 Индивидуальные</w:t>
            </w:r>
          </w:p>
        </w:tc>
        <w:tc>
          <w:tcPr>
            <w:tcW w:w="2525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</w:tc>
        <w:tc>
          <w:tcPr>
            <w:tcW w:w="2611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</w:tc>
      </w:tr>
      <w:tr w:rsidR="00E24F88" w:rsidRPr="00346113" w:rsidTr="00424B6B">
        <w:tc>
          <w:tcPr>
            <w:tcW w:w="3124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Использование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пения: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на музыкальных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занятиях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во время </w:t>
            </w:r>
          </w:p>
          <w:p w:rsidR="00E24F88" w:rsidRPr="00A37ADE" w:rsidRDefault="00C65987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мывания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на других </w:t>
            </w:r>
          </w:p>
          <w:p w:rsidR="00E24F88" w:rsidRPr="00A37ADE" w:rsidRDefault="00C65987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анятиях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во время 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прогулки (в теплое 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время)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в сюжетно-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ролевых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играх</w:t>
            </w:r>
            <w:proofErr w:type="gramEnd"/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-в театрализованной </w:t>
            </w:r>
          </w:p>
          <w:p w:rsidR="00E24F88" w:rsidRPr="00A37ADE" w:rsidRDefault="00C65987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еятельности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на праздниках и </w:t>
            </w:r>
          </w:p>
          <w:p w:rsidR="00E24F88" w:rsidRPr="00A37ADE" w:rsidRDefault="00C65987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азвлечениях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</w:tcPr>
          <w:p w:rsidR="00E24F88" w:rsidRPr="00A37ADE" w:rsidRDefault="00E24F88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Занятия</w:t>
            </w:r>
          </w:p>
          <w:p w:rsidR="00E24F88" w:rsidRPr="00A37ADE" w:rsidRDefault="00E24F88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Праздники,</w:t>
            </w:r>
          </w:p>
          <w:p w:rsidR="00E24F88" w:rsidRPr="00A37ADE" w:rsidRDefault="00C65987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азвлечения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4F88" w:rsidRPr="00A37ADE" w:rsidRDefault="00E24F88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Музыка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E24F88" w:rsidRPr="00A37ADE" w:rsidRDefault="00E24F88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повседневной жизни:</w:t>
            </w:r>
          </w:p>
          <w:p w:rsidR="00E24F88" w:rsidRPr="00A37ADE" w:rsidRDefault="00C65987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еатрализованная</w:t>
            </w:r>
          </w:p>
          <w:p w:rsidR="00E24F88" w:rsidRPr="00A37ADE" w:rsidRDefault="00C65987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еятельность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E24F88" w:rsidRPr="00A37ADE" w:rsidRDefault="00E24F88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-пение знакомых песен</w:t>
            </w:r>
          </w:p>
          <w:p w:rsidR="00E24F88" w:rsidRPr="00A37ADE" w:rsidRDefault="00E24F88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 время игр, прогулок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E24F88" w:rsidRPr="00A37ADE" w:rsidRDefault="00E24F88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теплую погоду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C65987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п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одпевание и пение</w:t>
            </w:r>
          </w:p>
          <w:p w:rsidR="00E24F88" w:rsidRPr="00A37ADE" w:rsidRDefault="00C65987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знакомых песен;</w:t>
            </w:r>
          </w:p>
          <w:p w:rsidR="00E24F88" w:rsidRPr="00A37ADE" w:rsidRDefault="00E24F88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иллюстраций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E24F88" w:rsidRPr="00A37ADE" w:rsidRDefault="00E24F88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детских книгах,</w:t>
            </w:r>
          </w:p>
          <w:p w:rsidR="00E24F88" w:rsidRPr="00A37ADE" w:rsidRDefault="00E24F88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репродукций, предметов</w:t>
            </w:r>
          </w:p>
          <w:p w:rsidR="00E24F88" w:rsidRPr="00A37ADE" w:rsidRDefault="00E24F88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окружающей</w:t>
            </w:r>
          </w:p>
          <w:p w:rsidR="00E24F88" w:rsidRPr="00A37ADE" w:rsidRDefault="00E24F88" w:rsidP="00C659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действительности</w:t>
            </w:r>
            <w:r w:rsidR="00C65987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25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Создание условий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для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самостоятельной музыкальной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деятельности в группе: подбор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музыкальных инструментов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(озвученных и не озвученных),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музыкальных игрушек, макетов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инструментов, театральных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кукол, атрибутов для ряженья,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элементов костюмов различных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персонажей.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Создание предметной среды, способствующей проявлению у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детей: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-песенного творчества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(сочинение грустных и веселых 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мелодий),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Музыкально-дидактические игры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11" w:type="dxa"/>
          </w:tcPr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Совместные праздники, развлечения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(включение родителей в праздники и</w:t>
            </w:r>
            <w:proofErr w:type="gramEnd"/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подготовку к ним)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Театрализованная деятельность (концерты</w:t>
            </w:r>
            <w:proofErr w:type="gramEnd"/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родителей для детей, совместные выступления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детей и родителей,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совместные</w:t>
            </w:r>
            <w:proofErr w:type="gramEnd"/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театрализованные представления,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шумовой</w:t>
            </w:r>
            <w:proofErr w:type="gramEnd"/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оркестр)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Создание наглядно-педагогической пропаганды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для родителей (стенды, папки или ширмы-</w:t>
            </w:r>
            <w:proofErr w:type="gramEnd"/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передвижки)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267DC" w:rsidRPr="00346113" w:rsidRDefault="001267DC" w:rsidP="000D3257">
      <w:pPr>
        <w:tabs>
          <w:tab w:val="left" w:pos="252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E24F88" w:rsidP="00A37ADE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lastRenderedPageBreak/>
        <w:t>Раздел «МУЗЫКАЛЬНО-РИТМИЧЕСКИЕ ДВИЖЕНИЯ»</w:t>
      </w:r>
    </w:p>
    <w:p w:rsidR="00E24F88" w:rsidRPr="00346113" w:rsidRDefault="00E24F88" w:rsidP="00A37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Формы работы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2340"/>
        <w:gridCol w:w="3020"/>
        <w:gridCol w:w="2560"/>
      </w:tblGrid>
      <w:tr w:rsidR="00E24F88" w:rsidRPr="00346113" w:rsidTr="00424B6B">
        <w:tc>
          <w:tcPr>
            <w:tcW w:w="270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Режимные моменты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Совместная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деятельность педагога </w:t>
            </w:r>
            <w:proofErr w:type="gramStart"/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</w:t>
            </w:r>
            <w:proofErr w:type="gramEnd"/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детьми</w:t>
            </w:r>
          </w:p>
        </w:tc>
        <w:tc>
          <w:tcPr>
            <w:tcW w:w="302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Самостоятельная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деятельность детей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6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Совместная деятельность с семьей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E24F88" w:rsidRPr="00346113" w:rsidRDefault="00E24F88" w:rsidP="00A37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Формы организации детей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2"/>
        <w:gridCol w:w="2442"/>
        <w:gridCol w:w="2913"/>
        <w:gridCol w:w="2593"/>
      </w:tblGrid>
      <w:tr w:rsidR="00E24F88" w:rsidRPr="00346113" w:rsidTr="00424B6B">
        <w:tc>
          <w:tcPr>
            <w:tcW w:w="2700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 Индивидуальные</w:t>
            </w:r>
          </w:p>
        </w:tc>
        <w:tc>
          <w:tcPr>
            <w:tcW w:w="2969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</w:tc>
        <w:tc>
          <w:tcPr>
            <w:tcW w:w="2611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</w:tc>
      </w:tr>
      <w:tr w:rsidR="00E24F88" w:rsidRPr="00346113" w:rsidTr="00424B6B">
        <w:tc>
          <w:tcPr>
            <w:tcW w:w="2700" w:type="dxa"/>
          </w:tcPr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Использование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музыкально-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ритмических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движений: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-на утренней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гимнастике и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физкультурных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занятиях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на музыкальных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занятиях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на других занятиях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во время  прогулки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в сюжетно-ролевых</w:t>
            </w:r>
          </w:p>
          <w:p w:rsidR="00E24F88" w:rsidRPr="00A37ADE" w:rsidRDefault="00A37ADE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грах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на праздниках и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развлечениях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</w:tcPr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Занятия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Праздники,</w:t>
            </w:r>
          </w:p>
          <w:p w:rsidR="00E24F88" w:rsidRPr="00A37ADE" w:rsidRDefault="00A37ADE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азвлечения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Музыка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повседневной</w:t>
            </w:r>
          </w:p>
          <w:p w:rsidR="00A37ADE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жизни: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Театрализованная</w:t>
            </w:r>
          </w:p>
          <w:p w:rsidR="00E24F88" w:rsidRPr="00A37ADE" w:rsidRDefault="00A37ADE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еятельность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-Игры, хороводы</w:t>
            </w:r>
          </w:p>
          <w:p w:rsidR="00E24F88" w:rsidRPr="00A37ADE" w:rsidRDefault="00A37ADE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Празднование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дней рождения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69" w:type="dxa"/>
          </w:tcPr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Создание условий для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самостоятельной</w:t>
            </w:r>
            <w:proofErr w:type="gramEnd"/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музыкальной деятельности в группе: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подбор музыкальных инструментов,</w:t>
            </w:r>
            <w:r w:rsid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игрушек, макетов инструменто</w:t>
            </w:r>
            <w:r w:rsidR="00A37ADE">
              <w:rPr>
                <w:rFonts w:ascii="Times New Roman" w:hAnsi="Times New Roman"/>
                <w:sz w:val="28"/>
                <w:szCs w:val="28"/>
                <w:lang w:eastAsia="ru-RU"/>
              </w:rPr>
              <w:t>в,  атрибутов для театрализации;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элементо</w:t>
            </w:r>
            <w:r w:rsidR="00A37ADE">
              <w:rPr>
                <w:rFonts w:ascii="Times New Roman" w:hAnsi="Times New Roman"/>
                <w:sz w:val="28"/>
                <w:szCs w:val="28"/>
                <w:lang w:eastAsia="ru-RU"/>
              </w:rPr>
              <w:t>в костюмов различных персонажей;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атрибутов для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самостоятельного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танцевального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творче</w:t>
            </w:r>
            <w:r w:rsidR="00A37ADE">
              <w:rPr>
                <w:rFonts w:ascii="Times New Roman" w:hAnsi="Times New Roman"/>
                <w:sz w:val="28"/>
                <w:szCs w:val="28"/>
                <w:lang w:eastAsia="ru-RU"/>
              </w:rPr>
              <w:t>ства (ленточки, платочки, и т. д.);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Создание для детей игровых творческих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ситуаций (сюжетно-ролевая игра),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способствующих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активизации выполнения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движений, передающих характер изображаемых животных.</w:t>
            </w:r>
          </w:p>
          <w:p w:rsidR="00E24F88" w:rsidRPr="00A37ADE" w:rsidRDefault="00A37ADE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Самостоятельное</w:t>
            </w:r>
          </w:p>
          <w:p w:rsidR="00E24F88" w:rsidRPr="00A37ADE" w:rsidRDefault="00A37ADE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танцевальных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движений </w:t>
            </w:r>
            <w:proofErr w:type="gramStart"/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под</w:t>
            </w:r>
            <w:proofErr w:type="gramEnd"/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плясовые мелодии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11" w:type="dxa"/>
          </w:tcPr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Совместные праздники, развлечения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(включение родителей в праздники и</w:t>
            </w:r>
            <w:proofErr w:type="gramEnd"/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подготовку к ним)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Театрализованная деятельность (концерты</w:t>
            </w:r>
            <w:proofErr w:type="gramEnd"/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родителей для детей,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совместные</w:t>
            </w:r>
            <w:proofErr w:type="gramEnd"/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выступления детей и родителей,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совместные театрализованные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представления, шумовой оркестр)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Создание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наглядно-педагогической</w:t>
            </w:r>
            <w:proofErr w:type="gramEnd"/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пропаганды для родителей (стенды, папки</w:t>
            </w:r>
            <w:proofErr w:type="gramEnd"/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или ширмы-передвижки)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Посещения детских музыкальных театров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4F88" w:rsidRPr="00A37ADE" w:rsidRDefault="00E24F88" w:rsidP="00A37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24F88" w:rsidRPr="00346113" w:rsidRDefault="00E24F88" w:rsidP="00A37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lastRenderedPageBreak/>
        <w:t>Раздел «ИГРА НА ДЕТСКИХ МУЗЫКАЛЬНЫХ ИНСТРУМЕНТАХ»</w:t>
      </w: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24F88" w:rsidRPr="00346113" w:rsidRDefault="00E24F88" w:rsidP="00A37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Формы работы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2340"/>
        <w:gridCol w:w="3020"/>
        <w:gridCol w:w="2560"/>
      </w:tblGrid>
      <w:tr w:rsidR="00E24F88" w:rsidRPr="00346113" w:rsidTr="00424B6B">
        <w:tc>
          <w:tcPr>
            <w:tcW w:w="270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Режимные моменты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Совместная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деятельность педагога </w:t>
            </w:r>
            <w:proofErr w:type="gramStart"/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</w:t>
            </w:r>
            <w:proofErr w:type="gramEnd"/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детьми</w:t>
            </w:r>
          </w:p>
        </w:tc>
        <w:tc>
          <w:tcPr>
            <w:tcW w:w="302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Самостоятельная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деятельность детей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6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Совместная деятельность с семьей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E24F88" w:rsidRPr="00346113" w:rsidRDefault="00E24F88" w:rsidP="00A37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Формы организации детей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2"/>
        <w:gridCol w:w="2442"/>
        <w:gridCol w:w="2946"/>
        <w:gridCol w:w="2580"/>
      </w:tblGrid>
      <w:tr w:rsidR="00E24F88" w:rsidRPr="00346113" w:rsidTr="001A0456">
        <w:trPr>
          <w:trHeight w:val="1043"/>
        </w:trPr>
        <w:tc>
          <w:tcPr>
            <w:tcW w:w="2700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 Индивидуальные</w:t>
            </w:r>
          </w:p>
        </w:tc>
        <w:tc>
          <w:tcPr>
            <w:tcW w:w="2969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</w:tc>
        <w:tc>
          <w:tcPr>
            <w:tcW w:w="2611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</w:tc>
      </w:tr>
      <w:tr w:rsidR="00E24F88" w:rsidRPr="00346113" w:rsidTr="00424B6B">
        <w:tc>
          <w:tcPr>
            <w:tcW w:w="2700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на музыкальных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занятиях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на других занятиях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4F88" w:rsidRPr="00A37ADE" w:rsidRDefault="00A37ADE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во время  прогулки;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в сюжетно-ролевых играх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на праздниках и </w:t>
            </w:r>
          </w:p>
          <w:p w:rsidR="00E24F88" w:rsidRPr="00A37ADE" w:rsidRDefault="00A37ADE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азвлечениях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Занятия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Праздники, развлечения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Музыка в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повседневной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жизни: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-Театрализованная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деятельность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-Игры с элементами 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аккомпанемента</w:t>
            </w:r>
          </w:p>
          <w:p w:rsidR="00E24F88" w:rsidRPr="00A37ADE" w:rsidRDefault="00A37ADE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- Празднование дни</w:t>
            </w:r>
            <w:r w:rsidR="00E24F88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рождения.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69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Создание условий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для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самостоятельной музыкальной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деятельности в группе: подбор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музыкальных инструментов,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музыкальных игрушек.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Игра на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шумовых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музыкальных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инструментах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экспериментирование со звуками,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Музыкально-дидактические игры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11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Совместные праздники, развлечения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(включение родителей в праздники и 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подготовку к ним)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Театрализованная деятельность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(концерты родителей для детей, 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совместные выступления детей и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родителей,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совместные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театрализованные представления,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шумовой оркестр)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Создание </w:t>
            </w: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наглядно-педагогической</w:t>
            </w:r>
            <w:proofErr w:type="gramEnd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пропаганды для родителей (стенды, </w:t>
            </w:r>
            <w:proofErr w:type="gramEnd"/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папки или ширмы-передвижки)</w:t>
            </w:r>
            <w:r w:rsidR="00A37ADE" w:rsidRPr="00A37AD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A37ADE" w:rsidRDefault="00A37ADE" w:rsidP="000D325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A37ADE" w:rsidRDefault="00A37ADE" w:rsidP="000D325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A37ADE" w:rsidRDefault="00A37ADE" w:rsidP="000D325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A37ADE" w:rsidRDefault="00A37ADE" w:rsidP="000D325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24611C" w:rsidRDefault="0024611C" w:rsidP="00A37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4611C" w:rsidRDefault="0024611C" w:rsidP="00A37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37ADE" w:rsidRDefault="00E24F88" w:rsidP="00A37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lastRenderedPageBreak/>
        <w:t>Раздел «ТВОРЧЕСТВО</w:t>
      </w:r>
      <w:r w:rsidR="00895973">
        <w:rPr>
          <w:rFonts w:ascii="Times New Roman" w:hAnsi="Times New Roman"/>
          <w:b/>
          <w:sz w:val="28"/>
          <w:szCs w:val="28"/>
          <w:lang w:eastAsia="ru-RU"/>
        </w:rPr>
        <w:t>»</w:t>
      </w:r>
      <w:r w:rsidRPr="0034611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E24F88" w:rsidRPr="00346113" w:rsidRDefault="00E24F88" w:rsidP="00A37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(песенное, м</w:t>
      </w:r>
      <w:r w:rsidR="00895973">
        <w:rPr>
          <w:rFonts w:ascii="Times New Roman" w:hAnsi="Times New Roman"/>
          <w:b/>
          <w:sz w:val="28"/>
          <w:szCs w:val="28"/>
          <w:lang w:eastAsia="ru-RU"/>
        </w:rPr>
        <w:t>узыкально-игровое, танцевальное)</w:t>
      </w:r>
    </w:p>
    <w:p w:rsidR="00E24F88" w:rsidRPr="00346113" w:rsidRDefault="00E24F88" w:rsidP="00A37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Импровизация на де</w:t>
      </w:r>
      <w:r w:rsidR="00A37ADE">
        <w:rPr>
          <w:rFonts w:ascii="Times New Roman" w:hAnsi="Times New Roman"/>
          <w:b/>
          <w:sz w:val="28"/>
          <w:szCs w:val="28"/>
          <w:lang w:eastAsia="ru-RU"/>
        </w:rPr>
        <w:t>тских музыкальных инструментах</w:t>
      </w: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24F88" w:rsidRPr="00346113" w:rsidRDefault="00E24F88" w:rsidP="00A37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Формы работы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2340"/>
        <w:gridCol w:w="3020"/>
        <w:gridCol w:w="2560"/>
      </w:tblGrid>
      <w:tr w:rsidR="00E24F88" w:rsidRPr="00346113" w:rsidTr="00424B6B">
        <w:tc>
          <w:tcPr>
            <w:tcW w:w="270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Режимные моменты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Совместная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деятельность педагога </w:t>
            </w:r>
            <w:proofErr w:type="gramStart"/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</w:t>
            </w:r>
            <w:proofErr w:type="gramEnd"/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детьми</w:t>
            </w:r>
          </w:p>
        </w:tc>
        <w:tc>
          <w:tcPr>
            <w:tcW w:w="302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Самостоятельная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деятельность детей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60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Совместная деятельность с семьей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E24F88" w:rsidRPr="00346113" w:rsidRDefault="00E24F88" w:rsidP="00A37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Формы организации детей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0"/>
        <w:gridCol w:w="2442"/>
        <w:gridCol w:w="2948"/>
        <w:gridCol w:w="2580"/>
      </w:tblGrid>
      <w:tr w:rsidR="00E24F88" w:rsidRPr="00346113" w:rsidTr="001A0456">
        <w:trPr>
          <w:trHeight w:val="1027"/>
        </w:trPr>
        <w:tc>
          <w:tcPr>
            <w:tcW w:w="2682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 Индивидуальные</w:t>
            </w:r>
          </w:p>
        </w:tc>
        <w:tc>
          <w:tcPr>
            <w:tcW w:w="2964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</w:tc>
        <w:tc>
          <w:tcPr>
            <w:tcW w:w="2602" w:type="dxa"/>
          </w:tcPr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Подгрупповые</w:t>
            </w:r>
          </w:p>
          <w:p w:rsidR="00E24F88" w:rsidRPr="00A37ADE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37AD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</w:tc>
      </w:tr>
      <w:tr w:rsidR="00E24F88" w:rsidRPr="00346113" w:rsidTr="001A0456">
        <w:tc>
          <w:tcPr>
            <w:tcW w:w="2682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на музыкальных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занятиях</w:t>
            </w:r>
            <w:proofErr w:type="gramEnd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- на других занятиях</w:t>
            </w:r>
            <w:r w:rsid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4F88" w:rsidRPr="00346113" w:rsidRDefault="00A37ADE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во время  прогулки;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- в сюжетно-ролевых играх</w:t>
            </w:r>
            <w:r w:rsidR="00A37ADE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на праздниках и </w:t>
            </w:r>
          </w:p>
          <w:p w:rsidR="00E24F88" w:rsidRPr="00346113" w:rsidRDefault="00A37ADE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="00E24F88"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азвлечениях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Занятия</w:t>
            </w:r>
            <w:r w:rsidR="00A37ADE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Праздники, развлечения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Музыка в </w:t>
            </w:r>
            <w:proofErr w:type="gramStart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повседневной</w:t>
            </w:r>
            <w:proofErr w:type="gramEnd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жизни: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Театрализованная </w:t>
            </w:r>
          </w:p>
          <w:p w:rsidR="00E24F88" w:rsidRPr="00346113" w:rsidRDefault="00A37ADE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="00E24F88"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еятельность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-Игры с элементами  </w:t>
            </w:r>
          </w:p>
          <w:p w:rsidR="00E24F88" w:rsidRPr="00346113" w:rsidRDefault="00A37ADE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E24F88"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ккомпанемента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F88" w:rsidRPr="00346113" w:rsidRDefault="00E24F88" w:rsidP="00A37A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64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Создание условий </w:t>
            </w:r>
            <w:proofErr w:type="gramStart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для</w:t>
            </w:r>
            <w:proofErr w:type="gramEnd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самостоятельной музыкальной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деятельности в группе: подбор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музыкальных инструментов,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музыкальных игрушек.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Игра на </w:t>
            </w:r>
            <w:proofErr w:type="gramStart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шумовых</w:t>
            </w:r>
            <w:proofErr w:type="gramEnd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музыкальных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инструментах</w:t>
            </w:r>
            <w:proofErr w:type="gramEnd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экспериментирование со звуками,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Музыкально-дидактические игры</w:t>
            </w:r>
          </w:p>
        </w:tc>
        <w:tc>
          <w:tcPr>
            <w:tcW w:w="2602" w:type="dxa"/>
          </w:tcPr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Совместные праздники, развлечения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(включение родителей в праздники и </w:t>
            </w:r>
            <w:proofErr w:type="gramEnd"/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подготовку к ним)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Театрализованная деятельность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(концерты родителей для детей, совместные выступления детей и родителей, совместные </w:t>
            </w:r>
            <w:proofErr w:type="gramEnd"/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театрализованные представления,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шумовой оркестр)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Создание </w:t>
            </w:r>
            <w:proofErr w:type="gramStart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наглядно-педагогической</w:t>
            </w:r>
            <w:proofErr w:type="gramEnd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пропаганды для родителей (стенды, </w:t>
            </w:r>
            <w:proofErr w:type="gramEnd"/>
          </w:p>
          <w:p w:rsidR="00E24F88" w:rsidRPr="00346113" w:rsidRDefault="00E24F88" w:rsidP="000D32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sz w:val="28"/>
                <w:szCs w:val="28"/>
                <w:lang w:eastAsia="ru-RU"/>
              </w:rPr>
              <w:t>папки или ширмы-передвижки)</w:t>
            </w:r>
          </w:p>
        </w:tc>
      </w:tr>
    </w:tbl>
    <w:p w:rsidR="00E24F88" w:rsidRPr="006338B7" w:rsidRDefault="006338B7" w:rsidP="00A2232C">
      <w:pPr>
        <w:pStyle w:val="1"/>
        <w:spacing w:before="0" w:line="360" w:lineRule="auto"/>
        <w:ind w:left="1077"/>
        <w:jc w:val="center"/>
        <w:rPr>
          <w:rFonts w:ascii="Times New Roman" w:hAnsi="Times New Roman"/>
          <w:color w:val="auto"/>
        </w:rPr>
      </w:pPr>
      <w:bookmarkStart w:id="4" w:name="_Toc362722356"/>
      <w:r>
        <w:rPr>
          <w:rFonts w:ascii="Times New Roman" w:hAnsi="Times New Roman"/>
          <w:color w:val="auto"/>
        </w:rPr>
        <w:t xml:space="preserve">2. </w:t>
      </w:r>
      <w:r w:rsidR="00E24F88" w:rsidRPr="006338B7">
        <w:rPr>
          <w:rFonts w:ascii="Times New Roman" w:hAnsi="Times New Roman"/>
          <w:color w:val="auto"/>
        </w:rPr>
        <w:t>Раздел.</w:t>
      </w:r>
      <w:r w:rsidR="001267DC" w:rsidRPr="006338B7">
        <w:rPr>
          <w:rFonts w:ascii="Times New Roman" w:hAnsi="Times New Roman"/>
          <w:color w:val="auto"/>
        </w:rPr>
        <w:t xml:space="preserve"> </w:t>
      </w:r>
      <w:r w:rsidR="00A2232C">
        <w:rPr>
          <w:rFonts w:ascii="Times New Roman" w:hAnsi="Times New Roman"/>
          <w:color w:val="auto"/>
        </w:rPr>
        <w:t>М</w:t>
      </w:r>
      <w:r>
        <w:rPr>
          <w:rFonts w:ascii="Times New Roman" w:hAnsi="Times New Roman"/>
          <w:color w:val="auto"/>
        </w:rPr>
        <w:t>ладшая группа (</w:t>
      </w:r>
      <w:r w:rsidR="00A2232C">
        <w:rPr>
          <w:rFonts w:ascii="Times New Roman" w:hAnsi="Times New Roman"/>
          <w:color w:val="auto"/>
        </w:rPr>
        <w:t xml:space="preserve">дети </w:t>
      </w:r>
      <w:r>
        <w:rPr>
          <w:rFonts w:ascii="Times New Roman" w:hAnsi="Times New Roman"/>
          <w:color w:val="auto"/>
        </w:rPr>
        <w:t>р</w:t>
      </w:r>
      <w:r w:rsidR="00A2232C">
        <w:rPr>
          <w:rFonts w:ascii="Times New Roman" w:hAnsi="Times New Roman"/>
          <w:color w:val="auto"/>
        </w:rPr>
        <w:t>аннего</w:t>
      </w:r>
      <w:r w:rsidR="00E24F88" w:rsidRPr="006338B7">
        <w:rPr>
          <w:rFonts w:ascii="Times New Roman" w:hAnsi="Times New Roman"/>
          <w:color w:val="auto"/>
        </w:rPr>
        <w:t xml:space="preserve"> возраст</w:t>
      </w:r>
      <w:r w:rsidR="00A2232C">
        <w:rPr>
          <w:rFonts w:ascii="Times New Roman" w:hAnsi="Times New Roman"/>
          <w:color w:val="auto"/>
        </w:rPr>
        <w:t>а</w:t>
      </w:r>
      <w:r w:rsidR="00E24F88" w:rsidRPr="006338B7">
        <w:rPr>
          <w:rFonts w:ascii="Times New Roman" w:hAnsi="Times New Roman"/>
          <w:color w:val="auto"/>
        </w:rPr>
        <w:t>)</w:t>
      </w:r>
      <w:bookmarkStart w:id="5" w:name="_Toc362722357"/>
      <w:bookmarkEnd w:id="4"/>
      <w:r w:rsidR="00E24F88" w:rsidRPr="006338B7">
        <w:rPr>
          <w:rFonts w:ascii="Times New Roman" w:hAnsi="Times New Roman"/>
          <w:color w:val="auto"/>
        </w:rPr>
        <w:t xml:space="preserve">                                                                   2.1. Характеристика возрастных возможностей детей 3 лет.</w:t>
      </w:r>
      <w:bookmarkEnd w:id="5"/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1"/>
          <w:w w:val="111"/>
          <w:sz w:val="28"/>
          <w:szCs w:val="28"/>
        </w:rPr>
        <w:tab/>
        <w:t>К базисным характеристикам личности трехлетнего ребенка относят</w:t>
      </w:r>
      <w:r w:rsidRPr="00346113">
        <w:rPr>
          <w:rFonts w:ascii="Times New Roman" w:hAnsi="Times New Roman"/>
          <w:color w:val="000000"/>
          <w:spacing w:val="1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2"/>
          <w:w w:val="111"/>
          <w:sz w:val="28"/>
          <w:szCs w:val="28"/>
        </w:rPr>
        <w:t>ся: компетентность, эмоциональность, инициативность, самостоятельность.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iCs/>
          <w:color w:val="000000"/>
          <w:w w:val="111"/>
          <w:sz w:val="28"/>
          <w:szCs w:val="28"/>
        </w:rPr>
        <w:lastRenderedPageBreak/>
        <w:tab/>
        <w:t xml:space="preserve">Компетентность. </w:t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t>К 3 годам ребенок достигает определенного уровня социаль</w:t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-4"/>
          <w:w w:val="111"/>
          <w:sz w:val="28"/>
          <w:szCs w:val="28"/>
        </w:rPr>
        <w:t>ной компетентности: он проявляет интерес к другому человеку, испытывает дове</w:t>
      </w:r>
      <w:r w:rsidRPr="00346113">
        <w:rPr>
          <w:rFonts w:ascii="Times New Roman" w:hAnsi="Times New Roman"/>
          <w:color w:val="000000"/>
          <w:spacing w:val="-4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-3"/>
          <w:w w:val="111"/>
          <w:sz w:val="28"/>
          <w:szCs w:val="28"/>
        </w:rPr>
        <w:t xml:space="preserve">рие к нему, стремится к общению и взаимодействию </w:t>
      </w:r>
      <w:proofErr w:type="gramStart"/>
      <w:r w:rsidRPr="00346113">
        <w:rPr>
          <w:rFonts w:ascii="Times New Roman" w:hAnsi="Times New Roman"/>
          <w:color w:val="000000"/>
          <w:spacing w:val="-3"/>
          <w:w w:val="111"/>
          <w:sz w:val="28"/>
          <w:szCs w:val="28"/>
        </w:rPr>
        <w:t>со</w:t>
      </w:r>
      <w:proofErr w:type="gramEnd"/>
      <w:r w:rsidRPr="00346113">
        <w:rPr>
          <w:rFonts w:ascii="Times New Roman" w:hAnsi="Times New Roman"/>
          <w:color w:val="000000"/>
          <w:spacing w:val="-3"/>
          <w:w w:val="111"/>
          <w:sz w:val="28"/>
          <w:szCs w:val="28"/>
        </w:rPr>
        <w:t xml:space="preserve"> взрослыми и сверстника</w:t>
      </w:r>
      <w:r w:rsidRPr="00346113">
        <w:rPr>
          <w:rFonts w:ascii="Times New Roman" w:hAnsi="Times New Roman"/>
          <w:color w:val="000000"/>
          <w:spacing w:val="-3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-4"/>
          <w:w w:val="111"/>
          <w:sz w:val="28"/>
          <w:szCs w:val="28"/>
        </w:rPr>
        <w:t>ми. Для налаживания контактов с другими людьми использует речевые и нерече</w:t>
      </w:r>
      <w:r w:rsidRPr="00346113">
        <w:rPr>
          <w:rFonts w:ascii="Times New Roman" w:hAnsi="Times New Roman"/>
          <w:color w:val="000000"/>
          <w:spacing w:val="-4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-1"/>
          <w:w w:val="111"/>
          <w:sz w:val="28"/>
          <w:szCs w:val="28"/>
        </w:rPr>
        <w:t>вые способы общения. Осознает свою половую принадлежность.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color w:val="000000"/>
          <w:w w:val="111"/>
          <w:sz w:val="28"/>
          <w:szCs w:val="28"/>
        </w:rPr>
        <w:t>Интеллектуальная компетентность выражается, прежде всего, в том, что ре</w:t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1"/>
          <w:w w:val="111"/>
          <w:sz w:val="28"/>
          <w:szCs w:val="28"/>
        </w:rPr>
        <w:t xml:space="preserve">бенок активно интересуется окружающим миром, задает вопросы, использует </w:t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t xml:space="preserve">по назначению некоторые бытовые предметы, игрушки, предметы-заместители, словесные обозначения объектов в быту, игре и общении. </w:t>
      </w:r>
      <w:proofErr w:type="gramStart"/>
      <w:r w:rsidRPr="00346113">
        <w:rPr>
          <w:rFonts w:ascii="Times New Roman" w:hAnsi="Times New Roman"/>
          <w:color w:val="000000"/>
          <w:w w:val="111"/>
          <w:sz w:val="28"/>
          <w:szCs w:val="28"/>
        </w:rPr>
        <w:t xml:space="preserve">В практической деятельности учитывает свойства предметов (цвет, форму, величину, фактуру, </w:t>
      </w:r>
      <w:r w:rsidRPr="00346113">
        <w:rPr>
          <w:rFonts w:ascii="Times New Roman" w:hAnsi="Times New Roman"/>
          <w:color w:val="000000"/>
          <w:spacing w:val="4"/>
          <w:w w:val="111"/>
          <w:sz w:val="28"/>
          <w:szCs w:val="28"/>
        </w:rPr>
        <w:t>строение) и их назначение, много и мало, активно экспериментирует, наблюдает.</w:t>
      </w:r>
      <w:proofErr w:type="gramEnd"/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1"/>
          <w:w w:val="111"/>
          <w:sz w:val="28"/>
          <w:szCs w:val="28"/>
        </w:rPr>
        <w:tab/>
        <w:t>Овладевает родным языком, пользуясь основными грамматическими кате</w:t>
      </w:r>
      <w:r w:rsidRPr="00346113">
        <w:rPr>
          <w:rFonts w:ascii="Times New Roman" w:hAnsi="Times New Roman"/>
          <w:color w:val="000000"/>
          <w:spacing w:val="1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4"/>
          <w:w w:val="111"/>
          <w:sz w:val="28"/>
          <w:szCs w:val="28"/>
        </w:rPr>
        <w:t>гориями и словарем разговорной речи.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1"/>
          <w:w w:val="111"/>
          <w:sz w:val="28"/>
          <w:szCs w:val="28"/>
        </w:rPr>
        <w:tab/>
        <w:t>В плане физического развития компетентность трехлетнего ребенка прояв</w:t>
      </w:r>
      <w:r w:rsidRPr="00346113">
        <w:rPr>
          <w:rFonts w:ascii="Times New Roman" w:hAnsi="Times New Roman"/>
          <w:color w:val="000000"/>
          <w:spacing w:val="1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-3"/>
          <w:w w:val="111"/>
          <w:sz w:val="28"/>
          <w:szCs w:val="28"/>
        </w:rPr>
        <w:t xml:space="preserve">ляется в том, что он владеет основными жизненно важными движениями (ходьба </w:t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t>бег, лазанье, действия с предметами), элементарными гигиеническими навыка</w:t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4"/>
          <w:w w:val="111"/>
          <w:sz w:val="28"/>
          <w:szCs w:val="28"/>
        </w:rPr>
        <w:t>ми и навыками самообслуживания.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iCs/>
          <w:color w:val="000000"/>
          <w:spacing w:val="-2"/>
          <w:w w:val="111"/>
          <w:sz w:val="28"/>
          <w:szCs w:val="28"/>
        </w:rPr>
        <w:tab/>
        <w:t xml:space="preserve">Эмоциональность. </w:t>
      </w:r>
      <w:r w:rsidRPr="00346113">
        <w:rPr>
          <w:rFonts w:ascii="Times New Roman" w:hAnsi="Times New Roman"/>
          <w:color w:val="000000"/>
          <w:spacing w:val="-2"/>
          <w:w w:val="111"/>
          <w:sz w:val="28"/>
          <w:szCs w:val="28"/>
        </w:rPr>
        <w:t>Ребенок испытывает повышенную потребность в эмоцио</w:t>
      </w:r>
      <w:r w:rsidRPr="00346113">
        <w:rPr>
          <w:rFonts w:ascii="Times New Roman" w:hAnsi="Times New Roman"/>
          <w:color w:val="000000"/>
          <w:spacing w:val="-2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t xml:space="preserve">нальном контакте </w:t>
      </w:r>
      <w:proofErr w:type="gramStart"/>
      <w:r w:rsidRPr="00346113">
        <w:rPr>
          <w:rFonts w:ascii="Times New Roman" w:hAnsi="Times New Roman"/>
          <w:color w:val="000000"/>
          <w:w w:val="111"/>
          <w:sz w:val="28"/>
          <w:szCs w:val="28"/>
        </w:rPr>
        <w:t>со</w:t>
      </w:r>
      <w:proofErr w:type="gramEnd"/>
      <w:r w:rsidRPr="00346113">
        <w:rPr>
          <w:rFonts w:ascii="Times New Roman" w:hAnsi="Times New Roman"/>
          <w:color w:val="000000"/>
          <w:w w:val="111"/>
          <w:sz w:val="28"/>
          <w:szCs w:val="28"/>
        </w:rPr>
        <w:t xml:space="preserve"> взрослыми, ярко выражает свои чувства — радость, огор</w:t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-1"/>
          <w:w w:val="111"/>
          <w:sz w:val="28"/>
          <w:szCs w:val="28"/>
        </w:rPr>
        <w:t>чение, страх, удивление, удовольствие и др</w:t>
      </w:r>
      <w:r w:rsidR="006338B7">
        <w:rPr>
          <w:rFonts w:ascii="Times New Roman" w:hAnsi="Times New Roman"/>
          <w:color w:val="000000"/>
          <w:spacing w:val="-1"/>
          <w:w w:val="111"/>
          <w:sz w:val="28"/>
          <w:szCs w:val="28"/>
        </w:rPr>
        <w:t>угие.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iCs/>
          <w:color w:val="000000"/>
          <w:w w:val="111"/>
          <w:sz w:val="28"/>
          <w:szCs w:val="28"/>
        </w:rPr>
        <w:tab/>
        <w:t xml:space="preserve">Инициативность. </w:t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t xml:space="preserve">Проявляется во всех сферах жизнедеятельности: общению в практической предметной деятельности, самодеятельных </w:t>
      </w:r>
      <w:proofErr w:type="spellStart"/>
      <w:r w:rsidRPr="00346113">
        <w:rPr>
          <w:rFonts w:ascii="Times New Roman" w:hAnsi="Times New Roman"/>
          <w:color w:val="000000"/>
          <w:w w:val="111"/>
          <w:sz w:val="28"/>
          <w:szCs w:val="28"/>
        </w:rPr>
        <w:t>сюжетно-отобразительных</w:t>
      </w:r>
      <w:proofErr w:type="spellEnd"/>
      <w:r w:rsidRPr="00346113">
        <w:rPr>
          <w:rFonts w:ascii="Times New Roman" w:hAnsi="Times New Roman"/>
          <w:color w:val="000000"/>
          <w:w w:val="111"/>
          <w:sz w:val="28"/>
          <w:szCs w:val="28"/>
        </w:rPr>
        <w:t xml:space="preserve"> играх. Все это составляет основу развития у ребенка </w:t>
      </w:r>
      <w:proofErr w:type="spellStart"/>
      <w:r w:rsidRPr="00346113">
        <w:rPr>
          <w:rFonts w:ascii="Times New Roman" w:hAnsi="Times New Roman"/>
          <w:color w:val="000000"/>
          <w:w w:val="111"/>
          <w:sz w:val="28"/>
          <w:szCs w:val="28"/>
        </w:rPr>
        <w:t>креативности</w:t>
      </w:r>
      <w:proofErr w:type="spellEnd"/>
      <w:r w:rsidRPr="00346113">
        <w:rPr>
          <w:rFonts w:ascii="Times New Roman" w:hAnsi="Times New Roman"/>
          <w:color w:val="000000"/>
          <w:w w:val="111"/>
          <w:sz w:val="28"/>
          <w:szCs w:val="28"/>
        </w:rPr>
        <w:t xml:space="preserve">: </w:t>
      </w:r>
      <w:r w:rsidRPr="00346113">
        <w:rPr>
          <w:rFonts w:ascii="Times New Roman" w:hAnsi="Times New Roman"/>
          <w:color w:val="000000"/>
          <w:spacing w:val="2"/>
          <w:w w:val="111"/>
          <w:sz w:val="28"/>
          <w:szCs w:val="28"/>
        </w:rPr>
        <w:t>(способности к творчеству).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pacing w:val="-6"/>
          <w:w w:val="111"/>
          <w:sz w:val="28"/>
          <w:szCs w:val="28"/>
        </w:rPr>
      </w:pPr>
      <w:r w:rsidRPr="00346113">
        <w:rPr>
          <w:rFonts w:ascii="Times New Roman" w:hAnsi="Times New Roman"/>
          <w:i/>
          <w:iCs/>
          <w:color w:val="000000"/>
          <w:w w:val="111"/>
          <w:sz w:val="28"/>
          <w:szCs w:val="28"/>
        </w:rPr>
        <w:tab/>
        <w:t xml:space="preserve">Самостоятельность. </w:t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t>Фундаментальная характеристика ребенка 3 лет («Я сам», «Я мо</w:t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-9"/>
          <w:w w:val="111"/>
          <w:sz w:val="28"/>
          <w:szCs w:val="28"/>
        </w:rPr>
        <w:t xml:space="preserve">гу»). </w:t>
      </w:r>
      <w:proofErr w:type="gramStart"/>
      <w:r w:rsidRPr="00346113">
        <w:rPr>
          <w:rFonts w:ascii="Times New Roman" w:hAnsi="Times New Roman"/>
          <w:color w:val="000000"/>
          <w:spacing w:val="-9"/>
          <w:w w:val="111"/>
          <w:sz w:val="28"/>
          <w:szCs w:val="28"/>
        </w:rPr>
        <w:t xml:space="preserve">Он активно заявляет о своем желании быть как взрослые (самому есть, одеваться </w:t>
      </w:r>
      <w:r w:rsidR="006338B7">
        <w:rPr>
          <w:rFonts w:ascii="Times New Roman" w:hAnsi="Times New Roman"/>
          <w:color w:val="000000"/>
          <w:spacing w:val="-6"/>
          <w:w w:val="111"/>
          <w:sz w:val="28"/>
          <w:szCs w:val="28"/>
        </w:rPr>
        <w:t xml:space="preserve">включаться в настоящие дела, </w:t>
      </w:r>
      <w:r w:rsidRPr="00346113">
        <w:rPr>
          <w:rFonts w:ascii="Times New Roman" w:hAnsi="Times New Roman"/>
          <w:color w:val="000000"/>
          <w:spacing w:val="-6"/>
          <w:w w:val="111"/>
          <w:sz w:val="28"/>
          <w:szCs w:val="28"/>
        </w:rPr>
        <w:t xml:space="preserve">мыть посуду, </w:t>
      </w:r>
      <w:r w:rsidR="006338B7">
        <w:rPr>
          <w:rFonts w:ascii="Times New Roman" w:hAnsi="Times New Roman"/>
          <w:color w:val="000000"/>
          <w:spacing w:val="-6"/>
          <w:w w:val="111"/>
          <w:sz w:val="28"/>
          <w:szCs w:val="28"/>
        </w:rPr>
        <w:t>стирать, делать покупки и т.д.</w:t>
      </w:r>
      <w:proofErr w:type="gramEnd"/>
    </w:p>
    <w:p w:rsidR="006338B7" w:rsidRDefault="00E24F88" w:rsidP="0024611C">
      <w:pPr>
        <w:pStyle w:val="1"/>
        <w:numPr>
          <w:ilvl w:val="1"/>
          <w:numId w:val="10"/>
        </w:numPr>
        <w:spacing w:before="0" w:line="240" w:lineRule="auto"/>
        <w:ind w:left="0" w:firstLine="0"/>
        <w:jc w:val="center"/>
        <w:rPr>
          <w:rFonts w:ascii="Times New Roman" w:hAnsi="Times New Roman"/>
          <w:color w:val="auto"/>
        </w:rPr>
      </w:pPr>
      <w:bookmarkStart w:id="6" w:name="_Toc362722358"/>
      <w:r w:rsidRPr="00346113">
        <w:rPr>
          <w:rFonts w:ascii="Times New Roman" w:hAnsi="Times New Roman"/>
          <w:color w:val="auto"/>
        </w:rPr>
        <w:t xml:space="preserve">Возрастные особенности развития ребенка </w:t>
      </w:r>
    </w:p>
    <w:p w:rsidR="00E24F88" w:rsidRPr="00346113" w:rsidRDefault="006338B7" w:rsidP="0024611C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1 - 3 года</w:t>
      </w:r>
      <w:r w:rsidR="00E24F88" w:rsidRPr="00346113">
        <w:rPr>
          <w:rFonts w:ascii="Times New Roman" w:hAnsi="Times New Roman"/>
          <w:color w:val="auto"/>
        </w:rPr>
        <w:t xml:space="preserve">  ж</w:t>
      </w:r>
      <w:r w:rsidR="00183C17">
        <w:rPr>
          <w:rFonts w:ascii="Times New Roman" w:hAnsi="Times New Roman"/>
          <w:color w:val="auto"/>
        </w:rPr>
        <w:t>изни</w:t>
      </w:r>
      <w:r w:rsidR="00E24F88" w:rsidRPr="00346113">
        <w:rPr>
          <w:rFonts w:ascii="Times New Roman" w:hAnsi="Times New Roman"/>
          <w:color w:val="auto"/>
        </w:rPr>
        <w:t xml:space="preserve">  в музыкальной деятельности</w:t>
      </w:r>
      <w:bookmarkEnd w:id="6"/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-3"/>
          <w:w w:val="111"/>
          <w:sz w:val="28"/>
          <w:szCs w:val="28"/>
        </w:rPr>
        <w:tab/>
        <w:t>В младшем дошкольном возрасте эст</w:t>
      </w:r>
      <w:r w:rsidR="006338B7">
        <w:rPr>
          <w:rFonts w:ascii="Times New Roman" w:hAnsi="Times New Roman"/>
          <w:color w:val="000000"/>
          <w:spacing w:val="-3"/>
          <w:w w:val="111"/>
          <w:sz w:val="28"/>
          <w:szCs w:val="28"/>
        </w:rPr>
        <w:t>етическое отношение к миру более</w:t>
      </w:r>
      <w:r w:rsidRPr="00346113">
        <w:rPr>
          <w:rFonts w:ascii="Times New Roman" w:hAnsi="Times New Roman"/>
          <w:color w:val="000000"/>
          <w:spacing w:val="-3"/>
          <w:w w:val="111"/>
          <w:sz w:val="28"/>
          <w:szCs w:val="28"/>
        </w:rPr>
        <w:t xml:space="preserve"> </w:t>
      </w:r>
      <w:r w:rsidRPr="00346113">
        <w:rPr>
          <w:rFonts w:ascii="Times New Roman" w:hAnsi="Times New Roman"/>
          <w:color w:val="000000"/>
          <w:spacing w:val="-1"/>
          <w:w w:val="111"/>
          <w:sz w:val="28"/>
          <w:szCs w:val="28"/>
        </w:rPr>
        <w:t>многогранно. Это уже не только отношение к природе и окружающей предмет</w:t>
      </w:r>
      <w:r w:rsidRPr="00346113">
        <w:rPr>
          <w:rFonts w:ascii="Times New Roman" w:hAnsi="Times New Roman"/>
          <w:color w:val="000000"/>
          <w:spacing w:val="-1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t xml:space="preserve">ной среде, но и к миру людей — к себе, родным, сверстникам, другим взрослых; </w:t>
      </w:r>
      <w:r w:rsidRPr="00346113">
        <w:rPr>
          <w:rFonts w:ascii="Times New Roman" w:hAnsi="Times New Roman"/>
          <w:color w:val="000000"/>
          <w:spacing w:val="2"/>
          <w:w w:val="111"/>
          <w:sz w:val="28"/>
          <w:szCs w:val="28"/>
        </w:rPr>
        <w:t>Ребенок начинает видеть и оценивать свою внешность, приучается следить за чистотой рук, лиц</w:t>
      </w:r>
      <w:r w:rsidR="006338B7">
        <w:rPr>
          <w:rFonts w:ascii="Times New Roman" w:hAnsi="Times New Roman"/>
          <w:color w:val="000000"/>
          <w:spacing w:val="2"/>
          <w:w w:val="111"/>
          <w:sz w:val="28"/>
          <w:szCs w:val="28"/>
        </w:rPr>
        <w:t>а, одежды, учится аккуратно кушать</w:t>
      </w:r>
      <w:r w:rsidRPr="00346113">
        <w:rPr>
          <w:rFonts w:ascii="Times New Roman" w:hAnsi="Times New Roman"/>
          <w:color w:val="000000"/>
          <w:spacing w:val="2"/>
          <w:w w:val="111"/>
          <w:sz w:val="28"/>
          <w:szCs w:val="28"/>
        </w:rPr>
        <w:t xml:space="preserve">. Он начинает понимать, что </w:t>
      </w:r>
      <w:r w:rsidRPr="00346113">
        <w:rPr>
          <w:rFonts w:ascii="Times New Roman" w:hAnsi="Times New Roman"/>
          <w:color w:val="000000"/>
          <w:spacing w:val="5"/>
          <w:w w:val="111"/>
          <w:sz w:val="28"/>
          <w:szCs w:val="28"/>
        </w:rPr>
        <w:t>красиво, а что безобразно</w:t>
      </w:r>
      <w:r w:rsidR="006338B7">
        <w:rPr>
          <w:rFonts w:ascii="Times New Roman" w:hAnsi="Times New Roman"/>
          <w:color w:val="000000"/>
          <w:spacing w:val="5"/>
          <w:w w:val="111"/>
          <w:sz w:val="28"/>
          <w:szCs w:val="28"/>
        </w:rPr>
        <w:t>,</w:t>
      </w:r>
      <w:r w:rsidRPr="00346113">
        <w:rPr>
          <w:rFonts w:ascii="Times New Roman" w:hAnsi="Times New Roman"/>
          <w:color w:val="000000"/>
          <w:spacing w:val="5"/>
          <w:w w:val="111"/>
          <w:sz w:val="28"/>
          <w:szCs w:val="28"/>
        </w:rPr>
        <w:t xml:space="preserve"> в общении и отношениях людей. </w:t>
      </w:r>
      <w:proofErr w:type="gramStart"/>
      <w:r w:rsidRPr="00346113">
        <w:rPr>
          <w:rFonts w:ascii="Times New Roman" w:hAnsi="Times New Roman"/>
          <w:color w:val="000000"/>
          <w:spacing w:val="5"/>
          <w:w w:val="111"/>
          <w:sz w:val="28"/>
          <w:szCs w:val="28"/>
        </w:rPr>
        <w:t>Эстетическое</w:t>
      </w:r>
      <w:proofErr w:type="gramEnd"/>
      <w:r w:rsidRPr="00346113">
        <w:rPr>
          <w:rFonts w:ascii="Times New Roman" w:hAnsi="Times New Roman"/>
          <w:color w:val="000000"/>
          <w:spacing w:val="5"/>
          <w:w w:val="111"/>
          <w:sz w:val="28"/>
          <w:szCs w:val="28"/>
        </w:rPr>
        <w:t xml:space="preserve"> и </w:t>
      </w:r>
      <w:r w:rsidRPr="00346113">
        <w:rPr>
          <w:rFonts w:ascii="Times New Roman" w:hAnsi="Times New Roman"/>
          <w:color w:val="000000"/>
          <w:spacing w:val="4"/>
          <w:w w:val="111"/>
          <w:sz w:val="28"/>
          <w:szCs w:val="28"/>
        </w:rPr>
        <w:t>нравственное объединяются в сознании и поведении конкретного ребенка.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color w:val="000000"/>
          <w:w w:val="111"/>
          <w:sz w:val="28"/>
          <w:szCs w:val="28"/>
        </w:rPr>
        <w:lastRenderedPageBreak/>
        <w:tab/>
        <w:t>Младший дошкольник обладает более широкими возможностями как в при</w:t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-3"/>
          <w:w w:val="111"/>
          <w:sz w:val="28"/>
          <w:szCs w:val="28"/>
        </w:rPr>
        <w:t>общении к искусству, художественным образам, так и в овладении художествен</w:t>
      </w:r>
      <w:r w:rsidRPr="00346113">
        <w:rPr>
          <w:rFonts w:ascii="Times New Roman" w:hAnsi="Times New Roman"/>
          <w:color w:val="000000"/>
          <w:spacing w:val="-3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t xml:space="preserve">ной деятельностью. Его отличают целостность и эмоциональность восприятия </w:t>
      </w:r>
      <w:r w:rsidRPr="00346113">
        <w:rPr>
          <w:rFonts w:ascii="Times New Roman" w:hAnsi="Times New Roman"/>
          <w:color w:val="000000"/>
          <w:spacing w:val="-3"/>
          <w:w w:val="111"/>
          <w:sz w:val="28"/>
          <w:szCs w:val="28"/>
        </w:rPr>
        <w:t>образов искусства, элементарное осознание их содержания. Слушая яркую, энер</w:t>
      </w:r>
      <w:r w:rsidRPr="00346113">
        <w:rPr>
          <w:rFonts w:ascii="Times New Roman" w:hAnsi="Times New Roman"/>
          <w:color w:val="000000"/>
          <w:spacing w:val="-3"/>
          <w:w w:val="11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-2"/>
          <w:w w:val="111"/>
          <w:sz w:val="28"/>
          <w:szCs w:val="28"/>
        </w:rPr>
        <w:t xml:space="preserve">гичную, четко организованную ритмически музыку марша, ребенок, прежде всего: </w:t>
      </w:r>
      <w:r w:rsidRPr="00346113">
        <w:rPr>
          <w:rFonts w:ascii="Times New Roman" w:hAnsi="Times New Roman"/>
          <w:color w:val="000000"/>
          <w:spacing w:val="2"/>
          <w:sz w:val="28"/>
          <w:szCs w:val="28"/>
        </w:rPr>
        <w:t>воспринимает ее общее приподнятое настроение и улавливает связь с опреде</w:t>
      </w:r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t xml:space="preserve">ленным характером движения. В системе художественных способностей наряду </w:t>
      </w:r>
      <w:r w:rsidRPr="00346113">
        <w:rPr>
          <w:rFonts w:ascii="Times New Roman" w:hAnsi="Times New Roman"/>
          <w:color w:val="000000"/>
          <w:spacing w:val="6"/>
          <w:sz w:val="28"/>
          <w:szCs w:val="28"/>
        </w:rPr>
        <w:t xml:space="preserve">с эмоциональной отзывчивостью и сенсорными способностями формируются </w:t>
      </w:r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t xml:space="preserve">художественное мышление. Ребенок сравнивает художественные образы </w:t>
      </w:r>
      <w:r w:rsidRPr="00346113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между </w:t>
      </w:r>
      <w:r w:rsidRPr="00346113">
        <w:rPr>
          <w:rFonts w:ascii="Times New Roman" w:hAnsi="Times New Roman"/>
          <w:color w:val="000000"/>
          <w:spacing w:val="1"/>
          <w:sz w:val="28"/>
          <w:szCs w:val="28"/>
        </w:rPr>
        <w:t xml:space="preserve">собой, соотносит их с соответствующими явлениями жизни и приходит </w:t>
      </w: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t>своим первым обобщениям.</w:t>
      </w:r>
    </w:p>
    <w:p w:rsidR="006338B7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В раннем возрасте у большинства детей система музыкальности представлена высокой эмоциональной отзывчивостью на музыку и элементарными компонентами познавательных музыкальных способностей – сенсорных, интеллектуальных, музыкальной памяти.</w:t>
      </w:r>
      <w:r w:rsidR="006338B7">
        <w:rPr>
          <w:rFonts w:ascii="Times New Roman" w:hAnsi="Times New Roman"/>
          <w:sz w:val="28"/>
          <w:szCs w:val="28"/>
        </w:rPr>
        <w:t xml:space="preserve"> </w:t>
      </w:r>
    </w:p>
    <w:p w:rsidR="00E24F88" w:rsidRPr="006338B7" w:rsidRDefault="00E24F88" w:rsidP="0024611C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38B7">
        <w:rPr>
          <w:rFonts w:ascii="Times New Roman" w:hAnsi="Times New Roman"/>
          <w:sz w:val="28"/>
          <w:szCs w:val="28"/>
        </w:rPr>
        <w:t xml:space="preserve">В структуре музыкального мышления – способность услышать общий характер, настроение музыкального произведения. </w:t>
      </w:r>
    </w:p>
    <w:p w:rsidR="00E24F88" w:rsidRPr="006338B7" w:rsidRDefault="00E24F88" w:rsidP="0024611C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38B7">
        <w:rPr>
          <w:rFonts w:ascii="Times New Roman" w:hAnsi="Times New Roman"/>
          <w:sz w:val="28"/>
          <w:szCs w:val="28"/>
        </w:rPr>
        <w:t>В структуре музыкальной памяти – непосредственное, непроизвольное запоминание.</w:t>
      </w:r>
    </w:p>
    <w:p w:rsidR="00930031" w:rsidRPr="00183C17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Дети раннего возраста довольно внимательно слушают музыку, исполняемую на фортепьяно, с интересом слушают рассказы, сопровождаемые музыкой, запоминают её, узнают о каком эпизоде, персонаже она рассказывает.</w:t>
      </w:r>
      <w:r w:rsidR="006338B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Подпевают взрослому, правильно передавая ритм и отдельные интонации мелодии.</w:t>
      </w:r>
      <w:r w:rsidR="006338B7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Выполняют движения в играх, плясках, упражнениях по показу взрослого.</w:t>
      </w:r>
    </w:p>
    <w:p w:rsidR="00E24F88" w:rsidRPr="00346113" w:rsidRDefault="00E24F88" w:rsidP="0024611C">
      <w:pPr>
        <w:pStyle w:val="1"/>
        <w:numPr>
          <w:ilvl w:val="1"/>
          <w:numId w:val="10"/>
        </w:numPr>
        <w:spacing w:before="0" w:line="240" w:lineRule="auto"/>
        <w:ind w:firstLine="0"/>
        <w:jc w:val="both"/>
        <w:rPr>
          <w:rFonts w:ascii="Times New Roman" w:hAnsi="Times New Roman"/>
          <w:color w:val="auto"/>
          <w:lang w:eastAsia="ru-RU"/>
        </w:rPr>
      </w:pPr>
      <w:bookmarkStart w:id="7" w:name="_Toc362722359"/>
      <w:r w:rsidRPr="00346113">
        <w:rPr>
          <w:rFonts w:ascii="Times New Roman" w:hAnsi="Times New Roman"/>
          <w:color w:val="auto"/>
        </w:rPr>
        <w:t>Содержание психолого-педагогической работы</w:t>
      </w:r>
      <w:bookmarkEnd w:id="7"/>
    </w:p>
    <w:p w:rsidR="00E24F88" w:rsidRPr="00346113" w:rsidRDefault="00E24F88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Развитие музыкально-художественной деятельности, прио</w:t>
      </w:r>
      <w:r w:rsidR="006338B7">
        <w:rPr>
          <w:rFonts w:ascii="Times New Roman" w:hAnsi="Times New Roman"/>
          <w:b/>
          <w:sz w:val="28"/>
          <w:szCs w:val="28"/>
          <w:lang w:eastAsia="ru-RU"/>
        </w:rPr>
        <w:t>бщение к музыкальному искусству в возрасте 1-3 лет</w:t>
      </w:r>
    </w:p>
    <w:p w:rsidR="00E24F88" w:rsidRPr="00346113" w:rsidRDefault="00801710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область «Художественное – эстетическое развитие «Музыкальная деятельность</w:t>
      </w:r>
      <w:r w:rsidR="00E24F88" w:rsidRPr="00346113">
        <w:rPr>
          <w:rFonts w:ascii="Times New Roman" w:hAnsi="Times New Roman"/>
          <w:b/>
          <w:sz w:val="28"/>
          <w:szCs w:val="28"/>
        </w:rPr>
        <w:t>»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b/>
          <w:bCs/>
          <w:i/>
          <w:iCs/>
          <w:color w:val="000000"/>
          <w:spacing w:val="6"/>
          <w:sz w:val="28"/>
          <w:szCs w:val="28"/>
        </w:rPr>
        <w:t>Образовательные задачи</w:t>
      </w:r>
    </w:p>
    <w:p w:rsidR="00E24F88" w:rsidRPr="00346113" w:rsidRDefault="00E24F88" w:rsidP="0024611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i/>
          <w:iCs/>
          <w:color w:val="000000"/>
          <w:spacing w:val="7"/>
          <w:sz w:val="28"/>
          <w:szCs w:val="28"/>
        </w:rPr>
      </w:pPr>
      <w:r w:rsidRPr="00346113">
        <w:rPr>
          <w:rFonts w:ascii="Times New Roman" w:hAnsi="Times New Roman"/>
          <w:i/>
          <w:iCs/>
          <w:color w:val="000000"/>
          <w:spacing w:val="7"/>
          <w:sz w:val="28"/>
          <w:szCs w:val="28"/>
        </w:rPr>
        <w:t>Слушание музыки:</w:t>
      </w:r>
    </w:p>
    <w:p w:rsidR="00E24F88" w:rsidRPr="006338B7" w:rsidRDefault="00E24F88" w:rsidP="0024611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iCs/>
          <w:color w:val="000000"/>
          <w:spacing w:val="7"/>
          <w:sz w:val="28"/>
          <w:szCs w:val="28"/>
        </w:rPr>
      </w:pPr>
      <w:r w:rsidRPr="006338B7">
        <w:rPr>
          <w:rFonts w:ascii="Times New Roman" w:hAnsi="Times New Roman"/>
          <w:b/>
          <w:iCs/>
          <w:color w:val="000000"/>
          <w:spacing w:val="7"/>
          <w:sz w:val="28"/>
          <w:szCs w:val="28"/>
        </w:rPr>
        <w:t>Второй год жизни:</w:t>
      </w:r>
    </w:p>
    <w:p w:rsidR="00E24F88" w:rsidRPr="00346113" w:rsidRDefault="00E24F88" w:rsidP="0024611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iCs/>
          <w:color w:val="000000"/>
          <w:spacing w:val="7"/>
          <w:sz w:val="28"/>
          <w:szCs w:val="28"/>
        </w:rPr>
      </w:pPr>
      <w:r w:rsidRPr="00346113">
        <w:rPr>
          <w:rFonts w:ascii="Times New Roman" w:hAnsi="Times New Roman"/>
          <w:iCs/>
          <w:color w:val="000000"/>
          <w:spacing w:val="7"/>
          <w:sz w:val="28"/>
          <w:szCs w:val="28"/>
        </w:rPr>
        <w:t>-  увлекать, удивлять и радовать детей музыкой;</w:t>
      </w:r>
    </w:p>
    <w:p w:rsidR="00E24F88" w:rsidRPr="00346113" w:rsidRDefault="00E24F88" w:rsidP="0024611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iCs/>
          <w:color w:val="000000"/>
          <w:spacing w:val="7"/>
          <w:sz w:val="28"/>
          <w:szCs w:val="28"/>
        </w:rPr>
      </w:pPr>
      <w:r w:rsidRPr="00346113">
        <w:rPr>
          <w:rFonts w:ascii="Times New Roman" w:hAnsi="Times New Roman"/>
          <w:iCs/>
          <w:color w:val="000000"/>
          <w:spacing w:val="7"/>
          <w:sz w:val="28"/>
          <w:szCs w:val="28"/>
        </w:rPr>
        <w:t>-  приучать внимательно ее слушать;</w:t>
      </w:r>
    </w:p>
    <w:p w:rsidR="00E24F88" w:rsidRPr="00346113" w:rsidRDefault="00E24F88" w:rsidP="0024611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iCs/>
          <w:color w:val="000000"/>
          <w:spacing w:val="7"/>
          <w:sz w:val="28"/>
          <w:szCs w:val="28"/>
        </w:rPr>
      </w:pPr>
      <w:r w:rsidRPr="00346113">
        <w:rPr>
          <w:rFonts w:ascii="Times New Roman" w:hAnsi="Times New Roman"/>
          <w:iCs/>
          <w:color w:val="000000"/>
          <w:spacing w:val="7"/>
          <w:sz w:val="28"/>
          <w:szCs w:val="28"/>
        </w:rPr>
        <w:t>- развивать умение прислушиваться к словам песен, воспроизводить звукоподражания и простейшие интонации;</w:t>
      </w:r>
    </w:p>
    <w:p w:rsidR="00E24F88" w:rsidRPr="00346113" w:rsidRDefault="00E24F88" w:rsidP="0024611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iCs/>
          <w:color w:val="000000"/>
          <w:spacing w:val="7"/>
          <w:sz w:val="28"/>
          <w:szCs w:val="28"/>
        </w:rPr>
      </w:pPr>
      <w:r w:rsidRPr="00346113">
        <w:rPr>
          <w:rFonts w:ascii="Times New Roman" w:hAnsi="Times New Roman"/>
          <w:iCs/>
          <w:color w:val="000000"/>
          <w:spacing w:val="7"/>
          <w:sz w:val="28"/>
          <w:szCs w:val="28"/>
        </w:rPr>
        <w:t>- учить выполнять под музыку игровые и плясовые движения, соответствующие словам песни и характеру музыки.</w:t>
      </w:r>
    </w:p>
    <w:p w:rsidR="00E24F88" w:rsidRPr="006338B7" w:rsidRDefault="00E24F88" w:rsidP="0024611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iCs/>
          <w:color w:val="000000"/>
          <w:spacing w:val="7"/>
          <w:sz w:val="28"/>
          <w:szCs w:val="28"/>
        </w:rPr>
      </w:pPr>
      <w:r w:rsidRPr="006338B7">
        <w:rPr>
          <w:rFonts w:ascii="Times New Roman" w:hAnsi="Times New Roman"/>
          <w:b/>
          <w:iCs/>
          <w:color w:val="000000"/>
          <w:spacing w:val="7"/>
          <w:sz w:val="28"/>
          <w:szCs w:val="28"/>
        </w:rPr>
        <w:t>Третий год жизни:</w:t>
      </w:r>
    </w:p>
    <w:p w:rsidR="00E24F88" w:rsidRPr="00346113" w:rsidRDefault="00E24F88" w:rsidP="0024611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iCs/>
          <w:color w:val="000000"/>
          <w:spacing w:val="7"/>
          <w:sz w:val="28"/>
          <w:szCs w:val="28"/>
        </w:rPr>
      </w:pPr>
      <w:r w:rsidRPr="00346113">
        <w:rPr>
          <w:rFonts w:ascii="Times New Roman" w:hAnsi="Times New Roman"/>
          <w:iCs/>
          <w:color w:val="000000"/>
          <w:spacing w:val="7"/>
          <w:sz w:val="28"/>
          <w:szCs w:val="28"/>
        </w:rPr>
        <w:t>- развивать умение вслушиваться в музыку, понимать ее образное содержание;</w:t>
      </w:r>
    </w:p>
    <w:p w:rsidR="00E24F88" w:rsidRPr="00346113" w:rsidRDefault="00E24F88" w:rsidP="0024611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iCs/>
          <w:color w:val="000000"/>
          <w:spacing w:val="7"/>
          <w:sz w:val="28"/>
          <w:szCs w:val="28"/>
        </w:rPr>
      </w:pPr>
      <w:r w:rsidRPr="00346113">
        <w:rPr>
          <w:rFonts w:ascii="Times New Roman" w:hAnsi="Times New Roman"/>
          <w:iCs/>
          <w:color w:val="000000"/>
          <w:spacing w:val="7"/>
          <w:sz w:val="28"/>
          <w:szCs w:val="28"/>
        </w:rPr>
        <w:lastRenderedPageBreak/>
        <w:t>- учить различать контрастные особенности ее звучания (</w:t>
      </w:r>
      <w:proofErr w:type="gramStart"/>
      <w:r w:rsidRPr="00346113">
        <w:rPr>
          <w:rFonts w:ascii="Times New Roman" w:hAnsi="Times New Roman"/>
          <w:iCs/>
          <w:color w:val="000000"/>
          <w:spacing w:val="7"/>
          <w:sz w:val="28"/>
          <w:szCs w:val="28"/>
        </w:rPr>
        <w:t>громко</w:t>
      </w:r>
      <w:r w:rsidR="006338B7">
        <w:rPr>
          <w:rFonts w:ascii="Times New Roman" w:hAnsi="Times New Roman"/>
          <w:iCs/>
          <w:color w:val="000000"/>
          <w:spacing w:val="7"/>
          <w:sz w:val="28"/>
          <w:szCs w:val="28"/>
        </w:rPr>
        <w:t>-тихо</w:t>
      </w:r>
      <w:proofErr w:type="gramEnd"/>
      <w:r w:rsidR="006338B7">
        <w:rPr>
          <w:rFonts w:ascii="Times New Roman" w:hAnsi="Times New Roman"/>
          <w:iCs/>
          <w:color w:val="000000"/>
          <w:spacing w:val="7"/>
          <w:sz w:val="28"/>
          <w:szCs w:val="28"/>
        </w:rPr>
        <w:t>, быстро-медленно, высокий</w:t>
      </w:r>
      <w:r w:rsidR="00A2232C">
        <w:rPr>
          <w:rFonts w:ascii="Times New Roman" w:hAnsi="Times New Roman"/>
          <w:iCs/>
          <w:color w:val="000000"/>
          <w:spacing w:val="7"/>
          <w:sz w:val="28"/>
          <w:szCs w:val="28"/>
        </w:rPr>
        <w:t xml:space="preserve"> </w:t>
      </w:r>
      <w:r w:rsidR="006338B7">
        <w:rPr>
          <w:rFonts w:ascii="Times New Roman" w:hAnsi="Times New Roman"/>
          <w:iCs/>
          <w:color w:val="000000"/>
          <w:spacing w:val="7"/>
          <w:sz w:val="28"/>
          <w:szCs w:val="28"/>
        </w:rPr>
        <w:t>-</w:t>
      </w:r>
      <w:r w:rsidR="00A2232C">
        <w:rPr>
          <w:rFonts w:ascii="Times New Roman" w:hAnsi="Times New Roman"/>
          <w:iCs/>
          <w:color w:val="000000"/>
          <w:spacing w:val="7"/>
          <w:sz w:val="28"/>
          <w:szCs w:val="28"/>
        </w:rPr>
        <w:t xml:space="preserve"> </w:t>
      </w:r>
      <w:r w:rsidRPr="00346113">
        <w:rPr>
          <w:rFonts w:ascii="Times New Roman" w:hAnsi="Times New Roman"/>
          <w:iCs/>
          <w:color w:val="000000"/>
          <w:spacing w:val="7"/>
          <w:sz w:val="28"/>
          <w:szCs w:val="28"/>
        </w:rPr>
        <w:t>низкий регистр);</w:t>
      </w:r>
    </w:p>
    <w:p w:rsidR="00E24F88" w:rsidRPr="00346113" w:rsidRDefault="00E24F88" w:rsidP="0024611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iCs/>
          <w:color w:val="000000"/>
          <w:spacing w:val="7"/>
          <w:sz w:val="28"/>
          <w:szCs w:val="28"/>
        </w:rPr>
      </w:pPr>
      <w:r w:rsidRPr="00346113">
        <w:rPr>
          <w:rFonts w:ascii="Times New Roman" w:hAnsi="Times New Roman"/>
          <w:iCs/>
          <w:color w:val="000000"/>
          <w:spacing w:val="7"/>
          <w:sz w:val="28"/>
          <w:szCs w:val="28"/>
        </w:rPr>
        <w:t>- побуждать к подпеванию и пению;</w:t>
      </w:r>
    </w:p>
    <w:p w:rsidR="00E24F88" w:rsidRPr="00346113" w:rsidRDefault="00E24F88" w:rsidP="0024611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iCs/>
          <w:color w:val="000000"/>
          <w:spacing w:val="7"/>
          <w:sz w:val="28"/>
          <w:szCs w:val="28"/>
        </w:rPr>
      </w:pPr>
      <w:r w:rsidRPr="00346113">
        <w:rPr>
          <w:rFonts w:ascii="Times New Roman" w:hAnsi="Times New Roman"/>
          <w:iCs/>
          <w:color w:val="000000"/>
          <w:spacing w:val="7"/>
          <w:sz w:val="28"/>
          <w:szCs w:val="28"/>
        </w:rPr>
        <w:t>- развивать умение связывать движения с музыкой в сюжетных играх, упражнениях, плясках.</w:t>
      </w:r>
    </w:p>
    <w:p w:rsidR="00E24F88" w:rsidRPr="00346113" w:rsidRDefault="00E24F88" w:rsidP="0024611C">
      <w:pPr>
        <w:pStyle w:val="a4"/>
        <w:tabs>
          <w:tab w:val="left" w:pos="0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i/>
          <w:sz w:val="28"/>
          <w:szCs w:val="28"/>
          <w:lang w:eastAsia="ru-RU"/>
        </w:rPr>
        <w:tab/>
        <w:t>Слушание музыки.</w:t>
      </w:r>
      <w:r w:rsidRPr="00346113">
        <w:rPr>
          <w:rFonts w:ascii="Times New Roman" w:hAnsi="Times New Roman"/>
          <w:sz w:val="28"/>
          <w:szCs w:val="28"/>
          <w:lang w:eastAsia="ru-RU"/>
        </w:rPr>
        <w:t xml:space="preserve"> На музыкальных занятиях дети должны слушать инструментальные пьесы и песни, которые исполняют для них взрослые. Без этого в дальнейшем невозможно развитие музыкальных способностей. Важно, чтобы дети слушали знакомые мелодии, звучащие на разных музыкальных инструментах, в ансамблях, а на третьем году жизни — рассказы, иллюстрируемые музыкой.</w:t>
      </w:r>
    </w:p>
    <w:p w:rsidR="00E24F88" w:rsidRPr="00346113" w:rsidRDefault="00E24F88" w:rsidP="0024611C">
      <w:pPr>
        <w:pStyle w:val="a4"/>
        <w:tabs>
          <w:tab w:val="left" w:pos="0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i/>
          <w:sz w:val="28"/>
          <w:szCs w:val="28"/>
          <w:lang w:eastAsia="ru-RU"/>
        </w:rPr>
        <w:tab/>
        <w:t>Пение.</w:t>
      </w:r>
      <w:r w:rsidRPr="00346113">
        <w:rPr>
          <w:rFonts w:ascii="Times New Roman" w:hAnsi="Times New Roman"/>
          <w:sz w:val="28"/>
          <w:szCs w:val="28"/>
          <w:lang w:eastAsia="ru-RU"/>
        </w:rPr>
        <w:t xml:space="preserve"> Только на основе положительных эмоций у детей возникает желание приобщиться к этому замечательному виду музыкальной деятельности. Очень важен выбор песни. Музыкальный руководитель должен иметь в виду, что словарный запас ребенка еще очень мал. Иногда трудности в пении связаны с тем, что ребенок еще не научился говорить те или иные слова. Важно учитывать также физические данные, здоровье детей и степень организованности группы.</w:t>
      </w:r>
    </w:p>
    <w:p w:rsidR="00E24F88" w:rsidRPr="00346113" w:rsidRDefault="00E24F88" w:rsidP="0024611C">
      <w:pPr>
        <w:pStyle w:val="a4"/>
        <w:tabs>
          <w:tab w:val="left" w:pos="0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346113">
        <w:rPr>
          <w:rFonts w:ascii="Times New Roman" w:hAnsi="Times New Roman"/>
          <w:sz w:val="28"/>
          <w:szCs w:val="28"/>
          <w:lang w:eastAsia="ru-RU"/>
        </w:rPr>
        <w:t>В песне должны быть: понятное и интересное содержание, слова, не только понятные, но и легкие для произношения, текст - короткий; мелодия - состоящая из повторяющихся легких и коротких фраз, диапазон - соответствующий возрастным и индивидуальным природным особенностям голосов детей, тесситура - удобная для детей, не вызывающая напряжения.</w:t>
      </w:r>
      <w:proofErr w:type="gramEnd"/>
      <w:r w:rsidRPr="00346113">
        <w:rPr>
          <w:rFonts w:ascii="Times New Roman" w:hAnsi="Times New Roman"/>
          <w:sz w:val="28"/>
          <w:szCs w:val="28"/>
          <w:lang w:eastAsia="ru-RU"/>
        </w:rPr>
        <w:t xml:space="preserve"> В процессе работы с детьми третьего года жизни музыкальный руководитель учит:</w:t>
      </w:r>
    </w:p>
    <w:p w:rsidR="00E24F88" w:rsidRPr="00346113" w:rsidRDefault="00E24F88" w:rsidP="0024611C">
      <w:pPr>
        <w:pStyle w:val="a4"/>
        <w:tabs>
          <w:tab w:val="left" w:pos="142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-</w:t>
      </w:r>
      <w:r w:rsidRPr="00346113">
        <w:rPr>
          <w:rFonts w:ascii="Times New Roman" w:hAnsi="Times New Roman"/>
          <w:sz w:val="28"/>
          <w:szCs w:val="28"/>
          <w:lang w:eastAsia="ru-RU"/>
        </w:rPr>
        <w:tab/>
        <w:t>петь без напряжения, естественным голосом, не форсировать звук и не выкрикивать отдельные слова;</w:t>
      </w:r>
    </w:p>
    <w:p w:rsidR="00E24F88" w:rsidRPr="00346113" w:rsidRDefault="00E24F88" w:rsidP="0024611C">
      <w:pPr>
        <w:pStyle w:val="a4"/>
        <w:tabs>
          <w:tab w:val="left" w:pos="142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-</w:t>
      </w:r>
      <w:r w:rsidRPr="00346113">
        <w:rPr>
          <w:rFonts w:ascii="Times New Roman" w:hAnsi="Times New Roman"/>
          <w:sz w:val="28"/>
          <w:szCs w:val="28"/>
          <w:lang w:eastAsia="ru-RU"/>
        </w:rPr>
        <w:tab/>
        <w:t>вместе начинать и заканчивать пение, петь, не опережая и не вторя, выдерживать паузы, слушать вступление и заключение;</w:t>
      </w:r>
    </w:p>
    <w:p w:rsidR="00E24F88" w:rsidRPr="00346113" w:rsidRDefault="00E24F88" w:rsidP="0024611C">
      <w:pPr>
        <w:pStyle w:val="a4"/>
        <w:tabs>
          <w:tab w:val="left" w:pos="142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-</w:t>
      </w:r>
      <w:r w:rsidRPr="00346113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346113">
        <w:rPr>
          <w:rFonts w:ascii="Times New Roman" w:hAnsi="Times New Roman"/>
          <w:sz w:val="28"/>
          <w:szCs w:val="28"/>
          <w:lang w:eastAsia="ru-RU"/>
        </w:rPr>
        <w:t>верно</w:t>
      </w:r>
      <w:proofErr w:type="gramEnd"/>
      <w:r w:rsidRPr="00346113">
        <w:rPr>
          <w:rFonts w:ascii="Times New Roman" w:hAnsi="Times New Roman"/>
          <w:sz w:val="28"/>
          <w:szCs w:val="28"/>
          <w:lang w:eastAsia="ru-RU"/>
        </w:rPr>
        <w:t xml:space="preserve"> передавать общее направление движения мелодии и ритмический рисунок песни.</w:t>
      </w:r>
    </w:p>
    <w:p w:rsidR="00E24F88" w:rsidRPr="00346113" w:rsidRDefault="00E24F88" w:rsidP="0024611C">
      <w:pPr>
        <w:pStyle w:val="a4"/>
        <w:tabs>
          <w:tab w:val="left" w:pos="0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i/>
          <w:sz w:val="28"/>
          <w:szCs w:val="28"/>
          <w:lang w:eastAsia="ru-RU"/>
        </w:rPr>
        <w:tab/>
        <w:t>Музыкальное движение.</w:t>
      </w:r>
      <w:r w:rsidRPr="00346113">
        <w:rPr>
          <w:rFonts w:ascii="Times New Roman" w:hAnsi="Times New Roman"/>
          <w:sz w:val="28"/>
          <w:szCs w:val="28"/>
          <w:lang w:eastAsia="ru-RU"/>
        </w:rPr>
        <w:t xml:space="preserve"> Если дети второго года жизни чаще всего воспроизводят движения по показу воспитателя и с некоторым опозданием, на третьем году они более самостоятельны и точны. В этом возрасте им доступны разнообразные и сложные музыкальные движения в упражнениях и плясках.</w:t>
      </w:r>
    </w:p>
    <w:p w:rsidR="00E24F88" w:rsidRPr="00346113" w:rsidRDefault="00E24F88" w:rsidP="0024611C">
      <w:pPr>
        <w:pStyle w:val="a4"/>
        <w:tabs>
          <w:tab w:val="left" w:pos="142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Виды основных движений, выполняемых под музыку: ходьба, бег, прыжки. Движения под веселую, живую музыку радуют детей. Пляска помогает им различать двух- и </w:t>
      </w:r>
      <w:proofErr w:type="gramStart"/>
      <w:r w:rsidRPr="00346113">
        <w:rPr>
          <w:rFonts w:ascii="Times New Roman" w:hAnsi="Times New Roman"/>
          <w:sz w:val="28"/>
          <w:szCs w:val="28"/>
          <w:lang w:eastAsia="ru-RU"/>
        </w:rPr>
        <w:t>трехчастную</w:t>
      </w:r>
      <w:proofErr w:type="gramEnd"/>
      <w:r w:rsidRPr="00346113">
        <w:rPr>
          <w:rFonts w:ascii="Times New Roman" w:hAnsi="Times New Roman"/>
          <w:sz w:val="28"/>
          <w:szCs w:val="28"/>
          <w:lang w:eastAsia="ru-RU"/>
        </w:rPr>
        <w:t xml:space="preserve"> формы музыки.</w:t>
      </w:r>
    </w:p>
    <w:p w:rsidR="00E24F88" w:rsidRPr="00346113" w:rsidRDefault="00E24F88" w:rsidP="0024611C">
      <w:pPr>
        <w:pStyle w:val="a4"/>
        <w:tabs>
          <w:tab w:val="left" w:pos="0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346113">
        <w:rPr>
          <w:rFonts w:ascii="Times New Roman" w:hAnsi="Times New Roman"/>
          <w:sz w:val="28"/>
          <w:szCs w:val="28"/>
          <w:lang w:eastAsia="ru-RU"/>
        </w:rPr>
        <w:t xml:space="preserve">В плясках дети могут: хлопать в ладоши и по коленям, хлопать в ладоши и одновременно притоптывать одной ногой, пружинисто качаться на двух ногах, притоптывать двумя ногами, бегать на месте на носочках, стучать каблучком, поочередно выставлять вперед то правую, то левую ногу, делать шаг вперед – шаг  назад на носочках, кружиться на носочках, выполнять маленькую пружинку, с небольшим поворотом корпуса </w:t>
      </w:r>
      <w:r w:rsidRPr="00346113">
        <w:rPr>
          <w:rFonts w:ascii="Times New Roman" w:hAnsi="Times New Roman"/>
          <w:sz w:val="28"/>
          <w:szCs w:val="28"/>
          <w:lang w:eastAsia="ru-RU"/>
        </w:rPr>
        <w:lastRenderedPageBreak/>
        <w:t>вправо-влево, бег</w:t>
      </w:r>
      <w:proofErr w:type="gramEnd"/>
      <w:r w:rsidRPr="00346113">
        <w:rPr>
          <w:rFonts w:ascii="Times New Roman" w:hAnsi="Times New Roman"/>
          <w:sz w:val="28"/>
          <w:szCs w:val="28"/>
          <w:lang w:eastAsia="ru-RU"/>
        </w:rPr>
        <w:t xml:space="preserve"> и шаг по кругу стайкой в разном направлении. Положение рук варьируется: руки на поясе, одна рука на поясе, другая поднята, руки разведены в стороны, ладонями вверх, «ручки пляшут» — поворот кистей (руки слегка подняты).</w:t>
      </w:r>
    </w:p>
    <w:p w:rsidR="00E24F88" w:rsidRPr="00346113" w:rsidRDefault="00E24F88" w:rsidP="0024611C">
      <w:pPr>
        <w:pStyle w:val="a4"/>
        <w:tabs>
          <w:tab w:val="left" w:pos="0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ab/>
        <w:t>Музыкальная игра занимает на музыкальном занятии место эмоциональной кульминации. Именно в игре ребенок наиболее активен, радостен, полностью поглощен происходящим. Она положительно влияет на физическое развитие детей, является важным средством становления движений у детей раннего возраста, развивает умение слушать музыку, действовать согласно с ней.</w:t>
      </w:r>
    </w:p>
    <w:p w:rsidR="00E24F88" w:rsidRPr="00346113" w:rsidRDefault="00E24F88" w:rsidP="0024611C">
      <w:pPr>
        <w:pStyle w:val="a4"/>
        <w:tabs>
          <w:tab w:val="left" w:pos="0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ab/>
        <w:t>В занятиях с детьми третьего года жизни начинают использоваться сюжетно-ролевые игры, где они изображают кого-либо (зайчиков, птичек и т.д.). В игре солистом может быть не только воспитатель («мама-зайка» или «мишка»), но и ребенок, если он охотно, радостно и без напряжения «играет роль».</w:t>
      </w:r>
    </w:p>
    <w:p w:rsidR="00E24F88" w:rsidRPr="00346113" w:rsidRDefault="00E24F88" w:rsidP="0024611C">
      <w:pPr>
        <w:pStyle w:val="a4"/>
        <w:tabs>
          <w:tab w:val="left" w:pos="0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ab/>
        <w:t>Детские праздничные утренники. Основа детского утренника — игра. Она должна быть подобрана, организована и проведена взрослыми так, чтобы дети поняли игровую ситуацию. Только тогда они начинают играть, «жить» в игре, а не выполнять дисциплинированно то, что предлагают взрослые.</w:t>
      </w:r>
    </w:p>
    <w:p w:rsidR="00E24F88" w:rsidRPr="00346113" w:rsidRDefault="00A2232C" w:rsidP="0024611C">
      <w:pPr>
        <w:pStyle w:val="a4"/>
        <w:tabs>
          <w:tab w:val="left" w:pos="142"/>
        </w:tabs>
        <w:spacing w:after="0" w:line="240" w:lineRule="auto"/>
        <w:ind w:left="0" w:right="357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E24F88" w:rsidRPr="00346113">
        <w:rPr>
          <w:rFonts w:ascii="Times New Roman" w:hAnsi="Times New Roman"/>
          <w:sz w:val="28"/>
          <w:szCs w:val="28"/>
          <w:lang w:eastAsia="ru-RU"/>
        </w:rPr>
        <w:t>Не стоит перегружать праздничную программу стихами, которые читают дети (2—3 достаточно), и плясками (не более 3). Одна из них может быть включена в игру. Хорошо, если пляски разные: парная и в свободном построении у детей второго года жизни или парная и в кружке у детей третьего года жизни. Всегда желательна свободная пляска, где бы дети самостоятельно, произвольно меняли движения.</w:t>
      </w:r>
    </w:p>
    <w:p w:rsidR="00E24F88" w:rsidRPr="00346113" w:rsidRDefault="00E24F88" w:rsidP="0024611C">
      <w:pPr>
        <w:pStyle w:val="a4"/>
        <w:tabs>
          <w:tab w:val="left" w:pos="0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ab/>
        <w:t>Для детей второго года жизни в течение года проводят один праздничный детский утренник «Елка» и два занятия-развлечения в месяц. Одно из лучших развлечений — кукольный спектакль.</w:t>
      </w:r>
    </w:p>
    <w:p w:rsidR="00E24F88" w:rsidRPr="00346113" w:rsidRDefault="00E24F88" w:rsidP="0024611C">
      <w:pPr>
        <w:pStyle w:val="a4"/>
        <w:tabs>
          <w:tab w:val="left" w:pos="0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ab/>
        <w:t>Для детей третьего года жизни праздничные утренники проводятся осенью I (октябрь, начало ноября), зимой («Елка») и весной (май); а занятие-развлечение — одно в месяц.</w:t>
      </w:r>
    </w:p>
    <w:p w:rsidR="00E24F88" w:rsidRPr="00346113" w:rsidRDefault="00E24F88" w:rsidP="0024611C">
      <w:pPr>
        <w:pStyle w:val="a4"/>
        <w:tabs>
          <w:tab w:val="left" w:pos="0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ab/>
        <w:t>Музыкальный руководитель подбирает репертуар с учетом особенностей каждой конкретной группы.</w:t>
      </w:r>
    </w:p>
    <w:p w:rsidR="00E24F88" w:rsidRPr="00346113" w:rsidRDefault="00E24F88" w:rsidP="0024611C">
      <w:pPr>
        <w:pStyle w:val="a4"/>
        <w:tabs>
          <w:tab w:val="left" w:pos="0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ab/>
        <w:t>Для детей второго года жизни рекомендуются в среднем 6—7 песен в течение года (с разными задачами для слушания, музыкально-двигательного показа, звукоподражания, слогового пения), 3—4 музыкальных упражнения, пляски, музыкальных игры.</w:t>
      </w:r>
    </w:p>
    <w:p w:rsidR="00E24F88" w:rsidRPr="00346113" w:rsidRDefault="00E24F88" w:rsidP="0024611C">
      <w:pPr>
        <w:pStyle w:val="a4"/>
        <w:tabs>
          <w:tab w:val="left" w:pos="0"/>
        </w:tabs>
        <w:spacing w:after="0" w:line="240" w:lineRule="auto"/>
        <w:ind w:left="0"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ab/>
        <w:t>Для детей третьего года жизни рекомендуются в среднем 10—12 песен (подпевание, пение), 9-11 инструментальных пьес и 4-6 песен для слушания, 5-7 музыкально-двигательных упражнений, 10 плясок и 8-9 музыкальных игр.</w:t>
      </w:r>
    </w:p>
    <w:p w:rsidR="00E24F88" w:rsidRPr="00346113" w:rsidRDefault="00E24F88" w:rsidP="0024611C">
      <w:pPr>
        <w:tabs>
          <w:tab w:val="left" w:pos="142"/>
        </w:tabs>
        <w:spacing w:after="0" w:line="240" w:lineRule="auto"/>
        <w:ind w:right="36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46113">
        <w:rPr>
          <w:rFonts w:ascii="Times New Roman" w:hAnsi="Times New Roman"/>
          <w:bCs/>
          <w:sz w:val="28"/>
          <w:szCs w:val="28"/>
          <w:lang w:eastAsia="ru-RU"/>
        </w:rPr>
        <w:t>Занятия проходит 2 раза в неделю  продолжительностью  не боле</w:t>
      </w:r>
      <w:r w:rsidR="006338B7">
        <w:rPr>
          <w:rFonts w:ascii="Times New Roman" w:hAnsi="Times New Roman"/>
          <w:bCs/>
          <w:sz w:val="28"/>
          <w:szCs w:val="28"/>
          <w:lang w:eastAsia="ru-RU"/>
        </w:rPr>
        <w:t>е 10 минут (</w:t>
      </w:r>
      <w:proofErr w:type="spellStart"/>
      <w:r w:rsidR="006338B7" w:rsidRPr="000D62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СанПин</w:t>
      </w:r>
      <w:proofErr w:type="spellEnd"/>
      <w:r w:rsidR="006338B7" w:rsidRPr="000D62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2.4.1.3049-13</w:t>
      </w:r>
      <w:r w:rsidRPr="00346113">
        <w:rPr>
          <w:rFonts w:ascii="Times New Roman" w:hAnsi="Times New Roman"/>
          <w:bCs/>
          <w:sz w:val="28"/>
          <w:szCs w:val="28"/>
          <w:lang w:eastAsia="ru-RU"/>
        </w:rPr>
        <w:t xml:space="preserve">). </w:t>
      </w:r>
    </w:p>
    <w:p w:rsidR="00E24F88" w:rsidRDefault="00E24F88" w:rsidP="0024611C">
      <w:pPr>
        <w:tabs>
          <w:tab w:val="left" w:pos="0"/>
        </w:tabs>
        <w:spacing w:after="0" w:line="240" w:lineRule="auto"/>
        <w:ind w:righ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lastRenderedPageBreak/>
        <w:tab/>
        <w:t>Про</w:t>
      </w:r>
      <w:r w:rsidR="006338B7">
        <w:rPr>
          <w:rFonts w:ascii="Times New Roman" w:hAnsi="Times New Roman"/>
          <w:sz w:val="28"/>
          <w:szCs w:val="28"/>
          <w:lang w:eastAsia="ru-RU"/>
        </w:rPr>
        <w:t>межуточные результаты освоения п</w:t>
      </w:r>
      <w:r w:rsidRPr="00346113">
        <w:rPr>
          <w:rFonts w:ascii="Times New Roman" w:hAnsi="Times New Roman"/>
          <w:sz w:val="28"/>
          <w:szCs w:val="28"/>
          <w:lang w:eastAsia="ru-RU"/>
        </w:rPr>
        <w:t>рограммы формулирую</w:t>
      </w:r>
      <w:r w:rsidR="006338B7">
        <w:rPr>
          <w:rFonts w:ascii="Times New Roman" w:hAnsi="Times New Roman"/>
          <w:sz w:val="28"/>
          <w:szCs w:val="28"/>
          <w:lang w:eastAsia="ru-RU"/>
        </w:rPr>
        <w:t>тся в соответствии с ФГОС.</w:t>
      </w:r>
    </w:p>
    <w:p w:rsidR="009A48BC" w:rsidRDefault="009A48BC" w:rsidP="0024611C">
      <w:pPr>
        <w:tabs>
          <w:tab w:val="left" w:pos="0"/>
        </w:tabs>
        <w:spacing w:after="0" w:line="240" w:lineRule="auto"/>
        <w:ind w:right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6EBB" w:rsidRDefault="00326EBB" w:rsidP="006338B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2.3. Календарно-тематическое планирование</w:t>
      </w:r>
    </w:p>
    <w:p w:rsidR="009A48BC" w:rsidRDefault="009A48BC" w:rsidP="006338B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Сентябрь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4423"/>
        <w:gridCol w:w="3965"/>
      </w:tblGrid>
      <w:tr w:rsidR="009A48BC" w:rsidTr="009A48BC">
        <w:tc>
          <w:tcPr>
            <w:tcW w:w="1960" w:type="dxa"/>
            <w:vAlign w:val="center"/>
          </w:tcPr>
          <w:p w:rsidR="009A48BC" w:rsidRDefault="009A48BC" w:rsidP="00633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423" w:type="dxa"/>
            <w:vAlign w:val="center"/>
          </w:tcPr>
          <w:p w:rsidR="009A48BC" w:rsidRDefault="009A48BC" w:rsidP="00633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5" w:type="dxa"/>
            <w:vAlign w:val="center"/>
          </w:tcPr>
          <w:p w:rsidR="009A48BC" w:rsidRDefault="009A48BC" w:rsidP="00633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60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423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должны начинать и заканчивать движение с музыкой, осваивать ритм ходьбы и бега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Различать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  <w:szCs w:val="24"/>
              </w:rPr>
              <w:t>двухчастную</w:t>
            </w:r>
            <w:proofErr w:type="spellEnd"/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форму.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прыгают на обеих ногах, руки свободны или согнуты в локтях</w:t>
            </w:r>
          </w:p>
          <w:p w:rsidR="009A48BC" w:rsidRPr="006338B7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Реагировать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двухчастную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форму.</w:t>
            </w:r>
          </w:p>
        </w:tc>
        <w:tc>
          <w:tcPr>
            <w:tcW w:w="3965" w:type="dxa"/>
          </w:tcPr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«Ножками затопали» М. </w:t>
            </w:r>
            <w:proofErr w:type="spellStart"/>
            <w:r>
              <w:rPr>
                <w:rFonts w:ascii="Times New Roman" w:hAnsi="Times New Roman"/>
                <w:szCs w:val="24"/>
              </w:rPr>
              <w:t>Раухвергер</w:t>
            </w:r>
            <w:proofErr w:type="spellEnd"/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«Птички летают» Серов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«Зайчики» (9,10,11)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A48BC" w:rsidTr="009A48BC">
        <w:tc>
          <w:tcPr>
            <w:tcW w:w="1960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4423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Употреблять новые слова, расширяя словарный запас детей.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«Веселые ладошки» (3,4,5)</w:t>
            </w:r>
          </w:p>
        </w:tc>
      </w:tr>
      <w:tr w:rsidR="009A48BC" w:rsidTr="009A48BC">
        <w:tc>
          <w:tcPr>
            <w:tcW w:w="1960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423" w:type="dxa"/>
          </w:tcPr>
          <w:p w:rsidR="009A48BC" w:rsidRPr="006338B7" w:rsidRDefault="009A48BC" w:rsidP="006338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Активизировать застенчивых детей, предлагая им роль лидера. Обязательно поощрять таких детей.</w:t>
            </w:r>
          </w:p>
        </w:tc>
        <w:tc>
          <w:tcPr>
            <w:tcW w:w="3965" w:type="dxa"/>
          </w:tcPr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«Маленькая мышка»,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«Апельсин»  муз. Железновой</w:t>
            </w:r>
          </w:p>
        </w:tc>
      </w:tr>
      <w:tr w:rsidR="009A48BC" w:rsidTr="009A48BC">
        <w:tc>
          <w:tcPr>
            <w:tcW w:w="1960" w:type="dxa"/>
          </w:tcPr>
          <w:p w:rsidR="009A48BC" w:rsidRDefault="00D35CB4" w:rsidP="006338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</w:t>
            </w:r>
          </w:p>
        </w:tc>
        <w:tc>
          <w:tcPr>
            <w:tcW w:w="4423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Развивать речь, творческую фантазию.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Рассказать  детям о характере произведения, в доступной форме, познакомить со средствами музыкальной выразительности.</w:t>
            </w:r>
          </w:p>
        </w:tc>
        <w:tc>
          <w:tcPr>
            <w:tcW w:w="3965" w:type="dxa"/>
          </w:tcPr>
          <w:p w:rsidR="009A48BC" w:rsidRDefault="009A48BC" w:rsidP="006338B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«Прогулка» В. Волкова</w:t>
            </w:r>
          </w:p>
          <w:p w:rsidR="009A48BC" w:rsidRDefault="009A48BC" w:rsidP="006338B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«Колыбельная» Т. Назаровой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Русская народная плясовая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«Барыня»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c>
          <w:tcPr>
            <w:tcW w:w="1960" w:type="dxa"/>
          </w:tcPr>
          <w:p w:rsidR="009A48BC" w:rsidRDefault="009A48BC" w:rsidP="00D35C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="00D35CB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ение</w:t>
            </w:r>
          </w:p>
          <w:p w:rsidR="00D35CB4" w:rsidRDefault="00D35CB4" w:rsidP="00D35C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(песенное творчество)</w:t>
            </w:r>
          </w:p>
        </w:tc>
        <w:tc>
          <w:tcPr>
            <w:tcW w:w="4423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малышей различать высокое и низкое звучание в пределах октавы.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звукоподражанию.</w:t>
            </w:r>
          </w:p>
        </w:tc>
        <w:tc>
          <w:tcPr>
            <w:tcW w:w="3965" w:type="dxa"/>
          </w:tcPr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 Птенчики» Тиличеевой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Петушок» р.н.</w:t>
            </w:r>
            <w:proofErr w:type="gramStart"/>
            <w:r>
              <w:rPr>
                <w:rFonts w:ascii="Times New Roman" w:hAnsi="Times New Roman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Cs w:val="24"/>
              </w:rPr>
              <w:t>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«Ладушки» р.н.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48BC" w:rsidTr="009A48BC">
        <w:tc>
          <w:tcPr>
            <w:tcW w:w="1960" w:type="dxa"/>
          </w:tcPr>
          <w:p w:rsidR="009A48BC" w:rsidRDefault="009A48BC" w:rsidP="00D35C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4423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отмечать в движении двух частную форму.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Чувствовать окончание музыкальной пьесы.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малышей использовать в игре знакомые танцевальные движения</w:t>
            </w:r>
          </w:p>
        </w:tc>
        <w:tc>
          <w:tcPr>
            <w:tcW w:w="3965" w:type="dxa"/>
          </w:tcPr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«Ай, да» Муз. Ильиной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«Фонарики» Русская нар</w:t>
            </w:r>
            <w:proofErr w:type="gramStart"/>
            <w:r>
              <w:rPr>
                <w:rFonts w:ascii="Times New Roman" w:hAnsi="Times New Roman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Cs w:val="24"/>
              </w:rPr>
              <w:t>елодия.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38B7" w:rsidRDefault="006338B7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38B7" w:rsidRDefault="006338B7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38B7" w:rsidRDefault="006338B7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38B7" w:rsidRDefault="006338B7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38B7" w:rsidRDefault="006338B7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38B7" w:rsidRDefault="006338B7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38B7" w:rsidRDefault="006338B7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38B7" w:rsidRDefault="006338B7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48BC" w:rsidRDefault="009A48BC" w:rsidP="006338B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Октябрь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633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633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633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Формировать навыки коммуникативной культуры. Учить детей взаимодействовать друг с</w:t>
            </w:r>
            <w:r>
              <w:rPr>
                <w:spacing w:val="-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другом.</w:t>
            </w:r>
            <w:r>
              <w:rPr>
                <w:spacing w:val="-1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Воспитывать доброжелательное отношение.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 детей умение ориентироваться в пространстве.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фантазию.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Учить детей </w:t>
            </w:r>
            <w:r>
              <w:rPr>
                <w:rFonts w:ascii="Times New Roman" w:hAnsi="Times New Roman"/>
                <w:sz w:val="24"/>
                <w:szCs w:val="24"/>
              </w:rPr>
              <w:t>ориентироваться в пространстве.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«Погуляем» Т. Ломовой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«Ай, да!» Г. Ильиной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«Кто хочет побегать?» Л. </w:t>
            </w:r>
            <w:proofErr w:type="spellStart"/>
            <w:r>
              <w:rPr>
                <w:rFonts w:ascii="Times New Roman" w:hAnsi="Times New Roman"/>
                <w:szCs w:val="24"/>
              </w:rPr>
              <w:t>Вишкарева</w:t>
            </w:r>
            <w:proofErr w:type="spellEnd"/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Упражнения для рук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«Птички летают» А. Серов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Упражнение «фонарики» р.н.</w:t>
            </w:r>
            <w:proofErr w:type="gramStart"/>
            <w:r>
              <w:rPr>
                <w:rFonts w:ascii="Times New Roman" w:hAnsi="Times New Roman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Cs w:val="24"/>
              </w:rPr>
              <w:t>.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>
              <w:rPr>
                <w:rFonts w:ascii="Times New Roman" w:hAnsi="Times New Roman"/>
                <w:bCs/>
                <w:szCs w:val="24"/>
              </w:rPr>
              <w:t xml:space="preserve">Гуляем и пляшем». Муз. М.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Раухвергера</w:t>
            </w:r>
            <w:proofErr w:type="spellEnd"/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«Прыжки».</w:t>
            </w:r>
          </w:p>
          <w:p w:rsidR="009A48BC" w:rsidRPr="003F248A" w:rsidRDefault="009A48BC" w:rsidP="006338B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«Упражнение с лентами».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4394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речь, образное мышление.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Вызвать у детей эмоциональный отклик. Закрепить название инструмента.</w:t>
            </w:r>
          </w:p>
        </w:tc>
        <w:tc>
          <w:tcPr>
            <w:tcW w:w="3969" w:type="dxa"/>
          </w:tcPr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«Веселые ладошки».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Знакомство с бубном.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Знакомство с треугольником.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Реагировать на смену характера.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«Козёл», «Паучок» муз. Железновой.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Расширять и обогащать словарь, кругозор. Развивать речь.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Учить детей рассматривать картину или иллюстрацию, говорить обо всем, что они на ней видят.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народными инструментами.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жанром «марш». Учить детей слушать музыку, эмоционально на нее отзываться.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Расширять кругозор и словарный запас детей. Закрепить понятие о жанре колыбельной песни.</w:t>
            </w:r>
          </w:p>
        </w:tc>
        <w:tc>
          <w:tcPr>
            <w:tcW w:w="3969" w:type="dxa"/>
          </w:tcPr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«Осенний ветерок». Вальс Гречанинов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Русская народная плясовая.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«Марш» Э. </w:t>
            </w:r>
            <w:proofErr w:type="spellStart"/>
            <w:r>
              <w:rPr>
                <w:rFonts w:ascii="Times New Roman" w:hAnsi="Times New Roman"/>
                <w:szCs w:val="24"/>
              </w:rPr>
              <w:t>Парлова</w:t>
            </w:r>
            <w:proofErr w:type="spellEnd"/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«Колыбельная» (12,13,14)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эмоционально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откликаться.</w:t>
            </w:r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понятия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9A48BC" w:rsidRDefault="009A48BC" w:rsidP="006338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«Птичка». Музыка М.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Раухвергера</w:t>
            </w:r>
            <w:proofErr w:type="spellEnd"/>
          </w:p>
          <w:p w:rsidR="009A48BC" w:rsidRDefault="009A48BC" w:rsidP="006338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«Собачка» 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Раухвергера</w:t>
            </w:r>
            <w:proofErr w:type="spellEnd"/>
          </w:p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rPr>
          <w:trHeight w:val="2472"/>
        </w:trPr>
        <w:tc>
          <w:tcPr>
            <w:tcW w:w="1985" w:type="dxa"/>
          </w:tcPr>
          <w:p w:rsidR="009A48BC" w:rsidRPr="003F248A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633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отмечать в движении двух частную форму.</w:t>
            </w:r>
          </w:p>
          <w:p w:rsidR="009A48BC" w:rsidRPr="003F248A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малышей использовать в игре знакомые танцевальные движени</w:t>
            </w:r>
            <w:r w:rsidR="003F248A"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  <w:tc>
          <w:tcPr>
            <w:tcW w:w="3969" w:type="dxa"/>
          </w:tcPr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«Ай, да» Муз. Ильиной</w:t>
            </w: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6338B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«Фонарики» Русская нар</w:t>
            </w:r>
            <w:proofErr w:type="gramStart"/>
            <w:r>
              <w:rPr>
                <w:rFonts w:ascii="Times New Roman" w:hAnsi="Times New Roman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Cs w:val="24"/>
              </w:rPr>
              <w:t>елодия.</w:t>
            </w:r>
          </w:p>
          <w:p w:rsidR="009A48BC" w:rsidRPr="003F248A" w:rsidRDefault="009A48BC" w:rsidP="003F24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402CFC" w:rsidRDefault="00402CF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3F248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Ноябрь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понятие «марш</w:t>
            </w:r>
            <w:r>
              <w:t>».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Обращать внимание, чтобы дети кружились спокойно, опираясь на всю ступню, не опускали голову.</w:t>
            </w:r>
          </w:p>
          <w:p w:rsidR="009A48BC" w:rsidRDefault="009A48BC" w:rsidP="003F248A">
            <w:pPr>
              <w:spacing w:after="0" w:line="240" w:lineRule="auto"/>
            </w:pP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«Марш». Музыка Э.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Парлова</w:t>
            </w:r>
            <w:proofErr w:type="spellEnd"/>
            <w:r>
              <w:rPr>
                <w:rFonts w:ascii="Times New Roman" w:hAnsi="Times New Roman"/>
                <w:bCs/>
                <w:szCs w:val="24"/>
              </w:rPr>
              <w:t xml:space="preserve"> (Приложение 36)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«Кружение на шаге». Музыка Е.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Аарне</w:t>
            </w:r>
            <w:proofErr w:type="spellEnd"/>
            <w:r>
              <w:rPr>
                <w:rFonts w:ascii="Times New Roman" w:hAnsi="Times New Roman"/>
                <w:bCs/>
                <w:szCs w:val="24"/>
              </w:rPr>
              <w:t xml:space="preserve"> (Приложение 37)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Упражнение для рук (с цветными платочками). «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Стуколка</w:t>
            </w:r>
            <w:proofErr w:type="spellEnd"/>
            <w:r>
              <w:rPr>
                <w:rFonts w:ascii="Times New Roman" w:hAnsi="Times New Roman"/>
                <w:bCs/>
                <w:szCs w:val="24"/>
              </w:rPr>
              <w:t>». Украинская народная мелодия (Приложение 43)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4394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развитием динамического слуха.</w:t>
            </w: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Игра «Тихо — громко». Любая веселая мелодия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двухчастной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форме (Приложение 3, 34)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ind w:left="14" w:righ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детскую память, речь, интонационную выразительность.</w:t>
            </w: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«Тук, ток», «Мальчик-пальчик» муз. Железновой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связную речь, творческое воображение, умение эмоционально откликаться на музыку. Развивать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слух, чувство ритма.</w:t>
            </w: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«Колыбельная песня» (Приложение 12, 13, 14)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«Прогулка» В. Волков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«Дождик» Муз. Любарского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различать звуки по высоте.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звукоподражанию.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умение слушать и воспринимать песню эмоционально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Петь протяжно, неторопливо.</w:t>
            </w: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«Качели» Тиличеевой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«Собачка» Муз. </w:t>
            </w:r>
            <w:proofErr w:type="spellStart"/>
            <w:r>
              <w:rPr>
                <w:rFonts w:ascii="Times New Roman" w:hAnsi="Times New Roman"/>
                <w:szCs w:val="24"/>
              </w:rPr>
              <w:t>Раухвергера</w:t>
            </w:r>
            <w:proofErr w:type="spellEnd"/>
          </w:p>
          <w:p w:rsidR="009A48BC" w:rsidRPr="003F248A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pacing w:val="-1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«Кошка» Муз. Ан. Александров</w:t>
            </w:r>
            <w:proofErr w:type="gramStart"/>
            <w:r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bCs/>
                <w:spacing w:val="-1"/>
                <w:szCs w:val="24"/>
              </w:rPr>
              <w:t>«</w:t>
            </w:r>
            <w:proofErr w:type="gramEnd"/>
            <w:r>
              <w:rPr>
                <w:rFonts w:ascii="Times New Roman" w:hAnsi="Times New Roman"/>
                <w:bCs/>
                <w:spacing w:val="-1"/>
                <w:szCs w:val="24"/>
              </w:rPr>
              <w:t xml:space="preserve">Осень». Музыка И. </w:t>
            </w:r>
            <w:proofErr w:type="spellStart"/>
            <w:r>
              <w:rPr>
                <w:rFonts w:ascii="Times New Roman" w:hAnsi="Times New Roman"/>
                <w:bCs/>
                <w:spacing w:val="-1"/>
                <w:szCs w:val="24"/>
              </w:rPr>
              <w:t>Кишко</w:t>
            </w:r>
            <w:proofErr w:type="spellEnd"/>
            <w:r>
              <w:rPr>
                <w:rFonts w:ascii="Times New Roman" w:hAnsi="Times New Roman"/>
                <w:bCs/>
                <w:spacing w:val="-1"/>
                <w:szCs w:val="24"/>
              </w:rPr>
              <w:t xml:space="preserve"> (Приложение 35)</w:t>
            </w: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Учить детей реагировать на </w:t>
            </w:r>
            <w:proofErr w:type="spellStart"/>
            <w:r>
              <w:rPr>
                <w:rFonts w:ascii="Times New Roman" w:hAnsi="Times New Roman"/>
                <w:spacing w:val="-3"/>
                <w:sz w:val="24"/>
                <w:szCs w:val="24"/>
              </w:rPr>
              <w:t>двухчастную</w:t>
            </w:r>
            <w:proofErr w:type="spellEnd"/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форму, на изменение динамики. Создать атмосферу радо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t>стного настроения.</w:t>
            </w: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«Пальчики-Ручки» русская нар. Мелодия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«Пляска с погремушками». Музыка и слова В. Антоновой (Приложение 41)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3F248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Декабрь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реагировать на смену музыки, ориентироваться в пространстве.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понятие о марше.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A48BC" w:rsidRDefault="009A48BC" w:rsidP="003F248A">
            <w:pPr>
              <w:spacing w:after="0" w:line="240" w:lineRule="auto"/>
            </w:pPr>
          </w:p>
          <w:p w:rsidR="009A48BC" w:rsidRDefault="009A48BC" w:rsidP="003F248A">
            <w:pPr>
              <w:spacing w:after="0" w:line="240" w:lineRule="auto"/>
            </w:pP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«Марш и бег». Музыка Е. Тиличеевой (Приложение 51)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«Большие и маленькие ноги». Музыка В.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Агафонникова</w:t>
            </w:r>
            <w:proofErr w:type="spellEnd"/>
            <w:r>
              <w:rPr>
                <w:rFonts w:ascii="Times New Roman" w:hAnsi="Times New Roman"/>
                <w:bCs/>
                <w:szCs w:val="24"/>
              </w:rPr>
              <w:t xml:space="preserve"> (Приложение 44)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«Сапожки» Русская нар. Мелодия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pacing w:val="-20"/>
                <w:szCs w:val="24"/>
              </w:rPr>
              <w:t>«</w:t>
            </w:r>
            <w:r>
              <w:rPr>
                <w:rFonts w:ascii="Times New Roman" w:hAnsi="Times New Roman"/>
                <w:bCs/>
                <w:szCs w:val="24"/>
              </w:rPr>
              <w:t>Бег и махи руками». Вальс. Музыка А. Жилина (Приложение 64)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4394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над развитием ритмического слуха.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Прохлопать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протопать, проговорить получившуюся словесную ритмическую цепочку.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«Игра в имена», «Паровоз», Игра «Узнай инструмент»,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«Игра с бубном»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слух, фантазию, воображение.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left="14" w:righ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«Обезьянки», «У жирафов» муз. Железновой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умение слушать музыку внимательно, заинтересованно. Знакомство детей с танцевальным жанром. Развивать речь, обогащать словарный запас.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Медведь» Муз.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Ребикова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«Вальс Лисы». Вальс. Музыка Ж.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Колодуба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(Приложение 52) «Полька». Музыка Г.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Штальбаум</w:t>
            </w:r>
            <w:proofErr w:type="spellEnd"/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на песню праздничного характера.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петь в одном темпе, весело, подвижно.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«Елочка». Музыка Н.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Бахутовой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(Приложение 50)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«Елочка». Музыка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Красева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(Приложение 53), </w:t>
            </w:r>
            <w:r>
              <w:rPr>
                <w:rFonts w:ascii="Times New Roman" w:hAnsi="Times New Roman"/>
                <w:sz w:val="24"/>
                <w:szCs w:val="24"/>
              </w:rPr>
              <w:t>«Дед Мороз» Муз А. Филиппенко (58)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ind w:left="14" w:right="317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Учить детей ориентироваться в пространстве.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Формировать коммуникативные навыки.</w:t>
            </w: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Веселый танец». Музыка М.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Сатулиной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«Зайчики и лисичка». Музыка Г.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Финаровского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(Приложение 54)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«Игра с мишкой». Музыка 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Финаровского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(Приложение 56)</w:t>
            </w: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3F248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Январь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right="9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Двигаться четко, ритмично, не наталкиваясь друг на друга.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Реагировать на смену звучания музыки. Учить детей использовать все пространство зала.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Развивать ритмичность, координацию движений рук и ног. Обращать внимание на осанку.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ориентироваться в пространстве. 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выполнять образные движения.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«Сапожки» Русская нар. Мелодия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pacing w:val="-20"/>
                <w:szCs w:val="24"/>
              </w:rPr>
              <w:t xml:space="preserve"> «</w:t>
            </w:r>
            <w:r>
              <w:rPr>
                <w:rFonts w:ascii="Times New Roman" w:hAnsi="Times New Roman"/>
                <w:bCs/>
                <w:szCs w:val="24"/>
              </w:rPr>
              <w:t>Бег и махи руками». Вальс. Музыка А. Жилина (Приложение 64)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«Ах вы, сени» Русская народная песня (70)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«Мой конек». Чешская народная мелодия (Приложение 73)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Упражнение «Лошадки». 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«Мой конек». Чешская народная мелодия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долгими и короткими звуками. Учить детей соотносить длину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пропеваемого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звука с определенной длиной нитки.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«Звучащий  клубок»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слух, чувство ритма, память и речь.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«Кукушка» Железнова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 детей умение слушать и эмоционально откликаться на музыку.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понятия жанр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«марш».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Обратить внимание детей на средства музыкальной выразительности.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«Марш». Музыка Э.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Парлова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(Приложение 36)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9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9"/>
                <w:sz w:val="24"/>
                <w:szCs w:val="24"/>
              </w:rPr>
              <w:t xml:space="preserve"> «Лошадка». Музыка М. Симанского (Приложение 74)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9"/>
                <w:sz w:val="24"/>
                <w:szCs w:val="24"/>
              </w:rPr>
              <w:t>«Полянка» (Приложение 60)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петь активно и слаженно.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петь выразительно, напевно, начинать дружно после музыкального вступления.</w:t>
            </w: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«Машенька-Маша» муз. С.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Невельштейн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«Самолет» Муз. Е. Тиличеево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Баю-баю» Муз.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Красева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«Зима» Карасева. </w:t>
            </w: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в умении слышать и различать трехчастную форму. Учить детей самостоятельно различать контрастные части музыкального произведения и чередовать спокойную ходьбу 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топотушками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Пляска с султанчиками» (Приложение 72)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«Сапожки» (Приложение 57)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«Саночки» Любая веселая музыка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Муз. 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Гайдана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(приложение 69)</w:t>
            </w: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3F248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Февраль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легкие прыжки на обеих ногах. Учить детей прыгать с продвижением в разные сторо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ны, соотносить движения с текстом.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Учить детей ритмично притопывать одной ногой.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«Большие и маленькие ноги» Муз. 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Агафоннова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«Марш». Музыка Е. Тиличеевой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«Пляска зайчиков» Муз. А. Филиппенко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«Медведи». Музыка Е. Тиличеевой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«Кружение на шаге» Муз. 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Аарне</w:t>
            </w:r>
            <w:proofErr w:type="spellEnd"/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4394" w:type="dxa"/>
          </w:tcPr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детям понятие о долгих и коротких звуках с помощью слогов.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внимательное и доброжелательное отношение друг к другу.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«Звучащий клубок»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«Песенка про мишку»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«Учим куклу танцевать»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tabs>
                <w:tab w:val="left" w:pos="1744"/>
              </w:tabs>
              <w:spacing w:after="0" w:line="240" w:lineRule="auto"/>
              <w:ind w:left="14" w:righ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слуха.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память, ритмичность.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«Рыбки», «Рисование» муз. Железновой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Развивать словесную активность детей, воображение. Расширять и активизировать словарный запас.</w:t>
            </w:r>
          </w:p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отзываться на задорную, радостную музыку.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«Полька». Музыка 3. </w:t>
            </w: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Бетман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«Шалун». Музыка О. Бера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«Плясовая»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Воспитывать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доброе</w:t>
            </w:r>
            <w:proofErr w:type="gram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заботливоеотношение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к зверушкам.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Стараться петь слаженно, не напрягая голос.</w:t>
            </w:r>
          </w:p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Вырабатывать навыки протяжного пения.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Приучать слышать вступление, начиная петь вместе с педагогом.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«Заинька» Муз.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Красева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«Колыбельная» Муз. Е. Тиличеевой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«Самолет». Музыка Е. Тиличеевой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«Поцелуй» Арсеньев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Выполнять несложные знакомые танцевальные движения, согласовывать их с музыкой.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бегать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легко, </w:t>
            </w:r>
            <w:r>
              <w:rPr>
                <w:rFonts w:ascii="Times New Roman" w:hAnsi="Times New Roman"/>
                <w:sz w:val="24"/>
                <w:szCs w:val="24"/>
              </w:rPr>
              <w:t>соотносить движения со словами. Воспитывать выдержку.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«Бабушка испеки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оладушки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Муз. Й.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Гайдана</w:t>
            </w:r>
            <w:proofErr w:type="spellEnd"/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3F248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Март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Учить детей самостоятельно различать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  <w:szCs w:val="24"/>
              </w:rPr>
              <w:t>двухчастную</w:t>
            </w:r>
            <w:proofErr w:type="spellEnd"/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форму. Создать радостную, непринужденную </w:t>
            </w:r>
            <w:r>
              <w:rPr>
                <w:rFonts w:ascii="Times New Roman" w:hAnsi="Times New Roman"/>
                <w:sz w:val="24"/>
                <w:szCs w:val="24"/>
              </w:rPr>
              <w:t>атмосферу.</w:t>
            </w:r>
          </w:p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знакомых упражнений</w:t>
            </w:r>
          </w:p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ритмично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двигаться в соответствии со сменой характера музыки.</w:t>
            </w:r>
          </w:p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«Бег с платочками».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Стуколка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Украинская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нар.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«Да-да-да!». Музыка Е. Тиличеевой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«Пружинка» Русская нар</w:t>
            </w:r>
            <w:proofErr w:type="gramStart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елодия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«Птички летают и клюют зернышки»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Упражнение «Бег и махи руками». Вальс. Музыка А. Жилина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«Выставление ноги на пятку»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активность.</w:t>
            </w: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«Песенка про Бобика»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Развивать чувство ритма, интонационный и тембровый слух, мелкую моторику.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«Перчатка», «Весна» муз. Железновой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Развивать эмоциональную отзывчивость на разнохарактерную музыку. Подводить к умению самостоятельно определять характер музыки.</w:t>
            </w: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«Капризуля» муз. Волкова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«Лошадка» муз. Симановского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«Марш» муз. Тиличеевой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Развивать эмоциональную отзывчивость на песни разного характера.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Стараться петь слаженно, не отставать и не опережать друг друга.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«Бобик» муз.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Попатенко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«Есть у солнышка друзья» муз. Е Тиличеевой</w:t>
            </w: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Приседать ритмично, слегка разводя </w:t>
            </w:r>
            <w:r>
              <w:rPr>
                <w:rFonts w:ascii="Times New Roman" w:hAnsi="Times New Roman"/>
                <w:sz w:val="24"/>
                <w:szCs w:val="24"/>
              </w:rPr>
              <w:t>колени в стороны, поворачиваясь вправо — влево. Спину держать прямо.</w:t>
            </w:r>
          </w:p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Реагировать на смену звучания. Ориентироваться в пространстве.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Создавать радостное настроение.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«Приседай» Эстонская мелодия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«Пляска с платочками»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Хоровод «К нам опять пришла весна».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«Солнышко и дождик»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48BC" w:rsidRDefault="009A48BC" w:rsidP="003F248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3F248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3F248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Апрель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Обратить внимание на то, чтобы ручки у детей были мягкими.</w:t>
            </w:r>
          </w:p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Согласовывать движения с текстом. Выполнять их эмоционально.</w:t>
            </w:r>
          </w:p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детей бегать легко в разном направлении, упражнять в легких прыжках. Четко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останавливаться с окончанием музыки.</w:t>
            </w:r>
          </w:p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ритмично ходить и легко бегать. Развивать координацию движений рук и ног.</w:t>
            </w:r>
          </w:p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«Упражнение с лентами». Болгарская народная мелодия.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«Да, да!</w:t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» Е. </w:t>
            </w:r>
            <w:proofErr w:type="spellStart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Тиличе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«Воробушки»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«Большие и маленькие ноги». Музыка В.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Агафонникова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Игра «Пройдем в ворота». «Марш». Музыка Е. Тиличеевой;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«Бег». Музыка Т. Ломовой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«Ножками затопали». Музыка М.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Раухвсргера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активность, чувство ритма.</w:t>
            </w: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«Паровоз»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Работать над вы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t>разительностью речи.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«Улитка», «Червяки» муз. Железновой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Развивать эмоциональную отзывчивость на музыку весёлого характера. Развивать воображение, умение ориентироваться в пространстве.</w:t>
            </w: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«Резвушка» муз. В. Волкова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«Воробей» 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Руббаха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«Марш» муз. Э.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Парлова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детей в интонировании на одном звуке. Точно передавать в пении ритмический рисунок.</w:t>
            </w: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«Где же наши ручки» муз. Т. Ломовой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иду с цветами» муз. Е Тиличеевой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Чередовать спокойную ходьбу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топотушками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Приучать детей самостоятельно менять движение в соответствии с изменением характера музыки.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Создать радостное настроение.</w:t>
            </w: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«Сапожки»,  «Березка»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Рустамова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«Поссорились-помирились»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Вилькорейского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«Солнышко и дождик» Муз. М.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Раухвергера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48BC" w:rsidRDefault="009A48BC" w:rsidP="003F248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F248A" w:rsidRDefault="003F248A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3F248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Май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3F2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ind w:left="5"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Учить детей ориентироваться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пространстве, не наталкиваясь друг на друга. Формировать понятие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коммуникативные навыки.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«пружинку» естественно: спину держать прямо, руки на поясе, колени слегка разводить в стороны.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прыгать и бегать легко, держать спинку прямо. Не наталкиваться друг на друга</w:t>
            </w:r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3F248A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«Топающий шаг»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«Побегали — потопали». Музыка Л. Бетховена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«Пружинка» Русская нар. Мелодия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Упражнение «Бег с платочками». Украинская народная мелодия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pacing w:val="-1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Cs w:val="24"/>
              </w:rPr>
              <w:t>Упражнение «Пройдем в ворота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pacing w:val="-5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Cs w:val="24"/>
              </w:rPr>
              <w:t>Упражнение «Выставление ноги вперед на пятку». Любая веселая мелодия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«Мячики». Музыка М.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Сатулиной</w:t>
            </w:r>
            <w:proofErr w:type="spellEnd"/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активность, чувство ритма.</w:t>
            </w:r>
          </w:p>
        </w:tc>
        <w:tc>
          <w:tcPr>
            <w:tcW w:w="3969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«Паровоз»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интонационную выразительность, чувство ритма, мелкую моторику и воображение.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«Поросята», «Серый волк» муз. Железновой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3F248A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 детей эмоциональный отклик на характерную музыку.</w:t>
            </w: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«Мишка». Музыка М.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Раухвергера</w:t>
            </w:r>
            <w:proofErr w:type="spellEnd"/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«Курочка». Музыка Н. Любарского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петь без напряжения, слаженно, правильно интонировать мелодию в восходящем на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правлении: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у-у-у-у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 Правильно артикулировать гласные звуки</w:t>
            </w: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«Машина». Музыка Т.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Попатенко</w:t>
            </w:r>
            <w:proofErr w:type="spellEnd"/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«Самолет» Муз. Е. Тиличеевой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«Цыплята». Музыка А. Филиппенко</w:t>
            </w:r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«Поезд» Муз. Н.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Метлова</w:t>
            </w:r>
            <w:proofErr w:type="spellEnd"/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3F24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3F248A">
            <w:pPr>
              <w:shd w:val="clear" w:color="auto" w:fill="FFFFFF"/>
              <w:spacing w:after="0" w:line="240" w:lineRule="auto"/>
              <w:ind w:left="5"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знакомые движения. Отрабатывать легкий бег и четкий топающий шаг. Самостоятельно реагировать на смену характе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ра музыки.</w:t>
            </w:r>
          </w:p>
        </w:tc>
        <w:tc>
          <w:tcPr>
            <w:tcW w:w="3969" w:type="dxa"/>
          </w:tcPr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«Воробушки и автомобиль» Муз. </w:t>
            </w:r>
            <w:proofErr w:type="spellStart"/>
            <w:r>
              <w:rPr>
                <w:rFonts w:ascii="Times New Roman" w:hAnsi="Times New Roman"/>
                <w:szCs w:val="24"/>
              </w:rPr>
              <w:t>Раухвергера</w:t>
            </w:r>
            <w:proofErr w:type="spellEnd"/>
          </w:p>
          <w:p w:rsidR="009A48BC" w:rsidRDefault="009A48BC" w:rsidP="003F248A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«Черная курица». Чешская народная игра с пением</w:t>
            </w:r>
          </w:p>
          <w:p w:rsidR="009A48BC" w:rsidRDefault="009A48BC" w:rsidP="003F248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«Самолет». Музыка Л. Банниковой</w:t>
            </w:r>
          </w:p>
        </w:tc>
      </w:tr>
    </w:tbl>
    <w:p w:rsidR="003F248A" w:rsidRDefault="003F248A" w:rsidP="003F248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3F248A" w:rsidRDefault="003F248A" w:rsidP="003F248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3F248A" w:rsidRDefault="003F248A" w:rsidP="003F248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3F248A" w:rsidRDefault="003F248A" w:rsidP="003F248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3F248A" w:rsidRDefault="003F248A" w:rsidP="003F248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3F248A" w:rsidRDefault="003F248A" w:rsidP="003F248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3F248A" w:rsidRDefault="003F248A" w:rsidP="003F248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3F248A" w:rsidRDefault="003F248A" w:rsidP="003F248A">
      <w:pPr>
        <w:pStyle w:val="1"/>
        <w:spacing w:before="0" w:line="240" w:lineRule="auto"/>
        <w:rPr>
          <w:rFonts w:ascii="Times New Roman" w:hAnsi="Times New Roman"/>
          <w:color w:val="auto"/>
        </w:rPr>
      </w:pPr>
    </w:p>
    <w:p w:rsidR="003F248A" w:rsidRPr="003F248A" w:rsidRDefault="003F248A" w:rsidP="003F248A"/>
    <w:p w:rsidR="001267DC" w:rsidRPr="00346113" w:rsidRDefault="001267DC" w:rsidP="003F248A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r w:rsidRPr="00346113">
        <w:rPr>
          <w:rFonts w:ascii="Times New Roman" w:hAnsi="Times New Roman"/>
          <w:color w:val="auto"/>
        </w:rPr>
        <w:lastRenderedPageBreak/>
        <w:t>Результаты освоения программы</w:t>
      </w:r>
    </w:p>
    <w:p w:rsidR="001267DC" w:rsidRPr="003F248A" w:rsidRDefault="001267DC" w:rsidP="003F248A">
      <w:pPr>
        <w:pStyle w:val="1"/>
        <w:spacing w:before="0" w:line="360" w:lineRule="auto"/>
        <w:jc w:val="both"/>
        <w:rPr>
          <w:rFonts w:ascii="Times New Roman" w:hAnsi="Times New Roman"/>
          <w:color w:val="auto"/>
        </w:rPr>
      </w:pPr>
      <w:bookmarkStart w:id="8" w:name="_Toc362722363"/>
      <w:r w:rsidRPr="00346113">
        <w:rPr>
          <w:rFonts w:ascii="Times New Roman" w:hAnsi="Times New Roman"/>
          <w:color w:val="auto"/>
        </w:rPr>
        <w:t>К концу учебного года дети могут:</w:t>
      </w:r>
      <w:bookmarkEnd w:id="8"/>
    </w:p>
    <w:p w:rsidR="001267DC" w:rsidRPr="003F248A" w:rsidRDefault="001267DC" w:rsidP="003F248A">
      <w:pPr>
        <w:spacing w:after="0" w:line="360" w:lineRule="auto"/>
        <w:ind w:right="180"/>
        <w:jc w:val="both"/>
        <w:rPr>
          <w:rFonts w:ascii="Times New Roman" w:hAnsi="Times New Roman"/>
          <w:b/>
          <w:sz w:val="28"/>
          <w:szCs w:val="28"/>
        </w:rPr>
      </w:pPr>
      <w:r w:rsidRPr="003F248A">
        <w:rPr>
          <w:rFonts w:ascii="Times New Roman" w:hAnsi="Times New Roman"/>
          <w:b/>
          <w:sz w:val="28"/>
          <w:szCs w:val="28"/>
        </w:rPr>
        <w:t>Развитие музыкально-художественной деятельности:</w:t>
      </w:r>
    </w:p>
    <w:p w:rsidR="001267DC" w:rsidRPr="00346113" w:rsidRDefault="001267DC" w:rsidP="003F248A">
      <w:pPr>
        <w:spacing w:after="0" w:line="360" w:lineRule="auto"/>
        <w:ind w:right="18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проявляют высокую эмоциональную отзывчивость на музыку;</w:t>
      </w:r>
    </w:p>
    <w:p w:rsidR="001267DC" w:rsidRPr="00346113" w:rsidRDefault="001267DC" w:rsidP="003F248A">
      <w:pPr>
        <w:spacing w:after="0" w:line="360" w:lineRule="auto"/>
        <w:ind w:right="18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активно подпевают взрослому;</w:t>
      </w:r>
    </w:p>
    <w:p w:rsidR="001267DC" w:rsidRPr="00346113" w:rsidRDefault="001267DC" w:rsidP="003F248A">
      <w:pPr>
        <w:spacing w:after="0" w:line="360" w:lineRule="auto"/>
        <w:ind w:right="18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с удовольствием двигаются под музыку, могут воспроизвести элементарные основные (шаг, бег, прыжки) и танцевальные движения (по подражанию и самостоятельно), с удовольствием участвует в музыкальной игре;</w:t>
      </w:r>
    </w:p>
    <w:p w:rsidR="001267DC" w:rsidRPr="003F248A" w:rsidRDefault="001267DC" w:rsidP="003F248A">
      <w:pPr>
        <w:spacing w:after="0" w:line="360" w:lineRule="auto"/>
        <w:ind w:right="180"/>
        <w:jc w:val="both"/>
        <w:rPr>
          <w:rFonts w:ascii="Times New Roman" w:hAnsi="Times New Roman"/>
          <w:b/>
          <w:sz w:val="28"/>
          <w:szCs w:val="28"/>
        </w:rPr>
      </w:pPr>
      <w:r w:rsidRPr="003F248A">
        <w:rPr>
          <w:rFonts w:ascii="Times New Roman" w:hAnsi="Times New Roman"/>
          <w:b/>
          <w:sz w:val="28"/>
          <w:szCs w:val="28"/>
        </w:rPr>
        <w:t>Приобщение к музыкальному искусству:</w:t>
      </w:r>
    </w:p>
    <w:p w:rsidR="003F248A" w:rsidRPr="001267DC" w:rsidRDefault="001267DC" w:rsidP="003F248A">
      <w:pPr>
        <w:spacing w:after="0" w:line="360" w:lineRule="auto"/>
        <w:ind w:right="180"/>
        <w:jc w:val="both"/>
        <w:rPr>
          <w:rFonts w:ascii="Times New Roman" w:hAnsi="Times New Roman"/>
          <w:sz w:val="28"/>
          <w:szCs w:val="28"/>
        </w:rPr>
        <w:sectPr w:rsidR="003F248A" w:rsidRPr="001267DC" w:rsidSect="00BD3681">
          <w:footerReference w:type="even" r:id="rId14"/>
          <w:footerReference w:type="default" r:id="rId15"/>
          <w:footerReference w:type="first" r:id="rId16"/>
          <w:pgSz w:w="11906" w:h="16838"/>
          <w:pgMar w:top="1134" w:right="850" w:bottom="1134" w:left="1701" w:header="283" w:footer="283" w:gutter="0"/>
          <w:cols w:space="708"/>
          <w:titlePg/>
          <w:docGrid w:linePitch="360"/>
        </w:sectPr>
      </w:pPr>
      <w:r w:rsidRPr="00346113">
        <w:rPr>
          <w:rFonts w:ascii="Times New Roman" w:hAnsi="Times New Roman"/>
          <w:sz w:val="28"/>
          <w:szCs w:val="28"/>
        </w:rPr>
        <w:t>- с удовольствием слушает простые, яркие по музыкальным образам программные инструментальные произведения, песни в исполнении взросл</w:t>
      </w:r>
      <w:r>
        <w:rPr>
          <w:rFonts w:ascii="Times New Roman" w:hAnsi="Times New Roman"/>
          <w:sz w:val="28"/>
          <w:szCs w:val="28"/>
        </w:rPr>
        <w:t>ого, рассказы, иллюстр</w:t>
      </w:r>
      <w:r w:rsidR="006740B5">
        <w:rPr>
          <w:rFonts w:ascii="Times New Roman" w:hAnsi="Times New Roman"/>
          <w:sz w:val="28"/>
          <w:szCs w:val="28"/>
        </w:rPr>
        <w:t xml:space="preserve">ации и </w:t>
      </w:r>
      <w:proofErr w:type="gramStart"/>
      <w:r w:rsidR="006740B5">
        <w:rPr>
          <w:rFonts w:ascii="Times New Roman" w:hAnsi="Times New Roman"/>
          <w:sz w:val="28"/>
          <w:szCs w:val="28"/>
        </w:rPr>
        <w:t>т</w:t>
      </w:r>
      <w:proofErr w:type="gramEnd"/>
      <w:r w:rsidR="006740B5">
        <w:rPr>
          <w:rFonts w:ascii="Times New Roman" w:hAnsi="Times New Roman"/>
          <w:sz w:val="28"/>
          <w:szCs w:val="28"/>
        </w:rPr>
        <w:t>.</w:t>
      </w:r>
    </w:p>
    <w:p w:rsidR="00895973" w:rsidRPr="0024611C" w:rsidRDefault="00895973" w:rsidP="0024611C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bookmarkStart w:id="9" w:name="_Toc362722364"/>
      <w:r>
        <w:rPr>
          <w:rFonts w:ascii="Times New Roman" w:hAnsi="Times New Roman"/>
          <w:color w:val="auto"/>
        </w:rPr>
        <w:lastRenderedPageBreak/>
        <w:t xml:space="preserve">3. </w:t>
      </w:r>
      <w:r w:rsidRPr="003F248A">
        <w:rPr>
          <w:rFonts w:ascii="Times New Roman" w:hAnsi="Times New Roman"/>
          <w:color w:val="auto"/>
        </w:rPr>
        <w:t>Раздел</w:t>
      </w:r>
      <w:r w:rsidR="00A2232C">
        <w:rPr>
          <w:rFonts w:ascii="Times New Roman" w:hAnsi="Times New Roman"/>
          <w:color w:val="auto"/>
        </w:rPr>
        <w:t>.  М</w:t>
      </w:r>
      <w:r w:rsidRPr="003F248A">
        <w:rPr>
          <w:rFonts w:ascii="Times New Roman" w:hAnsi="Times New Roman"/>
          <w:color w:val="auto"/>
        </w:rPr>
        <w:t>ладшая группа                                                                                                 3.1. Характеристика возрастных возможностей детей 3 – 4 лет.</w:t>
      </w:r>
      <w:bookmarkEnd w:id="9"/>
      <w:r w:rsidR="00E24F88" w:rsidRPr="00346113">
        <w:t xml:space="preserve">                                                                                                                                                             </w:t>
      </w:r>
    </w:p>
    <w:p w:rsidR="00E24F88" w:rsidRPr="00346113" w:rsidRDefault="006740B5" w:rsidP="0024611C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24F88" w:rsidRPr="00346113">
        <w:rPr>
          <w:rFonts w:ascii="Times New Roman" w:hAnsi="Times New Roman"/>
          <w:sz w:val="28"/>
          <w:szCs w:val="28"/>
        </w:rPr>
        <w:t>К базисным характеристикам личности трехлетнего ребенка относятся: компетентность, эмоциональность, инициативность, самостоятельность.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</w:r>
      <w:r w:rsidRPr="00895973">
        <w:rPr>
          <w:rFonts w:ascii="Times New Roman" w:hAnsi="Times New Roman"/>
          <w:i/>
          <w:sz w:val="28"/>
          <w:szCs w:val="28"/>
        </w:rPr>
        <w:t>Компетентность.</w:t>
      </w:r>
      <w:r w:rsidRPr="00346113">
        <w:rPr>
          <w:rFonts w:ascii="Times New Roman" w:hAnsi="Times New Roman"/>
          <w:sz w:val="28"/>
          <w:szCs w:val="28"/>
        </w:rPr>
        <w:t xml:space="preserve"> К 3 годам ребенок достигает определенного уровня социальной компетентности: он проявляет интерес к другому человеку, испытывает доверие к нему, стремится к общению и взаимодействию </w:t>
      </w:r>
      <w:proofErr w:type="gramStart"/>
      <w:r w:rsidRPr="00346113">
        <w:rPr>
          <w:rFonts w:ascii="Times New Roman" w:hAnsi="Times New Roman"/>
          <w:sz w:val="28"/>
          <w:szCs w:val="28"/>
        </w:rPr>
        <w:t>со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взрослыми и сверстниками. Для налаживания контактов с другими людьми использует речевые и неречевые способы общения. Осознает свою половую принадлежность.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            Интеллектуальная компетентность выражается, прежде всего, в том, что ребенок активно интересуется окружающим миром, задает вопросы, использует по назначению некоторые бытовые предметы, игрушки, предметы-заместители, словесные обозначения объектов в быту, игре и общении. </w:t>
      </w:r>
      <w:proofErr w:type="gramStart"/>
      <w:r w:rsidRPr="00346113">
        <w:rPr>
          <w:rFonts w:ascii="Times New Roman" w:hAnsi="Times New Roman"/>
          <w:sz w:val="28"/>
          <w:szCs w:val="28"/>
        </w:rPr>
        <w:t>В практической деятельности учитывает свойства предметов (цвет, форму, величину, фактуру, строение) и их назначение, много и мало,  активно экспериментирует, наблюдает.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Овладевает родным языком, пользуясь основными грамматическими категориями и словарем разговорной речи.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В плане физического развития компетентность трехлетнего ребенка проявляется в том, что он владеет основными жизненно важными движениями (ходьба бег, лазанье, действия с предметами), элементарными гигиеническими навыками и навыками самообслуживания.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</w:r>
      <w:r w:rsidRPr="006740B5">
        <w:rPr>
          <w:rFonts w:ascii="Times New Roman" w:hAnsi="Times New Roman"/>
          <w:i/>
          <w:sz w:val="28"/>
          <w:szCs w:val="28"/>
        </w:rPr>
        <w:t>Эмоциональность.</w:t>
      </w:r>
      <w:r w:rsidRPr="00346113">
        <w:rPr>
          <w:rFonts w:ascii="Times New Roman" w:hAnsi="Times New Roman"/>
          <w:sz w:val="28"/>
          <w:szCs w:val="28"/>
        </w:rPr>
        <w:t xml:space="preserve"> Ребенок испытывает повышенную потребность в эмоциональном контакте </w:t>
      </w:r>
      <w:proofErr w:type="gramStart"/>
      <w:r w:rsidRPr="00346113">
        <w:rPr>
          <w:rFonts w:ascii="Times New Roman" w:hAnsi="Times New Roman"/>
          <w:sz w:val="28"/>
          <w:szCs w:val="28"/>
        </w:rPr>
        <w:t>со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взрослыми, ярко выражает свои чувства — радость, огорчение, страх, удивление, удовольствие и др.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</w:r>
      <w:r w:rsidRPr="006740B5">
        <w:rPr>
          <w:rFonts w:ascii="Times New Roman" w:hAnsi="Times New Roman"/>
          <w:i/>
          <w:sz w:val="28"/>
          <w:szCs w:val="28"/>
        </w:rPr>
        <w:t>Инициативность.</w:t>
      </w:r>
      <w:r w:rsidRPr="00346113">
        <w:rPr>
          <w:rFonts w:ascii="Times New Roman" w:hAnsi="Times New Roman"/>
          <w:sz w:val="28"/>
          <w:szCs w:val="28"/>
        </w:rPr>
        <w:t xml:space="preserve"> Проявляется во всех сферах жизнедеятельности: общению в практической предметной деятельности, самодеятельных </w:t>
      </w:r>
      <w:proofErr w:type="spellStart"/>
      <w:r w:rsidRPr="00346113">
        <w:rPr>
          <w:rFonts w:ascii="Times New Roman" w:hAnsi="Times New Roman"/>
          <w:sz w:val="28"/>
          <w:szCs w:val="28"/>
        </w:rPr>
        <w:t>сюжетно-отобразительных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играх. Все это составляет основу развития у ребенка </w:t>
      </w:r>
      <w:proofErr w:type="spellStart"/>
      <w:r w:rsidRPr="00346113">
        <w:rPr>
          <w:rFonts w:ascii="Times New Roman" w:hAnsi="Times New Roman"/>
          <w:sz w:val="28"/>
          <w:szCs w:val="28"/>
        </w:rPr>
        <w:t>креативности</w:t>
      </w:r>
      <w:proofErr w:type="spellEnd"/>
      <w:r w:rsidRPr="00346113">
        <w:rPr>
          <w:rFonts w:ascii="Times New Roman" w:hAnsi="Times New Roman"/>
          <w:sz w:val="28"/>
          <w:szCs w:val="28"/>
        </w:rPr>
        <w:t>: (способности к творчеству).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</w:r>
      <w:r w:rsidRPr="006740B5">
        <w:rPr>
          <w:rFonts w:ascii="Times New Roman" w:hAnsi="Times New Roman"/>
          <w:b/>
          <w:sz w:val="28"/>
          <w:szCs w:val="28"/>
        </w:rPr>
        <w:t>Самостоятельность.</w:t>
      </w:r>
      <w:r w:rsidRPr="00346113">
        <w:rPr>
          <w:rFonts w:ascii="Times New Roman" w:hAnsi="Times New Roman"/>
          <w:sz w:val="28"/>
          <w:szCs w:val="28"/>
        </w:rPr>
        <w:t xml:space="preserve"> Фундаментальная характеристика ребенка 3 лет («Я сам», «Я могу»). </w:t>
      </w:r>
      <w:proofErr w:type="gramStart"/>
      <w:r w:rsidRPr="00346113">
        <w:rPr>
          <w:rFonts w:ascii="Times New Roman" w:hAnsi="Times New Roman"/>
          <w:sz w:val="28"/>
          <w:szCs w:val="28"/>
        </w:rPr>
        <w:t>Он активно заявляет о своем желании быть как взрослые (самому есть, одеваться включаться в настоящие дела (мыть посуду, стирать, делать покупки и т.д.).</w:t>
      </w:r>
      <w:proofErr w:type="gramEnd"/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0B5" w:rsidRDefault="009A48BC" w:rsidP="0024611C">
      <w:pPr>
        <w:pStyle w:val="1"/>
        <w:spacing w:before="0" w:line="240" w:lineRule="auto"/>
        <w:ind w:left="720"/>
        <w:jc w:val="center"/>
        <w:rPr>
          <w:rFonts w:ascii="Times New Roman" w:hAnsi="Times New Roman"/>
          <w:color w:val="auto"/>
        </w:rPr>
      </w:pPr>
      <w:bookmarkStart w:id="10" w:name="_Toc362722365"/>
      <w:r>
        <w:rPr>
          <w:rFonts w:ascii="Times New Roman" w:hAnsi="Times New Roman"/>
          <w:color w:val="auto"/>
        </w:rPr>
        <w:t xml:space="preserve">3.2. </w:t>
      </w:r>
      <w:r w:rsidR="00E24F88" w:rsidRPr="00346113">
        <w:rPr>
          <w:rFonts w:ascii="Times New Roman" w:hAnsi="Times New Roman"/>
          <w:color w:val="auto"/>
        </w:rPr>
        <w:t xml:space="preserve">Возрастные особенности развития ребенка </w:t>
      </w:r>
    </w:p>
    <w:p w:rsidR="00E24F88" w:rsidRPr="00346113" w:rsidRDefault="00E24F88" w:rsidP="0024611C">
      <w:pPr>
        <w:pStyle w:val="1"/>
        <w:spacing w:before="0" w:line="240" w:lineRule="auto"/>
        <w:ind w:left="720"/>
        <w:jc w:val="center"/>
        <w:rPr>
          <w:rFonts w:ascii="Times New Roman" w:hAnsi="Times New Roman"/>
          <w:color w:val="auto"/>
        </w:rPr>
      </w:pPr>
      <w:r w:rsidRPr="00346113">
        <w:rPr>
          <w:rFonts w:ascii="Times New Roman" w:hAnsi="Times New Roman"/>
          <w:color w:val="auto"/>
        </w:rPr>
        <w:t>3-4 лет музыкальной деятельности</w:t>
      </w:r>
      <w:bookmarkEnd w:id="10"/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            В возрасте 3-4 лет необходимым становится создание условий для активного экспериментирования и </w:t>
      </w:r>
      <w:proofErr w:type="spellStart"/>
      <w:r w:rsidRPr="00346113">
        <w:rPr>
          <w:rFonts w:ascii="Times New Roman" w:hAnsi="Times New Roman"/>
          <w:sz w:val="28"/>
          <w:szCs w:val="28"/>
        </w:rPr>
        <w:t>практикования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ребёнка со звуками с целью накопления первоначального музыкального опыта. Манипулирование музыкальными звуками и игра с ними (при их прослушивании, элементарном </w:t>
      </w:r>
      <w:proofErr w:type="spellStart"/>
      <w:r w:rsidRPr="00346113">
        <w:rPr>
          <w:rFonts w:ascii="Times New Roman" w:hAnsi="Times New Roman"/>
          <w:sz w:val="28"/>
          <w:szCs w:val="28"/>
        </w:rPr>
        <w:t>музицировании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, пении, выполнения простейших танцевальных и </w:t>
      </w:r>
      <w:proofErr w:type="gramStart"/>
      <w:r w:rsidRPr="00346113">
        <w:rPr>
          <w:rFonts w:ascii="Times New Roman" w:hAnsi="Times New Roman"/>
          <w:sz w:val="28"/>
          <w:szCs w:val="28"/>
        </w:rPr>
        <w:t>ритмических движений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) позволяют ребёнку начать в дальнейшем ориентироваться в характере музыки, её жанрах. 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lastRenderedPageBreak/>
        <w:t xml:space="preserve">          Содержанием музыкального воспитания детей данного возраста является приобщение их к разным видам музыкальной деятельности, формирование интереса к музыке, элементарных музыкальных способностей и освоение некоторых исполнительских навыков. В этот период, прежде всего, формируется восприятие музыки, характеризующееся эмоциональной отзывчивостью на произведения. Маленький ребёнок воспринимает музыкальное произведение в целом. Постепенно он начинает слышать и вычленять выразительную интонацию, изобразительные моменты, затем дифференцирует части произведения. Исполнительская деятельность у детей данного возраста лишь начинает своё становление. 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           Голосовой аппарат ещё не сформирован, голосовая мышца не развита, связки тонкие, короткие. Голос ребёнка не сильный, дыхание слабое, поверхностное. Поэтому репертуар должен отличаться доступностью текста и мелодии. Поскольку малыши обладают непроизвольным вниманием, весь процесс обучения надо организовать так, чтобы он воздействовал на чувства и интересы детей. Дети проявляют эмоциональную отзывчивость на использование игровых приёмов и доступного материала. 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4F88" w:rsidRPr="00346113" w:rsidRDefault="009A48BC" w:rsidP="0024611C">
      <w:pPr>
        <w:pStyle w:val="1"/>
        <w:spacing w:before="0" w:line="240" w:lineRule="auto"/>
        <w:ind w:left="720"/>
        <w:jc w:val="center"/>
        <w:rPr>
          <w:rFonts w:ascii="Times New Roman" w:hAnsi="Times New Roman"/>
          <w:color w:val="auto"/>
        </w:rPr>
      </w:pPr>
      <w:bookmarkStart w:id="11" w:name="_Toc362722366"/>
      <w:r>
        <w:rPr>
          <w:rFonts w:ascii="Times New Roman" w:hAnsi="Times New Roman"/>
          <w:color w:val="auto"/>
        </w:rPr>
        <w:t>3.3.</w:t>
      </w:r>
      <w:r w:rsidR="00183C17">
        <w:rPr>
          <w:rFonts w:ascii="Times New Roman" w:hAnsi="Times New Roman"/>
          <w:color w:val="auto"/>
        </w:rPr>
        <w:t xml:space="preserve"> </w:t>
      </w:r>
      <w:r w:rsidR="00E24F88" w:rsidRPr="00346113">
        <w:rPr>
          <w:rFonts w:ascii="Times New Roman" w:hAnsi="Times New Roman"/>
          <w:color w:val="auto"/>
        </w:rPr>
        <w:t>Содержание психолого-педагогической работы с детьми 3-4 лет</w:t>
      </w:r>
      <w:bookmarkEnd w:id="11"/>
    </w:p>
    <w:p w:rsidR="006740B5" w:rsidRDefault="00E24F88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b/>
          <w:sz w:val="28"/>
          <w:szCs w:val="28"/>
        </w:rPr>
        <w:t xml:space="preserve">Развитие музыкально-художественной деятельности, </w:t>
      </w:r>
    </w:p>
    <w:p w:rsidR="00E24F88" w:rsidRPr="00346113" w:rsidRDefault="00E24F88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b/>
          <w:sz w:val="28"/>
          <w:szCs w:val="28"/>
        </w:rPr>
        <w:t>приобщение к музыкальному искусству детей 3-4 лет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 xml:space="preserve">Приобщение детей к музыке происходит и в сфере музыкальной </w:t>
      </w:r>
      <w:proofErr w:type="gramStart"/>
      <w:r w:rsidRPr="00346113">
        <w:rPr>
          <w:rFonts w:ascii="Times New Roman" w:hAnsi="Times New Roman"/>
          <w:sz w:val="28"/>
          <w:szCs w:val="28"/>
        </w:rPr>
        <w:t>ритмической деятельности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, посредством доступных и интересных упражнений, музыкальных игр, танцев, хороводов, помогающих ребёнку лучше почувствовать и полюбить музыку. Особое внимание на музыкальных занятиях уделяется игре на детских музыкальных инструментах, где дети открывают для себя мир музыкальных звуков и их отношений, различают красоту звучания различных инструментов. 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           Особенностью рабочей программы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 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 xml:space="preserve">Реализация рабочей программы осуществляется через регламентированную и нерегламентированную формы обучения: 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непосредственно образовательная деятельность (комплексные, доминантные, тематические, авторские);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- самостоятельная </w:t>
      </w:r>
      <w:proofErr w:type="spellStart"/>
      <w:r w:rsidRPr="00346113">
        <w:rPr>
          <w:rFonts w:ascii="Times New Roman" w:hAnsi="Times New Roman"/>
          <w:sz w:val="28"/>
          <w:szCs w:val="28"/>
        </w:rPr>
        <w:t>досуговая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деятельность.</w:t>
      </w:r>
    </w:p>
    <w:p w:rsidR="006740B5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Специально подобранный музыкальный репертуар позволяет обеспечить рациональное сочетание и смену видов музыкальной деятельности, предупредить утомляемость и сохранить активность ребенка на музыкальном занятии. 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На занятиях используются коллективные и индивидуальные методы обучения, осуществляется индивидуально-дифференцированный подход с учетом возможностей и особенностей каждого ребенка.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lastRenderedPageBreak/>
        <w:t xml:space="preserve">Занятия проводятся 2 раза в неделю по 15 минут, </w:t>
      </w:r>
      <w:proofErr w:type="gramStart"/>
      <w:r w:rsidRPr="00346113">
        <w:rPr>
          <w:rFonts w:ascii="Times New Roman" w:hAnsi="Times New Roman"/>
          <w:sz w:val="28"/>
          <w:szCs w:val="28"/>
        </w:rPr>
        <w:t>в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соответствиями с требованиями </w:t>
      </w:r>
      <w:proofErr w:type="spellStart"/>
      <w:r w:rsidRPr="00346113">
        <w:rPr>
          <w:rFonts w:ascii="Times New Roman" w:hAnsi="Times New Roman"/>
          <w:sz w:val="28"/>
          <w:szCs w:val="28"/>
        </w:rPr>
        <w:t>СанПина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. 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Программа рассчитана на 72 занятия в год + развлечения и праздники.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72 занятия по 15 минут = 18 часов. Раз в месяц проводится развлечение (9 занятий.) Календарные праздники и утренники (5 мероприятий)</w:t>
      </w:r>
    </w:p>
    <w:p w:rsidR="00E24F88" w:rsidRPr="00346113" w:rsidRDefault="00E24F88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b/>
          <w:sz w:val="28"/>
          <w:szCs w:val="28"/>
        </w:rPr>
        <w:t>Образовательная область «Музыка»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b/>
          <w:bCs/>
          <w:i/>
          <w:iCs/>
          <w:color w:val="000000"/>
          <w:spacing w:val="6"/>
          <w:sz w:val="28"/>
          <w:szCs w:val="28"/>
        </w:rPr>
        <w:t>Образовательные задачи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iCs/>
          <w:color w:val="000000"/>
          <w:spacing w:val="7"/>
          <w:sz w:val="28"/>
          <w:szCs w:val="28"/>
        </w:rPr>
        <w:t>Слушание музыки:</w:t>
      </w:r>
    </w:p>
    <w:p w:rsidR="00E24F88" w:rsidRPr="00346113" w:rsidRDefault="006740B5" w:rsidP="0024611C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w w:val="111"/>
          <w:sz w:val="28"/>
          <w:szCs w:val="28"/>
        </w:rPr>
        <w:t xml:space="preserve">  </w:t>
      </w:r>
      <w:r w:rsidR="00E24F88" w:rsidRPr="00346113">
        <w:rPr>
          <w:rFonts w:ascii="Times New Roman" w:hAnsi="Times New Roman"/>
          <w:color w:val="000000"/>
          <w:w w:val="111"/>
          <w:sz w:val="28"/>
          <w:szCs w:val="28"/>
        </w:rPr>
        <w:t xml:space="preserve">приучать </w:t>
      </w:r>
      <w:proofErr w:type="gramStart"/>
      <w:r w:rsidR="00E24F88" w:rsidRPr="00346113">
        <w:rPr>
          <w:rFonts w:ascii="Times New Roman" w:hAnsi="Times New Roman"/>
          <w:color w:val="000000"/>
          <w:w w:val="111"/>
          <w:sz w:val="28"/>
          <w:szCs w:val="28"/>
        </w:rPr>
        <w:t>внимательно</w:t>
      </w:r>
      <w:proofErr w:type="gramEnd"/>
      <w:r w:rsidR="00E24F88" w:rsidRPr="00346113">
        <w:rPr>
          <w:rFonts w:ascii="Times New Roman" w:hAnsi="Times New Roman"/>
          <w:color w:val="000000"/>
          <w:w w:val="111"/>
          <w:sz w:val="28"/>
          <w:szCs w:val="28"/>
        </w:rPr>
        <w:t xml:space="preserve"> слушать от начала до конца небольшие музыкаль</w:t>
      </w:r>
      <w:r w:rsidR="00E24F88" w:rsidRPr="00346113">
        <w:rPr>
          <w:rFonts w:ascii="Times New Roman" w:hAnsi="Times New Roman"/>
          <w:color w:val="000000"/>
          <w:w w:val="111"/>
          <w:sz w:val="28"/>
          <w:szCs w:val="28"/>
        </w:rPr>
        <w:softHyphen/>
      </w:r>
      <w:r w:rsidR="00E24F88" w:rsidRPr="00346113">
        <w:rPr>
          <w:rFonts w:ascii="Times New Roman" w:hAnsi="Times New Roman"/>
          <w:color w:val="000000"/>
          <w:spacing w:val="4"/>
          <w:w w:val="111"/>
          <w:sz w:val="28"/>
          <w:szCs w:val="28"/>
        </w:rPr>
        <w:t>ные пьесы или фрагменты более крупных сочинений;</w:t>
      </w:r>
    </w:p>
    <w:p w:rsidR="00E24F88" w:rsidRPr="00346113" w:rsidRDefault="00E24F88" w:rsidP="0024611C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w w:val="111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-2"/>
          <w:w w:val="111"/>
          <w:sz w:val="28"/>
          <w:szCs w:val="28"/>
        </w:rPr>
        <w:t xml:space="preserve">учить определять общее настроение музыки и ее первичные жанры (марш, </w:t>
      </w:r>
      <w:r w:rsidRPr="00346113">
        <w:rPr>
          <w:rFonts w:ascii="Times New Roman" w:hAnsi="Times New Roman"/>
          <w:color w:val="000000"/>
          <w:w w:val="111"/>
          <w:sz w:val="28"/>
          <w:szCs w:val="28"/>
        </w:rPr>
        <w:t>песня, танец);</w:t>
      </w:r>
    </w:p>
    <w:p w:rsidR="00E24F88" w:rsidRPr="00346113" w:rsidRDefault="00E24F88" w:rsidP="0024611C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w w:val="111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5"/>
          <w:w w:val="111"/>
          <w:sz w:val="28"/>
          <w:szCs w:val="28"/>
        </w:rPr>
        <w:t xml:space="preserve">различать средства музыкальной выразительности (низкий и высокий </w:t>
      </w:r>
      <w:r w:rsidRPr="00346113">
        <w:rPr>
          <w:rFonts w:ascii="Times New Roman" w:hAnsi="Times New Roman"/>
          <w:color w:val="000000"/>
          <w:spacing w:val="-1"/>
          <w:w w:val="111"/>
          <w:sz w:val="28"/>
          <w:szCs w:val="28"/>
        </w:rPr>
        <w:t>регистры, темп, динамику);</w:t>
      </w:r>
    </w:p>
    <w:p w:rsidR="00E24F88" w:rsidRPr="00346113" w:rsidRDefault="00E24F88" w:rsidP="0024611C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w w:val="111"/>
          <w:sz w:val="28"/>
          <w:szCs w:val="28"/>
        </w:rPr>
      </w:pPr>
      <w:r w:rsidRPr="00346113">
        <w:rPr>
          <w:rFonts w:ascii="Times New Roman" w:hAnsi="Times New Roman"/>
          <w:color w:val="000000"/>
          <w:sz w:val="28"/>
          <w:szCs w:val="28"/>
        </w:rPr>
        <w:t>вызывать эмоциональный отклик на музыку, двигательную импровиза</w:t>
      </w:r>
      <w:r w:rsidRPr="00346113">
        <w:rPr>
          <w:rFonts w:ascii="Times New Roman" w:hAnsi="Times New Roman"/>
          <w:color w:val="000000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2"/>
          <w:sz w:val="28"/>
          <w:szCs w:val="28"/>
        </w:rPr>
        <w:t>цию под нее (самостоятельно или в сотворчестве с воспитателем), отда</w:t>
      </w:r>
      <w:r w:rsidRPr="00346113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t>вая предпочтение небольшим, интонационно ярким программным пье</w:t>
      </w: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softHyphen/>
        <w:t>сам с преобладанием изобразительности;</w:t>
      </w:r>
    </w:p>
    <w:p w:rsidR="00E24F88" w:rsidRPr="00346113" w:rsidRDefault="00E24F88" w:rsidP="0024611C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1"/>
          <w:sz w:val="28"/>
          <w:szCs w:val="28"/>
        </w:rPr>
        <w:t>начинать знакомить со звучанием отдельных инструментов (фортепиано,</w:t>
      </w:r>
      <w:r w:rsidR="006740B5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t>скрипка);</w:t>
      </w:r>
    </w:p>
    <w:p w:rsidR="00E24F88" w:rsidRPr="00346113" w:rsidRDefault="00E24F88" w:rsidP="0024611C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t>регулярно включать музыку для слушания в структуру музыкальных за</w:t>
      </w:r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softHyphen/>
        <w:t>нятий; проводить интегрированные музыкальные занятия с использова</w:t>
      </w:r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2"/>
          <w:sz w:val="28"/>
          <w:szCs w:val="28"/>
        </w:rPr>
        <w:t>нием специально подобранных произведений художественной литерату</w:t>
      </w:r>
      <w:r w:rsidRPr="00346113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t>ры и изобразительного искусства, соответствующих музыке по настрое</w:t>
      </w:r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t>нию и способствующих ее эмоциональному восприятию и пониманию.</w:t>
      </w:r>
    </w:p>
    <w:p w:rsidR="006740B5" w:rsidRDefault="006740B5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pacing w:val="-5"/>
          <w:sz w:val="28"/>
          <w:szCs w:val="28"/>
        </w:rPr>
      </w:pPr>
    </w:p>
    <w:p w:rsidR="006740B5" w:rsidRDefault="006740B5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pacing w:val="-5"/>
          <w:sz w:val="28"/>
          <w:szCs w:val="28"/>
        </w:rPr>
      </w:pPr>
    </w:p>
    <w:p w:rsidR="006740B5" w:rsidRDefault="006740B5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pacing w:val="-5"/>
          <w:sz w:val="28"/>
          <w:szCs w:val="28"/>
        </w:rPr>
      </w:pPr>
    </w:p>
    <w:p w:rsidR="006740B5" w:rsidRDefault="006740B5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pacing w:val="-5"/>
          <w:sz w:val="28"/>
          <w:szCs w:val="28"/>
        </w:rPr>
      </w:pP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b/>
          <w:i/>
          <w:iCs/>
          <w:color w:val="000000"/>
          <w:spacing w:val="-5"/>
          <w:sz w:val="28"/>
          <w:szCs w:val="28"/>
        </w:rPr>
        <w:t>Музыкальное движение:</w:t>
      </w:r>
    </w:p>
    <w:p w:rsidR="006740B5" w:rsidRPr="006740B5" w:rsidRDefault="00E24F88" w:rsidP="0024611C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5"/>
          <w:sz w:val="28"/>
          <w:szCs w:val="28"/>
        </w:rPr>
        <w:t>дать почувствовать многообразие музыки, которую можно воплотить в</w:t>
      </w:r>
      <w:r w:rsidR="006740B5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346113">
        <w:rPr>
          <w:rFonts w:ascii="Times New Roman" w:hAnsi="Times New Roman"/>
          <w:color w:val="000000"/>
          <w:spacing w:val="2"/>
          <w:sz w:val="28"/>
          <w:szCs w:val="28"/>
        </w:rPr>
        <w:t>движении;</w:t>
      </w:r>
    </w:p>
    <w:p w:rsidR="00E24F88" w:rsidRPr="00346113" w:rsidRDefault="00E24F88" w:rsidP="0024611C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t>познакомить с разнообразием и выразительным значением основных ес</w:t>
      </w:r>
      <w:r w:rsidRPr="00346113">
        <w:rPr>
          <w:rFonts w:ascii="Times New Roman" w:hAnsi="Times New Roman"/>
          <w:color w:val="000000"/>
          <w:spacing w:val="-1"/>
          <w:sz w:val="28"/>
          <w:szCs w:val="28"/>
        </w:rPr>
        <w:t>тественных движений (ходьбы, бега, прыжков), элементарными танцеваль</w:t>
      </w:r>
      <w:r w:rsidRPr="00346113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5"/>
          <w:sz w:val="28"/>
          <w:szCs w:val="28"/>
        </w:rPr>
        <w:t>ными движениями, не добиваясь пока качественного их исполнения;</w:t>
      </w:r>
    </w:p>
    <w:p w:rsidR="00E24F88" w:rsidRPr="00346113" w:rsidRDefault="00E24F88" w:rsidP="0024611C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6"/>
          <w:sz w:val="28"/>
          <w:szCs w:val="28"/>
        </w:rPr>
        <w:t>развивать ориентировку в пространстве (помочь ребенку увидеть себя</w:t>
      </w:r>
      <w:r w:rsidR="006740B5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46113">
        <w:rPr>
          <w:rFonts w:ascii="Times New Roman" w:hAnsi="Times New Roman"/>
          <w:color w:val="000000"/>
          <w:spacing w:val="-2"/>
          <w:sz w:val="28"/>
          <w:szCs w:val="28"/>
        </w:rPr>
        <w:t xml:space="preserve">среди детей, в большом пространстве </w:t>
      </w:r>
      <w:r w:rsidR="006740B5">
        <w:rPr>
          <w:rFonts w:ascii="Times New Roman" w:hAnsi="Times New Roman"/>
          <w:color w:val="000000"/>
          <w:spacing w:val="-2"/>
          <w:sz w:val="28"/>
          <w:szCs w:val="28"/>
        </w:rPr>
        <w:t xml:space="preserve">зала, помочь уйти от «стайки»), </w:t>
      </w:r>
      <w:r w:rsidRPr="00346113">
        <w:rPr>
          <w:rFonts w:ascii="Times New Roman" w:hAnsi="Times New Roman"/>
          <w:color w:val="000000"/>
          <w:spacing w:val="-2"/>
          <w:sz w:val="28"/>
          <w:szCs w:val="28"/>
        </w:rPr>
        <w:t>учить</w:t>
      </w:r>
      <w:r w:rsidR="006740B5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t>двигаться в разных направлениях;</w:t>
      </w:r>
    </w:p>
    <w:p w:rsidR="00E24F88" w:rsidRPr="00346113" w:rsidRDefault="00E24F88" w:rsidP="0024611C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t>обучая элементарным танцам, начинать с танца «стайкой», переходить к</w:t>
      </w:r>
      <w:r w:rsidR="006740B5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46113">
        <w:rPr>
          <w:rFonts w:ascii="Times New Roman" w:hAnsi="Times New Roman"/>
          <w:color w:val="000000"/>
          <w:spacing w:val="5"/>
          <w:sz w:val="28"/>
          <w:szCs w:val="28"/>
        </w:rPr>
        <w:t>парным танцам врассыпную и только потом по кругу;</w:t>
      </w:r>
    </w:p>
    <w:p w:rsidR="00E24F88" w:rsidRPr="00346113" w:rsidRDefault="00E24F88" w:rsidP="0024611C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2"/>
          <w:sz w:val="28"/>
          <w:szCs w:val="28"/>
        </w:rPr>
        <w:t>предлагать музыкально-двигательные сюжетные этюды и игры, развива</w:t>
      </w:r>
      <w:r w:rsidRPr="00346113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6"/>
          <w:sz w:val="28"/>
          <w:szCs w:val="28"/>
        </w:rPr>
        <w:t>ющие эмоциональность и выразительность, музыкально-двигательное</w:t>
      </w:r>
      <w:r w:rsidR="006740B5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t xml:space="preserve">творчество («Зайчики идут в гости», «Котята играют с </w:t>
      </w: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lastRenderedPageBreak/>
        <w:t>кошкой» и др.).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b/>
          <w:i/>
          <w:iCs/>
          <w:color w:val="000000"/>
          <w:spacing w:val="-13"/>
          <w:sz w:val="28"/>
          <w:szCs w:val="28"/>
        </w:rPr>
        <w:t>Пение:</w:t>
      </w:r>
    </w:p>
    <w:p w:rsidR="00E24F88" w:rsidRPr="00346113" w:rsidRDefault="00E24F88" w:rsidP="0024611C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t>беречь детский певческий и речевой голос, не допуская громкого пения</w:t>
      </w:r>
      <w:r w:rsidR="006740B5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t xml:space="preserve">и форсированного звучания речи, учить </w:t>
      </w:r>
      <w:proofErr w:type="gramStart"/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t>сначала</w:t>
      </w:r>
      <w:proofErr w:type="gramEnd"/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t xml:space="preserve"> подпевать, а затем петь</w:t>
      </w:r>
      <w:r w:rsidR="006740B5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346113">
        <w:rPr>
          <w:rFonts w:ascii="Times New Roman" w:hAnsi="Times New Roman"/>
          <w:color w:val="000000"/>
          <w:spacing w:val="5"/>
          <w:sz w:val="28"/>
          <w:szCs w:val="28"/>
        </w:rPr>
        <w:t>легко и звонко;</w:t>
      </w:r>
    </w:p>
    <w:p w:rsidR="00E24F88" w:rsidRPr="00346113" w:rsidRDefault="00E24F88" w:rsidP="0024611C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-2"/>
          <w:sz w:val="28"/>
          <w:szCs w:val="28"/>
        </w:rPr>
        <w:t>приучать правильно стоять во время пения, легко вдыхать, «нюхая цветок»;</w:t>
      </w:r>
    </w:p>
    <w:p w:rsidR="00E24F88" w:rsidRPr="00346113" w:rsidRDefault="00E24F88" w:rsidP="0024611C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2"/>
          <w:sz w:val="28"/>
          <w:szCs w:val="28"/>
        </w:rPr>
        <w:t>начинать специальную работу над интонированием мелодии голосом, не</w:t>
      </w:r>
      <w:r w:rsidR="006740B5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346113">
        <w:rPr>
          <w:rFonts w:ascii="Times New Roman" w:hAnsi="Times New Roman"/>
          <w:color w:val="000000"/>
          <w:spacing w:val="5"/>
          <w:sz w:val="28"/>
          <w:szCs w:val="28"/>
        </w:rPr>
        <w:t>добиваясь пока ее чистого воспроизведения.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b/>
          <w:i/>
          <w:iCs/>
          <w:color w:val="000000"/>
          <w:spacing w:val="-1"/>
          <w:sz w:val="28"/>
          <w:szCs w:val="28"/>
        </w:rPr>
        <w:t>Игра на детских музыкальных инструментах:</w:t>
      </w:r>
    </w:p>
    <w:p w:rsidR="00E24F88" w:rsidRPr="00346113" w:rsidRDefault="00E24F88" w:rsidP="0024611C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z w:val="28"/>
          <w:szCs w:val="28"/>
        </w:rPr>
        <w:t>учить играть на дерев</w:t>
      </w:r>
      <w:proofErr w:type="gramStart"/>
      <w:r w:rsidRPr="00346113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Pr="0034611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46113">
        <w:rPr>
          <w:rFonts w:ascii="Times New Roman" w:hAnsi="Times New Roman"/>
          <w:color w:val="000000"/>
          <w:sz w:val="28"/>
          <w:szCs w:val="28"/>
        </w:rPr>
        <w:t>металлозвучных</w:t>
      </w:r>
      <w:proofErr w:type="spellEnd"/>
      <w:r w:rsidRPr="00346113">
        <w:rPr>
          <w:rFonts w:ascii="Times New Roman" w:hAnsi="Times New Roman"/>
          <w:color w:val="000000"/>
          <w:sz w:val="28"/>
          <w:szCs w:val="28"/>
        </w:rPr>
        <w:t xml:space="preserve"> и других ударных инструментах,</w:t>
      </w:r>
      <w:r w:rsidRPr="00346113">
        <w:rPr>
          <w:rFonts w:ascii="Times New Roman" w:hAnsi="Times New Roman"/>
          <w:color w:val="000000"/>
          <w:sz w:val="28"/>
          <w:szCs w:val="28"/>
        </w:rPr>
        <w:br/>
      </w: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t>опираясь на тембровый слух;</w:t>
      </w:r>
    </w:p>
    <w:p w:rsidR="00E24F88" w:rsidRPr="00346113" w:rsidRDefault="00E24F88" w:rsidP="0024611C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t>поощрять ориентировочно-тембровый этап развития инструментальной</w:t>
      </w: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br/>
        <w:t>импровизации, на котором ребенок ис</w:t>
      </w:r>
      <w:r w:rsidR="006740B5">
        <w:rPr>
          <w:rFonts w:ascii="Times New Roman" w:hAnsi="Times New Roman"/>
          <w:color w:val="000000"/>
          <w:spacing w:val="4"/>
          <w:sz w:val="28"/>
          <w:szCs w:val="28"/>
        </w:rPr>
        <w:t xml:space="preserve">следует клавиатуру инструмента, </w:t>
      </w: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t>прислушиваясь к тембрам его звучания;</w:t>
      </w:r>
    </w:p>
    <w:p w:rsidR="00E24F88" w:rsidRPr="00346113" w:rsidRDefault="00E24F88" w:rsidP="0024611C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1"/>
          <w:sz w:val="28"/>
          <w:szCs w:val="28"/>
        </w:rPr>
        <w:t>предоставлять возможность воспроизводить на детских музыкальных ин</w:t>
      </w:r>
      <w:r w:rsidRPr="00346113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t>струментах не только контрастные сте</w:t>
      </w:r>
      <w:r w:rsidR="006740B5">
        <w:rPr>
          <w:rFonts w:ascii="Times New Roman" w:hAnsi="Times New Roman"/>
          <w:color w:val="000000"/>
          <w:spacing w:val="4"/>
          <w:sz w:val="28"/>
          <w:szCs w:val="28"/>
        </w:rPr>
        <w:t xml:space="preserve">пени громкости (форте и пиано), </w:t>
      </w:r>
      <w:r w:rsidRPr="00346113">
        <w:rPr>
          <w:rFonts w:ascii="Times New Roman" w:hAnsi="Times New Roman"/>
          <w:color w:val="000000"/>
          <w:spacing w:val="4"/>
          <w:sz w:val="28"/>
          <w:szCs w:val="28"/>
        </w:rPr>
        <w:t>но и переходы между ними;</w:t>
      </w:r>
    </w:p>
    <w:p w:rsidR="00E24F88" w:rsidRDefault="00E24F88" w:rsidP="0024611C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t>развивать чувство темпа, учить воспроизводить равномерную метричес</w:t>
      </w:r>
      <w:r w:rsidRPr="00346113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346113">
        <w:rPr>
          <w:rFonts w:ascii="Times New Roman" w:hAnsi="Times New Roman"/>
          <w:color w:val="000000"/>
          <w:spacing w:val="1"/>
          <w:sz w:val="28"/>
          <w:szCs w:val="28"/>
        </w:rPr>
        <w:t>кую пульсацию и простейшие ритмические рисунки с помощью хлопков,</w:t>
      </w:r>
      <w:r w:rsidR="006740B5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346113">
        <w:rPr>
          <w:rFonts w:ascii="Times New Roman" w:hAnsi="Times New Roman"/>
          <w:color w:val="000000"/>
          <w:spacing w:val="7"/>
          <w:sz w:val="28"/>
          <w:szCs w:val="28"/>
        </w:rPr>
        <w:t>притопов и других движений, а также на различных детских ударных</w:t>
      </w:r>
      <w:r w:rsidR="006740B5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Pr="00346113">
        <w:rPr>
          <w:rFonts w:ascii="Times New Roman" w:hAnsi="Times New Roman"/>
          <w:color w:val="000000"/>
          <w:sz w:val="28"/>
          <w:szCs w:val="28"/>
        </w:rPr>
        <w:t>инструментах.</w:t>
      </w:r>
    </w:p>
    <w:p w:rsidR="006740B5" w:rsidRPr="00346113" w:rsidRDefault="006740B5" w:rsidP="0024611C">
      <w:pPr>
        <w:widowControl w:val="0"/>
        <w:shd w:val="clear" w:color="auto" w:fill="FFFFFF"/>
        <w:tabs>
          <w:tab w:val="left" w:pos="0"/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b/>
          <w:i/>
          <w:iCs/>
          <w:spacing w:val="-2"/>
          <w:sz w:val="28"/>
          <w:szCs w:val="28"/>
        </w:rPr>
        <w:t>Музыкальная игра-драматизация:</w:t>
      </w:r>
    </w:p>
    <w:p w:rsidR="00E24F88" w:rsidRPr="00205D7B" w:rsidRDefault="00E24F88" w:rsidP="0024611C">
      <w:pPr>
        <w:pStyle w:val="a4"/>
        <w:numPr>
          <w:ilvl w:val="0"/>
          <w:numId w:val="20"/>
        </w:numPr>
        <w:shd w:val="clear" w:color="auto" w:fill="FFFFFF"/>
        <w:tabs>
          <w:tab w:val="left" w:pos="0"/>
          <w:tab w:val="left" w:pos="2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D7B">
        <w:rPr>
          <w:rFonts w:ascii="Times New Roman" w:hAnsi="Times New Roman"/>
          <w:color w:val="000000"/>
          <w:spacing w:val="-1"/>
          <w:sz w:val="28"/>
          <w:szCs w:val="28"/>
        </w:rPr>
        <w:t>использовать в музыкальной игре-драматизации движение, игру на детских</w:t>
      </w:r>
      <w:r w:rsidR="00205D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205D7B">
        <w:rPr>
          <w:rFonts w:ascii="Times New Roman" w:hAnsi="Times New Roman"/>
          <w:color w:val="000000"/>
          <w:spacing w:val="-2"/>
          <w:sz w:val="28"/>
          <w:szCs w:val="28"/>
        </w:rPr>
        <w:t>музыкальных инструментах, художественное слово, мимику и пантомиму;</w:t>
      </w:r>
    </w:p>
    <w:p w:rsidR="00E24F88" w:rsidRPr="00205D7B" w:rsidRDefault="00E24F88" w:rsidP="0024611C">
      <w:pPr>
        <w:pStyle w:val="a4"/>
        <w:numPr>
          <w:ilvl w:val="0"/>
          <w:numId w:val="20"/>
        </w:numPr>
        <w:shd w:val="clear" w:color="auto" w:fill="FFFFFF"/>
        <w:tabs>
          <w:tab w:val="left" w:pos="0"/>
          <w:tab w:val="left" w:pos="27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D7B">
        <w:rPr>
          <w:rFonts w:ascii="Times New Roman" w:hAnsi="Times New Roman"/>
          <w:color w:val="000000"/>
          <w:spacing w:val="1"/>
          <w:w w:val="111"/>
          <w:sz w:val="28"/>
          <w:szCs w:val="28"/>
        </w:rPr>
        <w:t>начинать с игр-драматизаций, не включающих песен, и, сводя к</w:t>
      </w:r>
      <w:r w:rsidR="00205D7B">
        <w:rPr>
          <w:rFonts w:ascii="Times New Roman" w:hAnsi="Times New Roman"/>
          <w:color w:val="000000"/>
          <w:spacing w:val="1"/>
          <w:w w:val="111"/>
          <w:sz w:val="28"/>
          <w:szCs w:val="28"/>
        </w:rPr>
        <w:t xml:space="preserve"> минимуму </w:t>
      </w:r>
      <w:r w:rsidRPr="00205D7B">
        <w:rPr>
          <w:rFonts w:ascii="Times New Roman" w:hAnsi="Times New Roman"/>
          <w:color w:val="000000"/>
          <w:spacing w:val="3"/>
          <w:w w:val="111"/>
          <w:sz w:val="28"/>
          <w:szCs w:val="28"/>
        </w:rPr>
        <w:t xml:space="preserve">словесный текст, в полной мере использовать движения, поручать </w:t>
      </w:r>
      <w:r w:rsidRPr="00205D7B">
        <w:rPr>
          <w:rFonts w:ascii="Times New Roman" w:hAnsi="Times New Roman"/>
          <w:color w:val="000000"/>
          <w:w w:val="111"/>
          <w:sz w:val="28"/>
          <w:szCs w:val="28"/>
        </w:rPr>
        <w:t>этих играх 1—2 роли взрослому;</w:t>
      </w:r>
    </w:p>
    <w:p w:rsidR="00E24F88" w:rsidRPr="00205D7B" w:rsidRDefault="00E24F88" w:rsidP="0024611C">
      <w:pPr>
        <w:pStyle w:val="a4"/>
        <w:numPr>
          <w:ilvl w:val="0"/>
          <w:numId w:val="20"/>
        </w:numPr>
        <w:shd w:val="clear" w:color="auto" w:fill="FFFFFF"/>
        <w:tabs>
          <w:tab w:val="left" w:pos="0"/>
          <w:tab w:val="left" w:pos="27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D7B">
        <w:rPr>
          <w:rFonts w:ascii="Times New Roman" w:hAnsi="Times New Roman"/>
          <w:color w:val="000000"/>
          <w:w w:val="111"/>
          <w:sz w:val="28"/>
          <w:szCs w:val="28"/>
        </w:rPr>
        <w:t>предлагать несложные, понятные и интересные сюжеты игры-драматизации, музыкальный текст, яркий и высокохудожественный, доступны</w:t>
      </w:r>
      <w:r w:rsidR="00205D7B">
        <w:rPr>
          <w:rFonts w:ascii="Times New Roman" w:hAnsi="Times New Roman"/>
          <w:color w:val="000000"/>
          <w:w w:val="111"/>
          <w:sz w:val="28"/>
          <w:szCs w:val="28"/>
        </w:rPr>
        <w:t xml:space="preserve">й для </w:t>
      </w:r>
      <w:r w:rsidR="00205D7B">
        <w:rPr>
          <w:rFonts w:ascii="Times New Roman" w:hAnsi="Times New Roman"/>
          <w:color w:val="000000"/>
          <w:spacing w:val="3"/>
          <w:w w:val="111"/>
          <w:sz w:val="28"/>
          <w:szCs w:val="28"/>
        </w:rPr>
        <w:t>воплощения детьми в движени</w:t>
      </w:r>
      <w:r w:rsidRPr="00205D7B">
        <w:rPr>
          <w:rFonts w:ascii="Times New Roman" w:hAnsi="Times New Roman"/>
          <w:color w:val="000000"/>
          <w:spacing w:val="3"/>
          <w:w w:val="111"/>
          <w:sz w:val="28"/>
          <w:szCs w:val="28"/>
        </w:rPr>
        <w:t>и, пении.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b/>
          <w:i/>
          <w:iCs/>
          <w:color w:val="000000"/>
          <w:spacing w:val="-3"/>
          <w:w w:val="111"/>
          <w:sz w:val="28"/>
          <w:szCs w:val="28"/>
        </w:rPr>
        <w:t>Театрализованная игра:</w:t>
      </w:r>
    </w:p>
    <w:p w:rsidR="00E24F88" w:rsidRPr="00205D7B" w:rsidRDefault="00E24F88" w:rsidP="0024611C">
      <w:pPr>
        <w:pStyle w:val="a4"/>
        <w:numPr>
          <w:ilvl w:val="0"/>
          <w:numId w:val="21"/>
        </w:numPr>
        <w:shd w:val="clear" w:color="auto" w:fill="FFFFFF"/>
        <w:tabs>
          <w:tab w:val="left" w:pos="0"/>
          <w:tab w:val="left" w:pos="27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D7B">
        <w:rPr>
          <w:rFonts w:ascii="Times New Roman" w:hAnsi="Times New Roman"/>
          <w:color w:val="000000"/>
          <w:spacing w:val="4"/>
          <w:w w:val="111"/>
          <w:sz w:val="28"/>
          <w:szCs w:val="28"/>
        </w:rPr>
        <w:t>включать в театрализованную игру музыкальные игры-драматизации</w:t>
      </w:r>
      <w:r w:rsidR="00205D7B">
        <w:rPr>
          <w:rFonts w:ascii="Times New Roman" w:hAnsi="Times New Roman"/>
          <w:color w:val="000000"/>
          <w:spacing w:val="4"/>
          <w:w w:val="111"/>
          <w:sz w:val="28"/>
          <w:szCs w:val="28"/>
        </w:rPr>
        <w:t xml:space="preserve"> </w:t>
      </w:r>
      <w:r w:rsidRPr="00205D7B">
        <w:rPr>
          <w:rFonts w:ascii="Times New Roman" w:hAnsi="Times New Roman"/>
          <w:color w:val="000000"/>
          <w:spacing w:val="2"/>
          <w:w w:val="111"/>
          <w:sz w:val="28"/>
          <w:szCs w:val="28"/>
        </w:rPr>
        <w:t>разыгрывание несложных сценок из жизни кукольных персонажей (раз</w:t>
      </w:r>
      <w:r w:rsidRPr="00205D7B">
        <w:rPr>
          <w:rFonts w:ascii="Times New Roman" w:hAnsi="Times New Roman"/>
          <w:color w:val="000000"/>
          <w:spacing w:val="6"/>
          <w:w w:val="111"/>
          <w:sz w:val="28"/>
          <w:szCs w:val="28"/>
        </w:rPr>
        <w:t>личные, в том числе доступные самим детям «техники вождения» ку</w:t>
      </w:r>
      <w:r w:rsidRPr="00205D7B">
        <w:rPr>
          <w:rFonts w:ascii="Times New Roman" w:hAnsi="Times New Roman"/>
          <w:color w:val="000000"/>
          <w:spacing w:val="3"/>
          <w:w w:val="111"/>
          <w:sz w:val="28"/>
          <w:szCs w:val="28"/>
        </w:rPr>
        <w:t>кол);</w:t>
      </w:r>
    </w:p>
    <w:p w:rsidR="00E24F88" w:rsidRPr="00346113" w:rsidRDefault="00E24F88" w:rsidP="0024611C">
      <w:pPr>
        <w:widowControl w:val="0"/>
        <w:numPr>
          <w:ilvl w:val="0"/>
          <w:numId w:val="21"/>
        </w:numPr>
        <w:shd w:val="clear" w:color="auto" w:fill="FFFFFF"/>
        <w:tabs>
          <w:tab w:val="left" w:pos="0"/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w w:val="111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5"/>
          <w:w w:val="111"/>
          <w:sz w:val="28"/>
          <w:szCs w:val="28"/>
        </w:rPr>
        <w:t>приобщать к совместной согласованной игре, включающей индивиду</w:t>
      </w:r>
      <w:r w:rsidRPr="00346113">
        <w:rPr>
          <w:rFonts w:ascii="Times New Roman" w:hAnsi="Times New Roman"/>
          <w:color w:val="000000"/>
          <w:spacing w:val="3"/>
          <w:w w:val="111"/>
          <w:sz w:val="28"/>
          <w:szCs w:val="28"/>
        </w:rPr>
        <w:t>альные реплики, эмоциональное представление персонажей;</w:t>
      </w:r>
    </w:p>
    <w:p w:rsidR="00E24F88" w:rsidRPr="00346113" w:rsidRDefault="00E24F88" w:rsidP="0024611C">
      <w:pPr>
        <w:widowControl w:val="0"/>
        <w:numPr>
          <w:ilvl w:val="0"/>
          <w:numId w:val="21"/>
        </w:numPr>
        <w:shd w:val="clear" w:color="auto" w:fill="FFFFFF"/>
        <w:tabs>
          <w:tab w:val="left" w:pos="0"/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w w:val="111"/>
          <w:sz w:val="28"/>
          <w:szCs w:val="28"/>
        </w:rPr>
      </w:pPr>
      <w:r w:rsidRPr="00346113">
        <w:rPr>
          <w:rFonts w:ascii="Times New Roman" w:hAnsi="Times New Roman"/>
          <w:color w:val="000000"/>
          <w:spacing w:val="1"/>
          <w:w w:val="111"/>
          <w:sz w:val="28"/>
          <w:szCs w:val="28"/>
        </w:rPr>
        <w:t xml:space="preserve">обращать внимание на реакцию зрителей, побуждать к </w:t>
      </w:r>
      <w:r w:rsidRPr="00346113">
        <w:rPr>
          <w:rFonts w:ascii="Times New Roman" w:hAnsi="Times New Roman"/>
          <w:color w:val="000000"/>
          <w:spacing w:val="1"/>
          <w:w w:val="111"/>
          <w:sz w:val="28"/>
          <w:szCs w:val="28"/>
        </w:rPr>
        <w:lastRenderedPageBreak/>
        <w:t>сочувствию пер</w:t>
      </w:r>
      <w:r w:rsidRPr="00346113">
        <w:rPr>
          <w:rFonts w:ascii="Times New Roman" w:hAnsi="Times New Roman"/>
          <w:color w:val="000000"/>
          <w:spacing w:val="4"/>
          <w:w w:val="111"/>
          <w:sz w:val="28"/>
          <w:szCs w:val="28"/>
        </w:rPr>
        <w:t>сонажам игры-драматизации или кукольного спектакля;</w:t>
      </w:r>
    </w:p>
    <w:p w:rsidR="00E24F88" w:rsidRPr="00205D7B" w:rsidRDefault="00E24F88" w:rsidP="0024611C">
      <w:pPr>
        <w:pStyle w:val="a4"/>
        <w:numPr>
          <w:ilvl w:val="0"/>
          <w:numId w:val="21"/>
        </w:numPr>
        <w:shd w:val="clear" w:color="auto" w:fill="FFFFFF"/>
        <w:tabs>
          <w:tab w:val="left" w:pos="0"/>
          <w:tab w:val="left" w:pos="27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D7B">
        <w:rPr>
          <w:rFonts w:ascii="Times New Roman" w:hAnsi="Times New Roman"/>
          <w:color w:val="000000"/>
          <w:w w:val="111"/>
          <w:sz w:val="28"/>
          <w:szCs w:val="28"/>
        </w:rPr>
        <w:t xml:space="preserve">использовать эти игры для воспитания потребности в </w:t>
      </w:r>
      <w:proofErr w:type="gramStart"/>
      <w:r w:rsidRPr="00205D7B">
        <w:rPr>
          <w:rFonts w:ascii="Times New Roman" w:hAnsi="Times New Roman"/>
          <w:color w:val="000000"/>
          <w:w w:val="111"/>
          <w:sz w:val="28"/>
          <w:szCs w:val="28"/>
        </w:rPr>
        <w:t>интересном</w:t>
      </w:r>
      <w:proofErr w:type="gramEnd"/>
      <w:r w:rsidRPr="00205D7B">
        <w:rPr>
          <w:rFonts w:ascii="Times New Roman" w:hAnsi="Times New Roman"/>
          <w:color w:val="000000"/>
          <w:w w:val="111"/>
          <w:sz w:val="28"/>
          <w:szCs w:val="28"/>
        </w:rPr>
        <w:t xml:space="preserve">, </w:t>
      </w:r>
      <w:r w:rsidRPr="00205D7B">
        <w:rPr>
          <w:rFonts w:ascii="Times New Roman" w:hAnsi="Times New Roman"/>
          <w:color w:val="000000"/>
          <w:spacing w:val="3"/>
          <w:w w:val="111"/>
          <w:sz w:val="28"/>
          <w:szCs w:val="28"/>
        </w:rPr>
        <w:t>приобщать к культурным формам досуга.</w:t>
      </w:r>
    </w:p>
    <w:p w:rsidR="00E24F88" w:rsidRPr="00346113" w:rsidRDefault="00E24F88" w:rsidP="0024611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05D7B">
        <w:rPr>
          <w:rFonts w:ascii="Times New Roman" w:hAnsi="Times New Roman"/>
          <w:b/>
          <w:i/>
          <w:sz w:val="28"/>
          <w:szCs w:val="28"/>
        </w:rPr>
        <w:t>Слушание музыки.</w:t>
      </w:r>
      <w:r w:rsidRPr="00346113">
        <w:rPr>
          <w:rFonts w:ascii="Times New Roman" w:hAnsi="Times New Roman"/>
          <w:i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Использование высокохудожественного и доступного детям музыкального репертуара. Регулярность специальных занятий по слушанию музыки и их методически  правильное построение (простые произведения исполняются без предварительных объяснений, а дети говорят о том, что они услышали, более сложные - требуют сначала введения в их содержание, затем прослушивания, и лишь потом дети могут выразить свои впечатления в рисунках).</w:t>
      </w:r>
    </w:p>
    <w:p w:rsidR="00E24F88" w:rsidRPr="00346113" w:rsidRDefault="00E24F88" w:rsidP="0024611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Высокий профессионализм музыкального руководителя: исполнительское мастерство, хорошая теоретическая и методическая музыкальная подготовка, педагогические знания и такт. Проявление уважения к ребенку, его мнение о  музыке, праву слышать и оценивать ее по-своему, культуры и деликатности в  общении с ним.</w:t>
      </w:r>
    </w:p>
    <w:p w:rsidR="00E24F88" w:rsidRPr="00346113" w:rsidRDefault="00E24F88" w:rsidP="0024611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Использование на занятиях по слушанию музыки профессионально подобранных произведений других, более доступных ребенку видов искусства - изобразительного и художественной литературы.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D7B">
        <w:rPr>
          <w:rFonts w:ascii="Times New Roman" w:hAnsi="Times New Roman"/>
          <w:b/>
          <w:i/>
          <w:iCs/>
          <w:sz w:val="28"/>
          <w:szCs w:val="28"/>
        </w:rPr>
        <w:t>Музыкальное движение.</w:t>
      </w:r>
      <w:r w:rsidRPr="0034611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>Необходимо показать детям все многообразие музыки. Пьесы, используемые для движения, должны быть яркими в художественном отношении, «двигательными» и доступными детям по настроению. Музыкальные образы этих пьес — самые разнообразные; средства музыкальной выразительности — ярко контрастные сначала и менее контрастные в дальнейшем.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Форма пьес - вначале одно</w:t>
      </w:r>
      <w:proofErr w:type="gramStart"/>
      <w:r w:rsidRPr="00346113">
        <w:rPr>
          <w:rFonts w:ascii="Times New Roman" w:hAnsi="Times New Roman"/>
          <w:sz w:val="28"/>
          <w:szCs w:val="28"/>
        </w:rPr>
        <w:t xml:space="preserve"> -, </w:t>
      </w:r>
      <w:proofErr w:type="spellStart"/>
      <w:proofErr w:type="gramEnd"/>
      <w:r w:rsidRPr="00346113">
        <w:rPr>
          <w:rFonts w:ascii="Times New Roman" w:hAnsi="Times New Roman"/>
          <w:sz w:val="28"/>
          <w:szCs w:val="28"/>
        </w:rPr>
        <w:t>двухчастная</w:t>
      </w:r>
      <w:proofErr w:type="spellEnd"/>
      <w:r w:rsidRPr="00346113">
        <w:rPr>
          <w:rFonts w:ascii="Times New Roman" w:hAnsi="Times New Roman"/>
          <w:sz w:val="28"/>
          <w:szCs w:val="28"/>
        </w:rPr>
        <w:t>, к концу четвертого года и на пятом году - трехчастная.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На занятиях как можно чаще нужно использовать образные движения, раз</w:t>
      </w:r>
      <w:r w:rsidRPr="00346113">
        <w:rPr>
          <w:rFonts w:ascii="Times New Roman" w:hAnsi="Times New Roman"/>
          <w:sz w:val="28"/>
          <w:szCs w:val="28"/>
        </w:rPr>
        <w:softHyphen/>
        <w:t xml:space="preserve">вивающие у детей эмоциональность и выразительность (ребенок изображает зайчика, котенка и других персонажей). Развивая основные движения, особое внимание  следует уделять работе над </w:t>
      </w:r>
      <w:proofErr w:type="spellStart"/>
      <w:r w:rsidRPr="00346113">
        <w:rPr>
          <w:rFonts w:ascii="Times New Roman" w:hAnsi="Times New Roman"/>
          <w:sz w:val="28"/>
          <w:szCs w:val="28"/>
        </w:rPr>
        <w:t>пружинностью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и легкостью в разнообразных видах ходьбы и бега, над свободой рук и всего плечевого пояса. 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Важно постоянно поощрять индивидуальные творческие проявления детей, побуждая их двигаться по-своему, по-разному, использовать метод сотворчество с воспитателем. Здесь также помогают игровые ситуации, в которых ребенок действует в роли какого-либо персонажа.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На четвертом году жизни необходимо проводить специальную работу по развитию ориентировки в пространстве. Если не работать над этим, в дальнейшем рассредоточить детей в пространстве зала, научить их двигаться свободно будет значительно труднее.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На музыкальном занятии с детьми четвертого года жизни очень важен показ движений взрослым. Поэтому желательно, чтобы с детьми двигался или сам музыкальный руководитель (тогда необходим аккомпаниатор), или хорошо подготовленный воспитатель.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lastRenderedPageBreak/>
        <w:tab/>
        <w:t>Для занятий по музыкальному движению необходимы: просторный светлый зал с нескользким теплым полом и минимумом украшений, хорошо настроенный музыкальный инструмент (пианино, аккордеон, баян), музыкальный центр с набором компакт-дисков с классической, народной и современной музыкой, набор разнообразных атрибутов для раздачи детям: ленты, султанчики, игрушки, погремушки, колокольчики и т.д.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D7B">
        <w:rPr>
          <w:rFonts w:ascii="Times New Roman" w:hAnsi="Times New Roman"/>
          <w:b/>
          <w:i/>
          <w:sz w:val="28"/>
          <w:szCs w:val="28"/>
        </w:rPr>
        <w:t>Пение.</w:t>
      </w:r>
      <w:r w:rsidRPr="00346113">
        <w:rPr>
          <w:rFonts w:ascii="Times New Roman" w:hAnsi="Times New Roman"/>
          <w:sz w:val="28"/>
          <w:szCs w:val="28"/>
        </w:rPr>
        <w:t xml:space="preserve"> У каждого ребенка необходимо </w:t>
      </w:r>
      <w:proofErr w:type="gramStart"/>
      <w:r w:rsidRPr="00346113">
        <w:rPr>
          <w:rFonts w:ascii="Times New Roman" w:hAnsi="Times New Roman"/>
          <w:sz w:val="28"/>
          <w:szCs w:val="28"/>
        </w:rPr>
        <w:t>выявить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прежде всего по тембру тип звучания певческого голоса, определить общий и </w:t>
      </w:r>
      <w:proofErr w:type="spellStart"/>
      <w:r w:rsidRPr="00346113">
        <w:rPr>
          <w:rFonts w:ascii="Times New Roman" w:hAnsi="Times New Roman"/>
          <w:sz w:val="28"/>
          <w:szCs w:val="28"/>
        </w:rPr>
        <w:t>примарный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диапазоны и в соответствии с этими данными разделить детей на три группы: с высоким, средними и низкими голосами.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В процессе специальных двигательных игровых упражнений развивать общую и специальную пластику, необходимую для резонансной настройки певческого аппарата.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 xml:space="preserve">Использовать и укреплять в голосе ребенка </w:t>
      </w:r>
      <w:proofErr w:type="spellStart"/>
      <w:r w:rsidRPr="00346113">
        <w:rPr>
          <w:rFonts w:ascii="Times New Roman" w:hAnsi="Times New Roman"/>
          <w:sz w:val="28"/>
          <w:szCs w:val="28"/>
        </w:rPr>
        <w:t>примарный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диапазон. Перед работой над песнями распевать детей по голосам.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Формировать правильное, ненапряженное положение корпуса во время пения: спина прямая, грудь развернутая. Занятия с хором необходимо сочетать, работой по подгруппам голосов и индивидуальной работой.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Вокальный репертуар должен позволять всем детям участвовать в хоровых занятиях и петь в удобной для них тесситуре. Организация такого репертуара предполагает транспонирование имеющихся песен в нужные тональности, использование песен, в которых запев и припев удобны детям с разными голосами.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D7B">
        <w:rPr>
          <w:rFonts w:ascii="Times New Roman" w:hAnsi="Times New Roman"/>
          <w:b/>
          <w:i/>
          <w:sz w:val="28"/>
          <w:szCs w:val="28"/>
        </w:rPr>
        <w:t>Игра на детских музыкальных инструментах.</w:t>
      </w:r>
      <w:r w:rsidRPr="00346113">
        <w:rPr>
          <w:rFonts w:ascii="Times New Roman" w:hAnsi="Times New Roman"/>
          <w:sz w:val="28"/>
          <w:szCs w:val="28"/>
        </w:rPr>
        <w:t xml:space="preserve"> Первый оркестр, в котором играет ребенок, - ударный. В нем, как и во всех других видах оркестров и ансамблей, развивается вся система музыкальных способностей, но главным образом — тембровый слух и чувство ритма. Музыкальный репертуар, предлагаемый для игры в ударном оркестре, составлен с учетом возможности выбора парных инструментов, тембр которых соответствует звучанию пьесы.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Параллельно решается задача воспроизведения равномерной метрической пульсации. Если с тембровыми задачами дети начинают справляться достаточно скоро, то для овладения метрической пульсацией им необходимо значительное время. Вся группа лишь к 5 годам начинает воспроизводить ее без ошибок, и этого нужно добиться обязательно, поскольку метрическая пульса - основа овладения ритмическим рисунком.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</w:r>
      <w:proofErr w:type="gramStart"/>
      <w:r w:rsidRPr="00346113">
        <w:rPr>
          <w:rFonts w:ascii="Times New Roman" w:hAnsi="Times New Roman"/>
          <w:sz w:val="28"/>
          <w:szCs w:val="28"/>
        </w:rPr>
        <w:t xml:space="preserve">Один из педагогических приемов — совместное </w:t>
      </w:r>
      <w:proofErr w:type="spellStart"/>
      <w:r w:rsidRPr="00346113">
        <w:rPr>
          <w:rFonts w:ascii="Times New Roman" w:hAnsi="Times New Roman"/>
          <w:sz w:val="28"/>
          <w:szCs w:val="28"/>
        </w:rPr>
        <w:t>музицирование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взрослого и ребенка на фортепиано, или каком-либо другом клавишном инструменте.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Ребенок, воспроизводя в этих условиях метрическую пульсацию на одной клавише в нижнем или верхнем регистре, легче овладевает ею.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Подбор по слуху способствует формированию импровизации, если ребенку регулярно предлагать творческие задачи, а овладение метрической пульсацией становится ее организующим началом.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lastRenderedPageBreak/>
        <w:tab/>
        <w:t xml:space="preserve">Важнейшее условие успешной работы с детским оркестром — наличие многообразных, разного тембра ударных инструментов и чисто настроенных </w:t>
      </w:r>
      <w:proofErr w:type="spellStart"/>
      <w:r w:rsidRPr="00346113">
        <w:rPr>
          <w:rFonts w:ascii="Times New Roman" w:hAnsi="Times New Roman"/>
          <w:sz w:val="28"/>
          <w:szCs w:val="28"/>
        </w:rPr>
        <w:t>звуковысотных</w:t>
      </w:r>
      <w:proofErr w:type="spellEnd"/>
      <w:r w:rsidRPr="00346113">
        <w:rPr>
          <w:rFonts w:ascii="Times New Roman" w:hAnsi="Times New Roman"/>
          <w:sz w:val="28"/>
          <w:szCs w:val="28"/>
        </w:rPr>
        <w:t>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D7B">
        <w:rPr>
          <w:rFonts w:ascii="Times New Roman" w:hAnsi="Times New Roman"/>
          <w:b/>
          <w:i/>
          <w:sz w:val="28"/>
          <w:szCs w:val="28"/>
        </w:rPr>
        <w:t>Музыкальная игра-драматизация,</w:t>
      </w:r>
      <w:r w:rsidRPr="00346113">
        <w:rPr>
          <w:rFonts w:ascii="Times New Roman" w:hAnsi="Times New Roman"/>
          <w:sz w:val="28"/>
          <w:szCs w:val="28"/>
        </w:rPr>
        <w:t xml:space="preserve"> театрализованная игра. Возрастные возможности младших дошкольников определяют тип и степень сложности музыкальных игр-драматизаций, чаще всего сказок.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Сюжет игры-драматизации должен быть несложным, понятным и интересным детям. Ее музыкальный текст, яркий и высокохудожественный, должен быть доступным для воплощения детьми в движении, оркестре, пении.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Первые игры-драматизации либо совсем не включают песен, либо 1—2 для хорового исполнения (в удобной для детей тональности). Минимальным должен быть и исполняемый детьми словесный текст. Зато движения, несущие основную смысловую нагрузку и чаще всего имеющие коллективный характер, могут быть представлены в полной мере.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 xml:space="preserve">В этих играх 1 —2 роли можно поручить взрослому, который организует детей, вдохновляет их своим примером на свободное и выразительное воплощение образов. </w:t>
      </w:r>
      <w:proofErr w:type="gramStart"/>
      <w:r w:rsidRPr="00346113">
        <w:rPr>
          <w:rFonts w:ascii="Times New Roman" w:hAnsi="Times New Roman"/>
          <w:sz w:val="28"/>
          <w:szCs w:val="28"/>
        </w:rPr>
        <w:t>Так, в игре-драматизации «Цыпленок» (муз.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46113">
        <w:rPr>
          <w:rFonts w:ascii="Times New Roman" w:hAnsi="Times New Roman"/>
          <w:sz w:val="28"/>
          <w:szCs w:val="28"/>
        </w:rPr>
        <w:t xml:space="preserve">В. Кузнецова) взрослый может сыграть </w:t>
      </w:r>
      <w:r w:rsidR="00205D7B">
        <w:rPr>
          <w:rFonts w:ascii="Times New Roman" w:hAnsi="Times New Roman"/>
          <w:sz w:val="28"/>
          <w:szCs w:val="28"/>
        </w:rPr>
        <w:t>«</w:t>
      </w:r>
      <w:r w:rsidRPr="00346113">
        <w:rPr>
          <w:rFonts w:ascii="Times New Roman" w:hAnsi="Times New Roman"/>
          <w:sz w:val="28"/>
          <w:szCs w:val="28"/>
        </w:rPr>
        <w:t>Курочку-маму</w:t>
      </w:r>
      <w:r w:rsidR="00205D7B">
        <w:rPr>
          <w:rFonts w:ascii="Times New Roman" w:hAnsi="Times New Roman"/>
          <w:sz w:val="28"/>
          <w:szCs w:val="28"/>
        </w:rPr>
        <w:t>»</w:t>
      </w:r>
      <w:r w:rsidRPr="00346113">
        <w:rPr>
          <w:rFonts w:ascii="Times New Roman" w:hAnsi="Times New Roman"/>
          <w:sz w:val="28"/>
          <w:szCs w:val="28"/>
        </w:rPr>
        <w:t>, которая заботится о своих цыплятах, у</w:t>
      </w:r>
      <w:r w:rsidR="00205D7B">
        <w:rPr>
          <w:rFonts w:ascii="Times New Roman" w:hAnsi="Times New Roman"/>
          <w:sz w:val="28"/>
          <w:szCs w:val="28"/>
        </w:rPr>
        <w:t>чит их уму-разуму и спасает от ч</w:t>
      </w:r>
      <w:r w:rsidRPr="00346113">
        <w:rPr>
          <w:rFonts w:ascii="Times New Roman" w:hAnsi="Times New Roman"/>
          <w:sz w:val="28"/>
          <w:szCs w:val="28"/>
        </w:rPr>
        <w:t>ерного кота.</w:t>
      </w:r>
      <w:proofErr w:type="gramEnd"/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Прежде чем приступить к работе с детьми </w:t>
      </w:r>
      <w:proofErr w:type="gramStart"/>
      <w:r w:rsidRPr="00346113">
        <w:rPr>
          <w:rFonts w:ascii="Times New Roman" w:hAnsi="Times New Roman"/>
          <w:sz w:val="28"/>
          <w:szCs w:val="28"/>
        </w:rPr>
        <w:t>над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тем или иным спектаклем, необходимо составить общий план его мизансцен в конкретном помещении, продумать и начать готовить возможные декорации и костюмы. Хорошо, если они будут достаточно условными, оставляющими место для работы воображения, и легкими, чтобы дети хотя бы частично могли изготовить и установить их сами.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Подготовкой к игре-драматизации является вся предлагаемая в программе система работы по музыкальному движению (в особенности над образным</w:t>
      </w:r>
      <w:r w:rsidR="00205D7B">
        <w:rPr>
          <w:rFonts w:ascii="Times New Roman" w:hAnsi="Times New Roman"/>
          <w:sz w:val="28"/>
          <w:szCs w:val="28"/>
        </w:rPr>
        <w:t>и</w:t>
      </w:r>
      <w:r w:rsidRPr="00346113">
        <w:rPr>
          <w:rFonts w:ascii="Times New Roman" w:hAnsi="Times New Roman"/>
          <w:sz w:val="28"/>
          <w:szCs w:val="28"/>
        </w:rPr>
        <w:t xml:space="preserve"> этюдами), пению и художественной речи. </w:t>
      </w:r>
      <w:proofErr w:type="gramStart"/>
      <w:r w:rsidRPr="00346113">
        <w:rPr>
          <w:rFonts w:ascii="Times New Roman" w:hAnsi="Times New Roman"/>
          <w:sz w:val="28"/>
          <w:szCs w:val="28"/>
        </w:rPr>
        <w:t>Кроме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общей должна быть продумана и проведена специальная подготовка к конкретному спектаклю.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Перед разучиванием музыкальной игры-драматизации надо дать детям прослушать ее от начала до конца. Воспитатель может проиграть музыку на фортепиано и пропеть вокальные партии, если они есть, сопровождая свой пока: небольшими комментариями.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Приступая к работе над каким-либо образом, взрослый должен ясно представлять себе его характер, рисунок движений и их композицию. Часто дети сами подсказывают оригинальные решения тех или иных элементов образа.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На коллективных занятиях сначала можно предложить детям воплотить каждый образ в движениях, а затем обсудить варианты исполнения. Медведь, который встречает в лесу Колобка (рус</w:t>
      </w:r>
      <w:proofErr w:type="gramStart"/>
      <w:r w:rsidRPr="00346113">
        <w:rPr>
          <w:rFonts w:ascii="Times New Roman" w:hAnsi="Times New Roman"/>
          <w:sz w:val="28"/>
          <w:szCs w:val="28"/>
        </w:rPr>
        <w:t>.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46113">
        <w:rPr>
          <w:rFonts w:ascii="Times New Roman" w:hAnsi="Times New Roman"/>
          <w:sz w:val="28"/>
          <w:szCs w:val="28"/>
        </w:rPr>
        <w:t>н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ар. сказка «Колобок», муз. </w:t>
      </w:r>
      <w:proofErr w:type="gramStart"/>
      <w:r w:rsidRPr="00346113">
        <w:rPr>
          <w:rFonts w:ascii="Times New Roman" w:hAnsi="Times New Roman"/>
          <w:sz w:val="28"/>
          <w:szCs w:val="28"/>
        </w:rPr>
        <w:t xml:space="preserve">Н. </w:t>
      </w:r>
      <w:proofErr w:type="spellStart"/>
      <w:r w:rsidRPr="00346113">
        <w:rPr>
          <w:rFonts w:ascii="Times New Roman" w:hAnsi="Times New Roman"/>
          <w:sz w:val="28"/>
          <w:szCs w:val="28"/>
        </w:rPr>
        <w:t>Сушевой</w:t>
      </w:r>
      <w:proofErr w:type="spellEnd"/>
      <w:r w:rsidRPr="00346113">
        <w:rPr>
          <w:rFonts w:ascii="Times New Roman" w:hAnsi="Times New Roman"/>
          <w:sz w:val="28"/>
          <w:szCs w:val="28"/>
        </w:rPr>
        <w:t>), у одного ребенка может быть угрюмым, у другого — любопытным, у третьего - задумчивым и т.д.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Воспитатель помогает детям выбрать вариант, в наибольшей степени соответствующий характеру образа </w:t>
      </w:r>
      <w:r w:rsidRPr="00346113">
        <w:rPr>
          <w:rFonts w:ascii="Times New Roman" w:hAnsi="Times New Roman"/>
          <w:sz w:val="28"/>
          <w:szCs w:val="28"/>
        </w:rPr>
        <w:lastRenderedPageBreak/>
        <w:t>и содержанию сказки. Важно быть очень тактичным в анализе детского исполнения, высоко оценивать каждую творческую находку, чтобы не погасить воображение и не испортить ребенку настроение.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Самый сложный момент — сведение всех разученных сцен в одно целое. Это надо делать постепенно, а весь спектакль проигрывать перед показом не более 2—3 раз.</w:t>
      </w:r>
    </w:p>
    <w:p w:rsidR="00183C17" w:rsidRPr="00205D7B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 xml:space="preserve">Игра-драматизация не должна доводиться до состояния идеально отточенного спектакля, который готовится целый год, в этом случае она утрачивает качество </w:t>
      </w:r>
      <w:proofErr w:type="spellStart"/>
      <w:r w:rsidRPr="00346113">
        <w:rPr>
          <w:rFonts w:ascii="Times New Roman" w:hAnsi="Times New Roman"/>
          <w:sz w:val="28"/>
          <w:szCs w:val="28"/>
        </w:rPr>
        <w:t>импровизационности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и успевает надоесть детям. Развивающая функция этого вида деятельности будет реализована в большей мере при постановке ежегодно 2—3 небольших спектаклей. Примерный репертуар: </w:t>
      </w:r>
      <w:proofErr w:type="gramStart"/>
      <w:r w:rsidRPr="00346113">
        <w:rPr>
          <w:rFonts w:ascii="Times New Roman" w:hAnsi="Times New Roman"/>
          <w:sz w:val="28"/>
          <w:szCs w:val="28"/>
        </w:rPr>
        <w:t>Музыкальные картинки по сказке К. Чуковского «Цыпленок» (В. Кузнецов «Цыпленок»), музык</w:t>
      </w:r>
      <w:r w:rsidR="00205D7B">
        <w:rPr>
          <w:rFonts w:ascii="Times New Roman" w:hAnsi="Times New Roman"/>
          <w:sz w:val="28"/>
          <w:szCs w:val="28"/>
        </w:rPr>
        <w:t>альная игра-драматизация по русской  народной</w:t>
      </w:r>
      <w:r w:rsidRPr="00346113">
        <w:rPr>
          <w:rFonts w:ascii="Times New Roman" w:hAnsi="Times New Roman"/>
          <w:sz w:val="28"/>
          <w:szCs w:val="28"/>
        </w:rPr>
        <w:t xml:space="preserve"> сказке «Колобок» (муз.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46113">
        <w:rPr>
          <w:rFonts w:ascii="Times New Roman" w:hAnsi="Times New Roman"/>
          <w:sz w:val="28"/>
          <w:szCs w:val="28"/>
        </w:rPr>
        <w:t xml:space="preserve">Н. </w:t>
      </w:r>
      <w:proofErr w:type="spellStart"/>
      <w:r w:rsidRPr="00346113">
        <w:rPr>
          <w:rFonts w:ascii="Times New Roman" w:hAnsi="Times New Roman"/>
          <w:sz w:val="28"/>
          <w:szCs w:val="28"/>
        </w:rPr>
        <w:t>Сушевой</w:t>
      </w:r>
      <w:proofErr w:type="spellEnd"/>
      <w:r w:rsidR="00205D7B">
        <w:rPr>
          <w:rFonts w:ascii="Times New Roman" w:hAnsi="Times New Roman"/>
          <w:sz w:val="28"/>
          <w:szCs w:val="28"/>
        </w:rPr>
        <w:t>).</w:t>
      </w:r>
      <w:proofErr w:type="gramEnd"/>
    </w:p>
    <w:p w:rsidR="00183C17" w:rsidRPr="009A48BC" w:rsidRDefault="009A48BC" w:rsidP="00205D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48BC">
        <w:rPr>
          <w:rFonts w:ascii="Times New Roman" w:hAnsi="Times New Roman"/>
          <w:b/>
          <w:sz w:val="28"/>
          <w:szCs w:val="28"/>
        </w:rPr>
        <w:t>3.4. Календарно-тематическое планирование</w:t>
      </w:r>
    </w:p>
    <w:p w:rsidR="009A48BC" w:rsidRDefault="009A48BC" w:rsidP="00205D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Сентябрь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4423"/>
        <w:gridCol w:w="3965"/>
      </w:tblGrid>
      <w:tr w:rsidR="009A48BC" w:rsidTr="009A48BC">
        <w:tc>
          <w:tcPr>
            <w:tcW w:w="1960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423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5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423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должны начинать и заканчивать движение с музыкой, осваивать ритм ходьбы и бега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Различать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  <w:szCs w:val="24"/>
              </w:rPr>
              <w:t>двухчастную</w:t>
            </w:r>
            <w:proofErr w:type="spellEnd"/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форму.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Дети прыгают на обеих ногах, руки свободны или согнуты в локтях </w:t>
            </w:r>
          </w:p>
          <w:p w:rsidR="009A48BC" w:rsidRPr="00205D7B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Реагировать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двухчастную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форму.</w:t>
            </w:r>
          </w:p>
        </w:tc>
        <w:tc>
          <w:tcPr>
            <w:tcW w:w="3965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«Ножками затопали» М. </w:t>
            </w:r>
            <w:proofErr w:type="spellStart"/>
            <w:r>
              <w:rPr>
                <w:rFonts w:ascii="Times New Roman" w:hAnsi="Times New Roman"/>
                <w:szCs w:val="24"/>
              </w:rPr>
              <w:t>Раухвергер</w:t>
            </w:r>
            <w:proofErr w:type="spellEnd"/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«Птички летают» Серов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«Зайчики» (9,10,11)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A48BC" w:rsidTr="009A48BC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4423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Употреблять новые слова, расширяя словарный запас детей. 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396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«Веселые ладошки» (3,4,5)</w:t>
            </w:r>
          </w:p>
        </w:tc>
      </w:tr>
      <w:tr w:rsidR="009A48BC" w:rsidTr="009A48BC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423" w:type="dxa"/>
          </w:tcPr>
          <w:p w:rsidR="009A48BC" w:rsidRPr="00205D7B" w:rsidRDefault="009A48BC" w:rsidP="000D32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Активизировать застенчивых детей, предлагая им роль лидера. Обязательно поощрять таких детей.</w:t>
            </w:r>
          </w:p>
        </w:tc>
        <w:tc>
          <w:tcPr>
            <w:tcW w:w="3965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«Маленькая мышка»,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«Апельсин»  муз. Железновой</w:t>
            </w:r>
          </w:p>
        </w:tc>
      </w:tr>
      <w:tr w:rsidR="009A48BC" w:rsidTr="009A48BC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423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Развивать речь, творческую фантазию.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Рассказать  детям о характере произведения, в доступной форме, познакомить со средствами музыкальной выразительности.</w:t>
            </w:r>
          </w:p>
        </w:tc>
        <w:tc>
          <w:tcPr>
            <w:tcW w:w="3965" w:type="dxa"/>
          </w:tcPr>
          <w:p w:rsidR="009A48BC" w:rsidRDefault="009A48BC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«Прогулка» В. Волкова</w:t>
            </w:r>
          </w:p>
          <w:p w:rsidR="009A48BC" w:rsidRDefault="009A48BC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«Колыбельная» Т. Назаровой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Русская народная плясовая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«Барыня»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423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малышей различать высокое и низкое звучание в пределах октавы. 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звукоподражанию. </w:t>
            </w:r>
          </w:p>
        </w:tc>
        <w:tc>
          <w:tcPr>
            <w:tcW w:w="3965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 Птенчики» Тиличеевой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Петушок» р.н.</w:t>
            </w:r>
            <w:proofErr w:type="gramStart"/>
            <w:r>
              <w:rPr>
                <w:rFonts w:ascii="Times New Roman" w:hAnsi="Times New Roman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Cs w:val="24"/>
              </w:rPr>
              <w:t>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«Ладушки» р.н.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48BC" w:rsidTr="009A48BC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423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отмечать в движении двух частную форму. 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Чувствовать окончание музыкальной пьесы.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малышей использовать в игре знакомые танцевальные движения</w:t>
            </w:r>
          </w:p>
        </w:tc>
        <w:tc>
          <w:tcPr>
            <w:tcW w:w="3965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«Ай, да» Муз. Ильиной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«Фонарики» Русская нар</w:t>
            </w:r>
            <w:proofErr w:type="gramStart"/>
            <w:r>
              <w:rPr>
                <w:rFonts w:ascii="Times New Roman" w:hAnsi="Times New Roman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Cs w:val="24"/>
              </w:rPr>
              <w:t>елодия.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48BC" w:rsidRDefault="009A48BC" w:rsidP="00205D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Октябрь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Формировать навыки коммуникативной культуры. Учить детей взаимодействовать друг с</w:t>
            </w:r>
            <w:r>
              <w:rPr>
                <w:spacing w:val="-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другом.</w:t>
            </w:r>
            <w:r>
              <w:rPr>
                <w:spacing w:val="-1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Воспитывать доброжелательное отношение.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 детей умение ориентироваться в пространстве.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фантазию.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Учить детей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ориентироваться в пространстве. </w:t>
            </w: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«Погуляем» Т. Ломовой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«Ай, да!» Г. Ильиной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«Кто хочет побегать?» Л. </w:t>
            </w:r>
            <w:proofErr w:type="spellStart"/>
            <w:r>
              <w:rPr>
                <w:rFonts w:ascii="Times New Roman" w:hAnsi="Times New Roman"/>
                <w:szCs w:val="24"/>
              </w:rPr>
              <w:t>Вишкарева</w:t>
            </w:r>
            <w:proofErr w:type="spellEnd"/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Упражнения для рук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«Птички летают» А. Серов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Упражнение «фонарики» р.н.</w:t>
            </w:r>
            <w:proofErr w:type="gramStart"/>
            <w:r>
              <w:rPr>
                <w:rFonts w:ascii="Times New Roman" w:hAnsi="Times New Roman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Cs w:val="24"/>
              </w:rPr>
              <w:t>.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</w:t>
            </w:r>
            <w:r>
              <w:rPr>
                <w:rFonts w:ascii="Times New Roman" w:hAnsi="Times New Roman"/>
                <w:bCs/>
                <w:szCs w:val="24"/>
              </w:rPr>
              <w:t xml:space="preserve">Гуляем и пляшем». Муз. М.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Раухвергера</w:t>
            </w:r>
            <w:proofErr w:type="spellEnd"/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«Прыжки».</w:t>
            </w:r>
          </w:p>
          <w:p w:rsidR="009A48BC" w:rsidRPr="00205D7B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«Упражнение с лентами».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речь, образное мышление.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Вызвать у детей эмоциональный отклик. Закрепить название инструмента.</w:t>
            </w: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«Веселые ладошки».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Знакомство с бубном.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Знакомство с треугольником.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Реагировать на смену характера.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«Козёл», «Паучок» муз. Железновой.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Расширять и обогащать словарь, кругозор. Развивать речь.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Учить детей рассматривать картину или иллюстрацию, говорить обо всем, что они на ней видят.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народными инструментами.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жанром «марш». Учить детей слушать музыку, эмоционально на нее отзываться.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Расширять кругозор и словарный запас детей. Закрепить понятие о жанре колыбельной песни.</w:t>
            </w: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«Осенний ветерок». Вальс Гречанинов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Русская народная плясовая.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«Марш» Э. </w:t>
            </w:r>
            <w:proofErr w:type="spellStart"/>
            <w:r>
              <w:rPr>
                <w:rFonts w:ascii="Times New Roman" w:hAnsi="Times New Roman"/>
                <w:szCs w:val="24"/>
              </w:rPr>
              <w:t>Парлова</w:t>
            </w:r>
            <w:proofErr w:type="spellEnd"/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«Колыбельная» (12,13,14)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эмоционально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откликаться.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понятия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«Птичка». Музыка М.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Раухвергера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«Собачка» 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Раухвергера</w:t>
            </w:r>
            <w:proofErr w:type="spellEnd"/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rPr>
          <w:trHeight w:val="2472"/>
        </w:trPr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отмечать в движении двух частную форму. 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малышей использо</w:t>
            </w:r>
            <w:r w:rsidR="00205D7B">
              <w:rPr>
                <w:rFonts w:ascii="Times New Roman" w:hAnsi="Times New Roman"/>
                <w:sz w:val="24"/>
                <w:szCs w:val="24"/>
              </w:rPr>
              <w:t>вать в игре знакомые танцевальны</w:t>
            </w:r>
            <w:r>
              <w:rPr>
                <w:rFonts w:ascii="Times New Roman" w:hAnsi="Times New Roman"/>
                <w:sz w:val="24"/>
                <w:szCs w:val="24"/>
              </w:rPr>
              <w:t>е движения.</w:t>
            </w: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«Ай, да» Муз. Ильиной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  <w:p w:rsidR="009A48BC" w:rsidRPr="00205D7B" w:rsidRDefault="009A48BC" w:rsidP="00205D7B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«Фонарики» Русская нар</w:t>
            </w:r>
            <w:proofErr w:type="gramStart"/>
            <w:r>
              <w:rPr>
                <w:rFonts w:ascii="Times New Roman" w:hAnsi="Times New Roman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Cs w:val="24"/>
              </w:rPr>
              <w:t>елодия</w:t>
            </w: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205D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Ноябрь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понятие «марш</w:t>
            </w:r>
            <w:r>
              <w:t>».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Обращать внимание, чтобы дети кружились спокойно, опираясь на всю ступню, не опускали голову.</w:t>
            </w:r>
          </w:p>
          <w:p w:rsidR="009A48BC" w:rsidRDefault="009A48BC" w:rsidP="000D3257">
            <w:pPr>
              <w:spacing w:after="0" w:line="240" w:lineRule="auto"/>
            </w:pPr>
          </w:p>
          <w:p w:rsidR="009A48BC" w:rsidRDefault="009A48BC" w:rsidP="000D3257">
            <w:pPr>
              <w:spacing w:after="0" w:line="240" w:lineRule="auto"/>
            </w:pPr>
          </w:p>
          <w:p w:rsidR="009A48BC" w:rsidRDefault="009A48BC" w:rsidP="000D3257">
            <w:pPr>
              <w:spacing w:after="0" w:line="240" w:lineRule="auto"/>
            </w:pPr>
          </w:p>
          <w:p w:rsidR="009A48BC" w:rsidRDefault="009A48BC" w:rsidP="000D3257">
            <w:pPr>
              <w:spacing w:after="0" w:line="240" w:lineRule="auto"/>
            </w:pP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«Марш». Музыка Э.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Парлова</w:t>
            </w:r>
            <w:proofErr w:type="spellEnd"/>
            <w:r>
              <w:rPr>
                <w:rFonts w:ascii="Times New Roman" w:hAnsi="Times New Roman"/>
                <w:bCs/>
                <w:szCs w:val="24"/>
              </w:rPr>
              <w:t xml:space="preserve"> (Приложение 36)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«Кружение на шаге». Музыка Е.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Аарне</w:t>
            </w:r>
            <w:proofErr w:type="spellEnd"/>
            <w:r>
              <w:rPr>
                <w:rFonts w:ascii="Times New Roman" w:hAnsi="Times New Roman"/>
                <w:bCs/>
                <w:szCs w:val="24"/>
              </w:rPr>
              <w:t xml:space="preserve"> (Приложение 37)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Упражнение для рук (с цветными платочками). «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Стуколка</w:t>
            </w:r>
            <w:proofErr w:type="spellEnd"/>
            <w:r>
              <w:rPr>
                <w:rFonts w:ascii="Times New Roman" w:hAnsi="Times New Roman"/>
                <w:bCs/>
                <w:szCs w:val="24"/>
              </w:rPr>
              <w:t>». Украинская народная мелодия (Приложение 43)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развитием динамического слуха.</w:t>
            </w: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Игра «Тихо — громко». Любая веселая мелодия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двухчастной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форме (Приложение 3, 34)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left="14" w:righ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детскую память, речь, интонационную выразительность.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«Тук, ток», «Мальчик-пальчик» муз. Железновой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связную речь, творческое воображение, умение эмоционально откликаться на музыку. Развивать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слух, чувство ритма.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«Колыбельная песня» (Приложение 12, 13, 14)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«Прогулка» В. Волков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«Дождик» Муз. Любарского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различать звуки по высоте.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звукоподражанию.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умение слушать и воспринимать песню эмоционально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Петь протяжно, неторопливо.</w:t>
            </w: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«Качели» Тиличеевой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«Собачка» Муз. </w:t>
            </w:r>
            <w:proofErr w:type="spellStart"/>
            <w:r>
              <w:rPr>
                <w:rFonts w:ascii="Times New Roman" w:hAnsi="Times New Roman"/>
                <w:szCs w:val="24"/>
              </w:rPr>
              <w:t>Раухвергера</w:t>
            </w:r>
            <w:proofErr w:type="spellEnd"/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pacing w:val="-1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«Кошка» Муз. Ан. Александров</w:t>
            </w:r>
            <w:proofErr w:type="gramStart"/>
            <w:r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bCs/>
                <w:spacing w:val="-1"/>
                <w:szCs w:val="24"/>
              </w:rPr>
              <w:t>«</w:t>
            </w:r>
            <w:proofErr w:type="gramEnd"/>
            <w:r>
              <w:rPr>
                <w:rFonts w:ascii="Times New Roman" w:hAnsi="Times New Roman"/>
                <w:bCs/>
                <w:spacing w:val="-1"/>
                <w:szCs w:val="24"/>
              </w:rPr>
              <w:t xml:space="preserve">Осень». Музыка И. </w:t>
            </w:r>
            <w:proofErr w:type="spellStart"/>
            <w:r>
              <w:rPr>
                <w:rFonts w:ascii="Times New Roman" w:hAnsi="Times New Roman"/>
                <w:bCs/>
                <w:spacing w:val="-1"/>
                <w:szCs w:val="24"/>
              </w:rPr>
              <w:t>Кишко</w:t>
            </w:r>
            <w:proofErr w:type="spellEnd"/>
            <w:r>
              <w:rPr>
                <w:rFonts w:ascii="Times New Roman" w:hAnsi="Times New Roman"/>
                <w:bCs/>
                <w:spacing w:val="-1"/>
                <w:szCs w:val="24"/>
              </w:rPr>
              <w:t xml:space="preserve"> (Приложение 35)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Учить детей реагировать на </w:t>
            </w:r>
            <w:proofErr w:type="spellStart"/>
            <w:r>
              <w:rPr>
                <w:rFonts w:ascii="Times New Roman" w:hAnsi="Times New Roman"/>
                <w:spacing w:val="-3"/>
                <w:sz w:val="24"/>
                <w:szCs w:val="24"/>
              </w:rPr>
              <w:t>двухчастную</w:t>
            </w:r>
            <w:proofErr w:type="spellEnd"/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форму, на изменение динамики. Создать атмосферу радо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t>стного настроения.</w:t>
            </w: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«Пальчики-Ручки» русская нар. Мелодия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«Пляска с погремушками». Музыка и слова В. Антоновой (Приложение 41)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205D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Декабрь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реагировать на смену музыки, ориентироваться в пространстве.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понятие о марше.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A48BC" w:rsidRDefault="009A48BC" w:rsidP="000D3257">
            <w:pPr>
              <w:spacing w:after="0" w:line="240" w:lineRule="auto"/>
            </w:pPr>
          </w:p>
          <w:p w:rsidR="009A48BC" w:rsidRDefault="009A48BC" w:rsidP="000D3257">
            <w:pPr>
              <w:spacing w:after="0" w:line="240" w:lineRule="auto"/>
            </w:pP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«Марш и бег». Музыка Е. Тиличеевой (Приложение 51)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«Большие и маленькие ноги». Музыка В.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Агафонникова</w:t>
            </w:r>
            <w:proofErr w:type="spellEnd"/>
            <w:r>
              <w:rPr>
                <w:rFonts w:ascii="Times New Roman" w:hAnsi="Times New Roman"/>
                <w:bCs/>
                <w:szCs w:val="24"/>
              </w:rPr>
              <w:t xml:space="preserve"> (Приложение 44)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«Сапожки» Русская нар. Мелодия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pacing w:val="-20"/>
                <w:szCs w:val="24"/>
              </w:rPr>
              <w:t xml:space="preserve"> «</w:t>
            </w:r>
            <w:r>
              <w:rPr>
                <w:rFonts w:ascii="Times New Roman" w:hAnsi="Times New Roman"/>
                <w:bCs/>
                <w:szCs w:val="24"/>
              </w:rPr>
              <w:t>Бег и махи руками». Вальс. Музыка А. Жилина (Приложение 64)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над развитием ритмического слуха.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Прохлопать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протопать, проговорить получившуюся словесную ритмическую цепочку.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«Игра в имена», «Паровоз», Игра «Узнай инструмент»,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«Игра с бубном»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слух, фантазию, воображение.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left="14" w:righ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«Обезьянки», «У жирафов» муз. Железновой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умение слушать музыку внимательно, заинтересованно. Знакомство детей с танцевальным жанром. Развивать речь, обогащать словарный запас.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Медведь» Муз.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Ребикова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«Вальс Лисы». Вальс. Музыка Ж.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Колодуба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(Приложение 52) «Полька». Музыка Г.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Штальбаум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на песню праздничного характера.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петь в одном темпе, весело, подвижно.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«Елочка». Музыка Н.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Бахутовой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(Приложение 50)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«Елочка». Музыка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Красева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(Приложение 53), </w:t>
            </w:r>
            <w:r>
              <w:rPr>
                <w:rFonts w:ascii="Times New Roman" w:hAnsi="Times New Roman"/>
                <w:sz w:val="24"/>
                <w:szCs w:val="24"/>
              </w:rPr>
              <w:t>«Дед Мороз» Муз А. Филиппенко (58)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left="14" w:right="317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Учить детей ориентироваться в пространстве.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Формировать коммуникативные навыки.</w:t>
            </w: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Веселый танец». Музыка М.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Сатулиной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«Зайчики и лисичка». Музыка Г.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Финаровского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(Приложение 54)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«Игра с мишкой». Музыка 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Финаровского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(Приложение 56)</w:t>
            </w: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205D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Январь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right="9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Двигаться четко, ритмично, не наталкиваясь друг на друга.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Реагировать на смену звучания музыки. Учить детей использовать все пространство зала.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Развивать ритмичность, координацию движений рук и ног. Обращать внимание на осанку.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ориентироваться в пространстве. 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выполнять образные движения.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«Сапожки» Русская нар. Мелодия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pacing w:val="-20"/>
                <w:szCs w:val="24"/>
              </w:rPr>
              <w:t xml:space="preserve"> «</w:t>
            </w:r>
            <w:r>
              <w:rPr>
                <w:rFonts w:ascii="Times New Roman" w:hAnsi="Times New Roman"/>
                <w:bCs/>
                <w:szCs w:val="24"/>
              </w:rPr>
              <w:t>Бег и махи руками». Вальс. Музыка А. Жилина (Приложение 64)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«Ах вы, сени» Русская народная песня (70)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«Мой конек». Чешская народная мелодия (Приложение 73)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Упражнение «Лошадки». 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«Мой конек». Чешская народная мелодия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долгими и короткими звуками. Учить детей соотносить длину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пропеваемого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звука с определенной длиной нитки.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«Звучащий  клубок»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слух, чувство ритма, память и речь.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«Кукушка» Железнова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 детей умение слушать и эмоционально откликаться на музыку.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понятия жанр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«марш».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Обратить внимание детей на средства музыкальной выразительности.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«Марш». Музыка Э.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Парлова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(Приложение 36)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9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9"/>
                <w:sz w:val="24"/>
                <w:szCs w:val="24"/>
              </w:rPr>
              <w:t xml:space="preserve"> «Лошадка». Музыка М. Симанского (Приложение 74)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9"/>
                <w:sz w:val="24"/>
                <w:szCs w:val="24"/>
              </w:rPr>
              <w:t>«Полянка» (Приложение 60)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петь активно и слаженно.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петь выразительно, напевно, начинать дружно после музыкального вступления.</w:t>
            </w: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«Машенька-Маша» муз. С.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Невельштейн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«Самолет» Муз. Е. Тиличеево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Баю-баю» Муз.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Красева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«Зима» Карасева. </w:t>
            </w: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в умении слышать и различать трехчастную форму. Учить детей самостоятельно различать контрастные части музыкального произведения и чередовать спокойную ходьбу 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топотушками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Пляска с султанчиками» (Приложение 72)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«Сапожки» (Приложение 57)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«Саночки» Любая веселая музыка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Муз. 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Гайдана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(приложение 69)</w:t>
            </w: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205D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Февраль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легкие прыжки на обеих ногах. Учить детей прыгать с продвижением в разные сторо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ны, соотносить движения с текстом.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Учить детей ритмично притопывать одной ногой.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«Большие и маленькие ноги» Муз. 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Агафоннова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«Марш». Музыка Е. Тиличеевой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«Пляска зайчиков» Муз. А. Филиппенко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«Медведи». Музыка Е. Тиличеевой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«Кружение на шаге» Муз. 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Аарне</w:t>
            </w:r>
            <w:proofErr w:type="spellEnd"/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4394" w:type="dxa"/>
          </w:tcPr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детям понятие о долгих и коротких звуках с помощью слогов.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внимательное и доброжелательное отношение друг к другу.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«Звучащий клубок»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«Песенка про мишку»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«Учим куклу танцевать»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tabs>
                <w:tab w:val="left" w:pos="1744"/>
              </w:tabs>
              <w:spacing w:after="0" w:line="240" w:lineRule="auto"/>
              <w:ind w:left="14" w:righ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слуха.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память, ритмичность.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«Рыбки», «Рисование» муз. Железновой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Развивать словесную активность детей, воображение. Расширять и активизировать словарный запас.</w:t>
            </w:r>
          </w:p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отзываться на задорную, радостную музыку.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«Полька». Музыка 3. </w:t>
            </w: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Бетман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«Шалун». Музыка О. Бера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«Плясовая»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Воспитывать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доброе</w:t>
            </w:r>
            <w:proofErr w:type="gram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заботливоеотношение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к зверушкам.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Стараться петь слаженно, не напрягая голос.</w:t>
            </w:r>
          </w:p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Вырабатывать навыки протяжного пения.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Приучать слышать вступление, начиная петь вместе с педагогом. 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«Заинька» Муз.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Красева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«Колыбельная» Муз. Е. Тиличеевой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«Самолет». Музыка Е. Тиличеевой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«Поцелуй» Арсеньев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Выполнять несложные знакомые танцевальные движения, согласовывать их с музыкой.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бегать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легко, </w:t>
            </w:r>
            <w:r>
              <w:rPr>
                <w:rFonts w:ascii="Times New Roman" w:hAnsi="Times New Roman"/>
                <w:sz w:val="24"/>
                <w:szCs w:val="24"/>
              </w:rPr>
              <w:t>соотносить движения со словами. Воспитывать выдержку.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«Бабушка испеки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оладушки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Муз. Й.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Гайдана</w:t>
            </w:r>
            <w:proofErr w:type="spellEnd"/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205D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Март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Учить детей самостоятельно различать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  <w:szCs w:val="24"/>
              </w:rPr>
              <w:t>двухчастную</w:t>
            </w:r>
            <w:proofErr w:type="spellEnd"/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форму. Создать радостную, непринужденную </w:t>
            </w:r>
            <w:r>
              <w:rPr>
                <w:rFonts w:ascii="Times New Roman" w:hAnsi="Times New Roman"/>
                <w:sz w:val="24"/>
                <w:szCs w:val="24"/>
              </w:rPr>
              <w:t>атмосферу.</w:t>
            </w:r>
          </w:p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знакомых упражнений</w:t>
            </w:r>
          </w:p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ритмично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двигаться в соответствии со сменой характера музыки.</w:t>
            </w:r>
          </w:p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«Бег с платочками».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Стуколка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Украинская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нар.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«Да-да-да!». Музыка Е. Тиличеевой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«Пружинка» Русская нар</w:t>
            </w:r>
            <w:proofErr w:type="gramStart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елодия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«Птички летают и клюют зернышки»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Упражнение «Бег и махи руками». Вальс. Музыка А. Жилина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«Выставление ноги на пятку»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активность.</w:t>
            </w: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«Песенка про Бобика»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Развивать чувство ритма, интонационный и тембровый слух, мелкую моторику.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«Перчатка», «Весна» муз. Железновой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Развивать эмоциональную отзывчивость на разнохарактерную музыку. Подводить к умению самостоятельно определять характер музыки.</w:t>
            </w: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«Капризуля» муз. Волкова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«Лошадка» муз. Симановского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«Марш» муз. Тиличеевой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Развивать эмоциональную отзывчивость на песни разного характера.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Стараться петь слаженно, не отставать и не опережать друг друга.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«Бобик» муз.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Попатенко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«Есть у солнышка друзья» муз. Е Тиличеевой</w:t>
            </w: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Приседать ритмично, слегка разводя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колени в стороны, поворачиваясь вправо — влево. Спину держать прямо. </w:t>
            </w:r>
          </w:p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Реагировать на смену звучания. Ориентироваться в пространстве.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Создавать радостное настроение.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«Приседай» Эстонская мелодия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«Пляска с платочками»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Хоровод «К нам опять пришла весна».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«Солнышко и дождик»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205D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Апрель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Обратить внимание на то, чтобы ручки у детей были мягкими.</w:t>
            </w:r>
          </w:p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Согласовывать движения с текстом. Выполнять их эмоционально.</w:t>
            </w:r>
          </w:p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детей бегать легко в разном направлении, упражнять в легких прыжках. Четко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останавливаться с окончанием музыки.</w:t>
            </w:r>
          </w:p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ритмично ходить и легко бегать. Развивать координацию движений рук и ног. </w:t>
            </w:r>
          </w:p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«Упражнение с лентами». Болгарская народная мелодия.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«Да, да!</w:t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» Е. </w:t>
            </w:r>
            <w:proofErr w:type="spellStart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Тиличе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«Воробушки»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«Большие и маленькие ноги». Музыка В.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Агафонникова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Игра «Пройдем в ворота». «Марш». Музыка Е. Тиличеевой;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«Бег». Музыка Т. Ломовой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«Ножками затопали». Музыка М.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Раухвсргера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активность, чувство ритма.</w:t>
            </w: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«Паровоз»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Работать над вы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t>разительностью речи.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«Улитка», «Червяки» муз. Железновой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Развивать эмоциональную отзывчивость на музыку весёлого характера. Развивать воображение, умение ориентироваться в пространстве.</w:t>
            </w: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«Резвушка» муз. В. Волкова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«Воробей» 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Руббаха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«Марш» муз. Э.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Парлова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детей в интонировании на одном звуке. Точно передавать в пении ритмический рисунок.</w:t>
            </w: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«Где же наши ручки» муз. Т. Ломовой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иду с цветами» муз. Е Тиличеевой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Чередовать спокойную ходьбу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топотушками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Приучать детей самостоятельно менять движение в соответствии с изменением характера музыки.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Создать радостное настроение.</w:t>
            </w: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«Сапожки»,  «Березка»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Рустамова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«Поссорились-помирились»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Вилькорейского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«Солнышко и дождик» Муз. М.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Раухвергера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205D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Май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394"/>
        <w:gridCol w:w="3969"/>
      </w:tblGrid>
      <w:tr w:rsidR="009A48BC" w:rsidTr="009A48BC">
        <w:tc>
          <w:tcPr>
            <w:tcW w:w="1985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394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969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left="5"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Учить детей ориентироваться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пространстве, не наталкиваясь друг на друга. Формировать понятие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коммуникативные навыки.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«пружинку» естественно: спину держать прямо, руки на поясе, колени слегка разводить в стороны.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прыгать и бегать легко, держать спинку прямо. Не наталкиваться друг на друга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«Топающий шаг»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«Побегали — потопали». Музыка Л. Бетховена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«Пружинка» Русская нар. Мелодия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Упражнение «Бег с платочками». Украинская народная мелодия 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pacing w:val="-1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Cs w:val="24"/>
              </w:rPr>
              <w:t>Упражнение «Пройдем в ворота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pacing w:val="-5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Cs w:val="24"/>
              </w:rPr>
              <w:t>Упражнение «Выставление ноги вперед на пятку». Любая веселая мелодия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«Мячики». Музыка М.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Сатулиной</w:t>
            </w:r>
            <w:proofErr w:type="spellEnd"/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активность, чувство ритма.</w:t>
            </w:r>
          </w:p>
        </w:tc>
        <w:tc>
          <w:tcPr>
            <w:tcW w:w="3969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left="34"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«Паровоз»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интонационную выразительность, чувство ритма, мелкую моторику и воображение.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«Поросята», «Серый волк» муз. Железновой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394" w:type="dxa"/>
          </w:tcPr>
          <w:p w:rsidR="009A48BC" w:rsidRDefault="009A48BC" w:rsidP="000D3257">
            <w:pPr>
              <w:tabs>
                <w:tab w:val="left" w:pos="17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 детей эмоциональный отклик на характерную музыку.</w:t>
            </w: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 «Мишка». Музыка М.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Раухвергера</w:t>
            </w:r>
            <w:proofErr w:type="spellEnd"/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«Курочка». Музыка Н. Любарского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39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петь без напряжения, слаженно, правильно интонировать мелодию в восходящем на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правлении: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у-у-у-у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 Правильно артикулировать гласные звуки</w:t>
            </w: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«Машина». Музыка Т.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Попатенко</w:t>
            </w:r>
            <w:proofErr w:type="spellEnd"/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«Самолет» Муз. Е. Тиличеевой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«Цыплята». Музыка А. Филиппенко</w:t>
            </w:r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«Поезд» Муз. Н.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Метлова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48BC" w:rsidTr="009A48BC">
        <w:trPr>
          <w:trHeight w:val="1419"/>
        </w:trPr>
        <w:tc>
          <w:tcPr>
            <w:tcW w:w="1985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39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left="5"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знакомые движения. Отрабатывать легкий бег и четкий топающий шаг. Самостоятельно реагировать на смену характе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ра музыки.</w:t>
            </w:r>
          </w:p>
        </w:tc>
        <w:tc>
          <w:tcPr>
            <w:tcW w:w="3969" w:type="dxa"/>
          </w:tcPr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«Воробушки и автомобиль» Муз. </w:t>
            </w:r>
            <w:proofErr w:type="spellStart"/>
            <w:r>
              <w:rPr>
                <w:rFonts w:ascii="Times New Roman" w:hAnsi="Times New Roman"/>
                <w:szCs w:val="24"/>
              </w:rPr>
              <w:t>Раухвергера</w:t>
            </w:r>
            <w:proofErr w:type="spellEnd"/>
          </w:p>
          <w:p w:rsidR="009A48BC" w:rsidRDefault="009A48BC" w:rsidP="000D3257">
            <w:pPr>
              <w:pStyle w:val="WW-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«Черная курица». Чешская народная игра с пением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«Самолет». Музыка Л. Банниковой</w:t>
            </w: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83C17" w:rsidRDefault="00183C17" w:rsidP="000D3257">
      <w:pPr>
        <w:spacing w:after="0" w:line="240" w:lineRule="auto"/>
        <w:rPr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sz w:val="28"/>
          <w:szCs w:val="28"/>
        </w:rPr>
      </w:pPr>
    </w:p>
    <w:p w:rsidR="00205D7B" w:rsidRPr="00346113" w:rsidRDefault="00205D7B" w:rsidP="000D3257">
      <w:pPr>
        <w:spacing w:after="0" w:line="240" w:lineRule="auto"/>
        <w:rPr>
          <w:sz w:val="28"/>
          <w:szCs w:val="28"/>
        </w:rPr>
      </w:pPr>
    </w:p>
    <w:p w:rsidR="00205D7B" w:rsidRPr="00346113" w:rsidRDefault="009A48BC" w:rsidP="00205D7B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bookmarkStart w:id="12" w:name="_Toc362722368"/>
      <w:r>
        <w:rPr>
          <w:rFonts w:ascii="Times New Roman" w:hAnsi="Times New Roman"/>
          <w:color w:val="auto"/>
        </w:rPr>
        <w:lastRenderedPageBreak/>
        <w:t>3.5</w:t>
      </w:r>
      <w:bookmarkEnd w:id="12"/>
      <w:r w:rsidR="00205D7B">
        <w:rPr>
          <w:rFonts w:ascii="Times New Roman" w:hAnsi="Times New Roman"/>
          <w:color w:val="auto"/>
        </w:rPr>
        <w:t xml:space="preserve">. </w:t>
      </w:r>
      <w:r w:rsidR="00205D7B" w:rsidRPr="00346113">
        <w:rPr>
          <w:rFonts w:ascii="Times New Roman" w:hAnsi="Times New Roman"/>
          <w:color w:val="auto"/>
        </w:rPr>
        <w:t>Результаты освоения программы</w:t>
      </w:r>
    </w:p>
    <w:p w:rsidR="00E24F88" w:rsidRPr="00205D7B" w:rsidRDefault="00205D7B" w:rsidP="00205D7B">
      <w:pPr>
        <w:pStyle w:val="1"/>
        <w:spacing w:before="0" w:line="360" w:lineRule="auto"/>
        <w:jc w:val="both"/>
        <w:rPr>
          <w:rFonts w:ascii="Times New Roman" w:hAnsi="Times New Roman"/>
          <w:color w:val="auto"/>
        </w:rPr>
      </w:pPr>
      <w:r w:rsidRPr="00346113">
        <w:rPr>
          <w:rFonts w:ascii="Times New Roman" w:hAnsi="Times New Roman"/>
          <w:color w:val="auto"/>
        </w:rPr>
        <w:t>К концу учебного года дети могут:</w:t>
      </w:r>
    </w:p>
    <w:p w:rsidR="00E24F88" w:rsidRPr="00205D7B" w:rsidRDefault="00E24F88" w:rsidP="00205D7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05D7B">
        <w:rPr>
          <w:rFonts w:ascii="Times New Roman" w:hAnsi="Times New Roman"/>
          <w:b/>
          <w:sz w:val="28"/>
          <w:szCs w:val="28"/>
        </w:rPr>
        <w:t>Развитие музыкально-художественной деятельности:</w:t>
      </w:r>
    </w:p>
    <w:p w:rsidR="00E24F88" w:rsidRPr="00346113" w:rsidRDefault="00E24F88" w:rsidP="00205D7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внимательно слушает музыкальное произведение, проявляет эмоциональную отзывчивость;</w:t>
      </w:r>
    </w:p>
    <w:p w:rsidR="00E24F88" w:rsidRPr="00346113" w:rsidRDefault="00E24F88" w:rsidP="00205D7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воспроизводит в движениях характер музыки;</w:t>
      </w:r>
    </w:p>
    <w:p w:rsidR="00E24F88" w:rsidRPr="00346113" w:rsidRDefault="00E24F88" w:rsidP="00205D7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творчески решает музыкально-двигательные задачи в сюжетных этюдах и танцах;</w:t>
      </w:r>
    </w:p>
    <w:p w:rsidR="00E24F88" w:rsidRPr="00346113" w:rsidRDefault="00E24F88" w:rsidP="00205D7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выразительно и музыкально исполняет несложные песни;</w:t>
      </w:r>
    </w:p>
    <w:p w:rsidR="00E24F88" w:rsidRPr="00346113" w:rsidRDefault="00E24F88" w:rsidP="00205D7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участвует в музыкально игре-драматизации, легко решает простые ролевые задачи, следит за развитие сюжета.</w:t>
      </w:r>
    </w:p>
    <w:p w:rsidR="00E24F88" w:rsidRPr="00205D7B" w:rsidRDefault="00E24F88" w:rsidP="00205D7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05D7B">
        <w:rPr>
          <w:rFonts w:ascii="Times New Roman" w:hAnsi="Times New Roman"/>
          <w:b/>
          <w:sz w:val="28"/>
          <w:szCs w:val="28"/>
        </w:rPr>
        <w:t>Приобщение к музыкальному искусству:</w:t>
      </w:r>
    </w:p>
    <w:p w:rsidR="00E24F88" w:rsidRPr="00346113" w:rsidRDefault="00E24F88" w:rsidP="00205D7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может определить общее настроение и жанр музыкального произведения (песня, танец, марш), слышит отдельные средства музыкальной выразительности (темп, динамику, тембр).</w:t>
      </w:r>
    </w:p>
    <w:p w:rsidR="009A48BC" w:rsidRDefault="009A48B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D7B" w:rsidRPr="00346113" w:rsidRDefault="00205D7B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F88" w:rsidRPr="00346113" w:rsidRDefault="009A48BC" w:rsidP="00205D7B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bookmarkStart w:id="13" w:name="_Toc362722369"/>
      <w:r>
        <w:rPr>
          <w:rFonts w:ascii="Times New Roman" w:hAnsi="Times New Roman"/>
          <w:color w:val="auto"/>
        </w:rPr>
        <w:lastRenderedPageBreak/>
        <w:t xml:space="preserve">4. </w:t>
      </w:r>
      <w:r w:rsidR="00E24F88" w:rsidRPr="00346113">
        <w:rPr>
          <w:rFonts w:ascii="Times New Roman" w:hAnsi="Times New Roman"/>
          <w:color w:val="auto"/>
        </w:rPr>
        <w:t xml:space="preserve">Раздел. Средняя </w:t>
      </w:r>
      <w:r w:rsidR="00A2232C">
        <w:rPr>
          <w:rFonts w:ascii="Times New Roman" w:hAnsi="Times New Roman"/>
          <w:color w:val="auto"/>
        </w:rPr>
        <w:t xml:space="preserve">разновозрастная </w:t>
      </w:r>
      <w:r w:rsidR="00E24F88" w:rsidRPr="00346113">
        <w:rPr>
          <w:rFonts w:ascii="Times New Roman" w:hAnsi="Times New Roman"/>
          <w:color w:val="auto"/>
        </w:rPr>
        <w:t>группа                                                                                                          4.1. Характеристика возрастных возможностей детей 4-5 лет</w:t>
      </w:r>
      <w:bookmarkEnd w:id="13"/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В </w:t>
      </w:r>
      <w:r w:rsidR="0024611C">
        <w:rPr>
          <w:rFonts w:ascii="Times New Roman" w:hAnsi="Times New Roman"/>
          <w:sz w:val="28"/>
          <w:szCs w:val="28"/>
        </w:rPr>
        <w:t xml:space="preserve"> </w:t>
      </w:r>
      <w:r w:rsidRPr="00346113">
        <w:rPr>
          <w:rFonts w:ascii="Times New Roman" w:hAnsi="Times New Roman"/>
          <w:sz w:val="28"/>
          <w:szCs w:val="28"/>
        </w:rPr>
        <w:t xml:space="preserve">дошкольном возрасте (к 5 годам) складывается психологический портрет личности, в котором важная роль принадлежит компетентности, в особенности интеллектуальной (это возраст «почемучек»), а также </w:t>
      </w:r>
      <w:proofErr w:type="spellStart"/>
      <w:r w:rsidRPr="00346113">
        <w:rPr>
          <w:rFonts w:ascii="Times New Roman" w:hAnsi="Times New Roman"/>
          <w:sz w:val="28"/>
          <w:szCs w:val="28"/>
        </w:rPr>
        <w:t>креативности</w:t>
      </w:r>
      <w:proofErr w:type="spellEnd"/>
      <w:r w:rsidRPr="00346113">
        <w:rPr>
          <w:rFonts w:ascii="Times New Roman" w:hAnsi="Times New Roman"/>
          <w:sz w:val="28"/>
          <w:szCs w:val="28"/>
        </w:rPr>
        <w:t>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D7B">
        <w:rPr>
          <w:rFonts w:ascii="Times New Roman" w:hAnsi="Times New Roman"/>
          <w:i/>
          <w:sz w:val="28"/>
          <w:szCs w:val="28"/>
        </w:rPr>
        <w:tab/>
        <w:t>Компетентность.</w:t>
      </w:r>
      <w:r w:rsidRPr="00346113">
        <w:rPr>
          <w:rFonts w:ascii="Times New Roman" w:hAnsi="Times New Roman"/>
          <w:sz w:val="28"/>
          <w:szCs w:val="28"/>
        </w:rPr>
        <w:t xml:space="preserve"> Социальная компетентность ребенка к концу младшего дошкольного возраста характеризуется возросшим интересом и потребностью в общении, особенно со сверстниками, осознанием своего положения среди них. Ребенок овладевает различными способами взаимодействия с другими людьми. Использует речь и другие средства общения для удовлетворения разнообразных потребностей. Лучше ориентируется в человеческих отношениях: </w:t>
      </w:r>
      <w:proofErr w:type="gramStart"/>
      <w:r w:rsidRPr="00346113">
        <w:rPr>
          <w:rFonts w:ascii="Times New Roman" w:hAnsi="Times New Roman"/>
          <w:sz w:val="28"/>
          <w:szCs w:val="28"/>
        </w:rPr>
        <w:t>способен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заметить эмоциональное состояние близкого взрослого, сверстника, проявить внимание и сочувствие.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 xml:space="preserve">Интеллектуальная компетентность </w:t>
      </w:r>
      <w:proofErr w:type="gramStart"/>
      <w:r w:rsidRPr="00346113">
        <w:rPr>
          <w:rFonts w:ascii="Times New Roman" w:hAnsi="Times New Roman"/>
          <w:sz w:val="28"/>
          <w:szCs w:val="28"/>
        </w:rPr>
        <w:t>характеризуется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прежде всего высокой мыслительной активностью. Пятилетние «почемучки» интересуются причинно-следственными связями в разных сферах жизни (изменениями в живой и неживой природе, происхождением человека и т.д.), профессиональной деятельностью взрослых. Ребенок владеет способами построения замысла и элементарного планирования своей деятельности.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В области овладения родным языком для него характерны многообразные игры со звуками, рифмами, смыслами.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Физическая компетентность связана с возникновением интереса к выполнению необходимых гигиенических процедур, режиму дня, регулированию двигательной активности, совершенствованию движений.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</w:r>
      <w:r w:rsidRPr="00205D7B">
        <w:rPr>
          <w:rFonts w:ascii="Times New Roman" w:hAnsi="Times New Roman"/>
          <w:i/>
          <w:sz w:val="28"/>
          <w:szCs w:val="28"/>
        </w:rPr>
        <w:t>Эмоциональность</w:t>
      </w:r>
      <w:r w:rsidRPr="00346113">
        <w:rPr>
          <w:rFonts w:ascii="Times New Roman" w:hAnsi="Times New Roman"/>
          <w:sz w:val="28"/>
          <w:szCs w:val="28"/>
        </w:rPr>
        <w:t xml:space="preserve"> пятилетнего ребенка отличается многообразием способов выражения своих чувств: радости, грусти, огорчения, удовольствия. Ребенок способен проявить сочувствие, сопереживание, </w:t>
      </w:r>
      <w:proofErr w:type="gramStart"/>
      <w:r w:rsidRPr="00346113">
        <w:rPr>
          <w:rFonts w:ascii="Times New Roman" w:hAnsi="Times New Roman"/>
          <w:sz w:val="28"/>
          <w:szCs w:val="28"/>
        </w:rPr>
        <w:t>которые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лежат в основе нравственных поступков.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D7B">
        <w:rPr>
          <w:rFonts w:ascii="Times New Roman" w:hAnsi="Times New Roman"/>
          <w:i/>
          <w:sz w:val="28"/>
          <w:szCs w:val="28"/>
        </w:rPr>
        <w:tab/>
        <w:t>Произвольность</w:t>
      </w:r>
      <w:r w:rsidRPr="00346113">
        <w:rPr>
          <w:rFonts w:ascii="Times New Roman" w:hAnsi="Times New Roman"/>
          <w:sz w:val="28"/>
          <w:szCs w:val="28"/>
        </w:rPr>
        <w:t xml:space="preserve"> проявляется в том, что ребенок начинает регулировать свое поведение в соответствии с принятыми в обществе нормами; умеет довести начатое дело до конца (соорудить конструкцию, убрать игрушки, запомнить стихотворение, слова песни, правила игры и т.д.).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</w:r>
      <w:proofErr w:type="spellStart"/>
      <w:r w:rsidRPr="00205D7B">
        <w:rPr>
          <w:rFonts w:ascii="Times New Roman" w:hAnsi="Times New Roman"/>
          <w:i/>
          <w:sz w:val="28"/>
          <w:szCs w:val="28"/>
        </w:rPr>
        <w:t>Креативность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наиболее ярко проявляется в специфических видах детской деятельности: игре, конструировании, рисовании, лепке, </w:t>
      </w:r>
      <w:proofErr w:type="spellStart"/>
      <w:r w:rsidRPr="00346113">
        <w:rPr>
          <w:rFonts w:ascii="Times New Roman" w:hAnsi="Times New Roman"/>
          <w:sz w:val="28"/>
          <w:szCs w:val="28"/>
        </w:rPr>
        <w:t>музицировании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, а также в речи. Ребенок может увидеть в одном и том же материале, его формах и линиях различные образы и отразить свое видение в рисунках, поделках из природного материала и т.д. Может использовать эти образы в игре, выразительном движении, при сочинении сказок. Получает особое удовольствие от экспериментирования с разными материалами, звуками, словами, в </w:t>
      </w:r>
      <w:proofErr w:type="gramStart"/>
      <w:r w:rsidRPr="00346113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которого возникает оригинальный продукт.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D7B">
        <w:rPr>
          <w:rFonts w:ascii="Times New Roman" w:hAnsi="Times New Roman"/>
          <w:i/>
          <w:sz w:val="28"/>
          <w:szCs w:val="28"/>
        </w:rPr>
        <w:tab/>
        <w:t>Инициативность</w:t>
      </w:r>
      <w:r w:rsidRPr="00346113">
        <w:rPr>
          <w:rFonts w:ascii="Times New Roman" w:hAnsi="Times New Roman"/>
          <w:sz w:val="28"/>
          <w:szCs w:val="28"/>
        </w:rPr>
        <w:t xml:space="preserve"> проявляется в выборе тематики игр, постановке и разрешении новых игровых проблемных ситуаций, вопросах и </w:t>
      </w:r>
      <w:r w:rsidRPr="00346113">
        <w:rPr>
          <w:rFonts w:ascii="Times New Roman" w:hAnsi="Times New Roman"/>
          <w:sz w:val="28"/>
          <w:szCs w:val="28"/>
        </w:rPr>
        <w:lastRenderedPageBreak/>
        <w:t>предложениях, с которыми он обращается к взрослому и сверстникам, организации и осуществлении самостоятельной продуктивной деятельности.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</w:r>
      <w:r w:rsidRPr="00205D7B">
        <w:rPr>
          <w:rFonts w:ascii="Times New Roman" w:hAnsi="Times New Roman"/>
          <w:i/>
          <w:sz w:val="28"/>
          <w:szCs w:val="28"/>
        </w:rPr>
        <w:t>Самостоятельность</w:t>
      </w:r>
      <w:r w:rsidRPr="00346113">
        <w:rPr>
          <w:rFonts w:ascii="Times New Roman" w:hAnsi="Times New Roman"/>
          <w:sz w:val="28"/>
          <w:szCs w:val="28"/>
        </w:rPr>
        <w:t xml:space="preserve"> проявляется в элементарном самообслуживании (одевании, раздевании, умывании), выполнении отдельных поручений (дежурство то столовой, уход за растениями и животными), организации предметной среды для самодеятельных игр, использовании имеющихся знаний и способов в главных продуктивных видах деятельности.</w:t>
      </w:r>
    </w:p>
    <w:p w:rsidR="00E24F88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Свобода поведения выражается в стремлении совершать независимые поступки, выбирать ту или иную деятельность, ее средства, партнеров (как детей, так и взрослых), защищать свою позицию. Чувство свободы позволяет ребенку быть более открытым, эмоционально раскрепощенным.</w:t>
      </w:r>
    </w:p>
    <w:p w:rsidR="00205D7B" w:rsidRPr="00346113" w:rsidRDefault="00205D7B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5D7B" w:rsidRDefault="009A48BC" w:rsidP="0024611C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4" w:name="_Toc362722370"/>
      <w:r>
        <w:rPr>
          <w:rFonts w:ascii="Times New Roman" w:hAnsi="Times New Roman"/>
          <w:color w:val="auto"/>
        </w:rPr>
        <w:t xml:space="preserve">4.2. </w:t>
      </w:r>
      <w:r w:rsidR="00E24F88" w:rsidRPr="00346113">
        <w:rPr>
          <w:rFonts w:ascii="Times New Roman" w:hAnsi="Times New Roman"/>
          <w:color w:val="auto"/>
        </w:rPr>
        <w:t xml:space="preserve">Возрастные особенности развития </w:t>
      </w:r>
    </w:p>
    <w:p w:rsidR="00E24F88" w:rsidRPr="00346113" w:rsidRDefault="00205D7B" w:rsidP="0024611C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р</w:t>
      </w:r>
      <w:r w:rsidR="00E24F88" w:rsidRPr="00346113">
        <w:rPr>
          <w:rFonts w:ascii="Times New Roman" w:hAnsi="Times New Roman"/>
          <w:color w:val="auto"/>
        </w:rPr>
        <w:t>ебенка</w:t>
      </w:r>
      <w:r>
        <w:rPr>
          <w:rFonts w:ascii="Times New Roman" w:hAnsi="Times New Roman"/>
          <w:color w:val="auto"/>
        </w:rPr>
        <w:t xml:space="preserve"> </w:t>
      </w:r>
      <w:r w:rsidR="00E24F88" w:rsidRPr="00346113">
        <w:rPr>
          <w:rFonts w:ascii="Times New Roman" w:hAnsi="Times New Roman"/>
          <w:color w:val="auto"/>
        </w:rPr>
        <w:t>4-5 лет музыкальной деятельности</w:t>
      </w:r>
      <w:bookmarkEnd w:id="14"/>
    </w:p>
    <w:p w:rsidR="00E24F88" w:rsidRPr="00346113" w:rsidRDefault="00E24F88" w:rsidP="0024611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Дети эмоционально реагируют на музыку, испытывая радость от встречи с ней. Достаточно внимательно слушают её (короткие пьесы – от начала до конца). Могут определить общее настроение, характер музыкального произведения в целом и его частей. Слышат в музыке изобразительные моменты, соответствующие названию пьесы, узнают ее характерные образы.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Определяют, к какому из жанров относится прослушанное музыкальное произведение (марш, песня, танец) и на каком из известных ему инструментов оно исполнено.</w:t>
      </w:r>
      <w:r w:rsidR="003225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46113">
        <w:rPr>
          <w:rFonts w:ascii="Times New Roman" w:hAnsi="Times New Roman"/>
          <w:sz w:val="28"/>
          <w:szCs w:val="28"/>
          <w:lang w:eastAsia="ru-RU"/>
        </w:rPr>
        <w:t xml:space="preserve">Может отобразить характер музыки в музыкальном движении, рисунке. 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Дети 5 года жизни очень активны, </w:t>
      </w:r>
      <w:proofErr w:type="spellStart"/>
      <w:r w:rsidRPr="00346113">
        <w:rPr>
          <w:rFonts w:ascii="Times New Roman" w:hAnsi="Times New Roman"/>
          <w:sz w:val="28"/>
          <w:szCs w:val="28"/>
          <w:lang w:eastAsia="ru-RU"/>
        </w:rPr>
        <w:t>моторны</w:t>
      </w:r>
      <w:proofErr w:type="spellEnd"/>
      <w:r w:rsidRPr="00346113">
        <w:rPr>
          <w:rFonts w:ascii="Times New Roman" w:hAnsi="Times New Roman"/>
          <w:sz w:val="28"/>
          <w:szCs w:val="28"/>
          <w:lang w:eastAsia="ru-RU"/>
        </w:rPr>
        <w:t>, в окружающем пространстве ориентируются более уверенно. Могут воспроизвести в движениях характер более сложной и имение контрастной двух – и трехчастной формы музыки, самостоятельно определяют жанры марша и танца и выбирают соответствующие движения.</w:t>
      </w:r>
    </w:p>
    <w:p w:rsidR="00E24F88" w:rsidRPr="009A48BC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Дети уже овладевают некоторыми видами основных движений (ходьбы, бега, прыжков), используют изобразительные и выразительные жесты.</w:t>
      </w:r>
      <w:r w:rsidR="00322509">
        <w:rPr>
          <w:rFonts w:ascii="Times New Roman" w:hAnsi="Times New Roman"/>
          <w:sz w:val="28"/>
          <w:szCs w:val="28"/>
          <w:lang w:eastAsia="ru-RU"/>
        </w:rPr>
        <w:t xml:space="preserve"> Также </w:t>
      </w:r>
      <w:r w:rsidRPr="00346113">
        <w:rPr>
          <w:rFonts w:ascii="Times New Roman" w:hAnsi="Times New Roman"/>
          <w:sz w:val="28"/>
          <w:szCs w:val="28"/>
          <w:lang w:eastAsia="ru-RU"/>
        </w:rPr>
        <w:t>владеют достаточно четкой артикуляцией в пении. В системе чувства музыкального ритма у детей в наибольшей степени представлено чувство темпа.</w:t>
      </w:r>
      <w:r w:rsidR="003225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46113">
        <w:rPr>
          <w:rFonts w:ascii="Times New Roman" w:hAnsi="Times New Roman"/>
          <w:sz w:val="28"/>
          <w:szCs w:val="28"/>
          <w:lang w:eastAsia="ru-RU"/>
        </w:rPr>
        <w:t xml:space="preserve">Имитируют голоса животных, интонационно выделяют речь тех или иных персонажей. </w:t>
      </w:r>
    </w:p>
    <w:p w:rsidR="00E24F88" w:rsidRDefault="00E24F88" w:rsidP="0024611C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22509" w:rsidRDefault="00322509" w:rsidP="0024611C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22509" w:rsidRDefault="00322509" w:rsidP="0024611C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22509" w:rsidRDefault="00322509" w:rsidP="0024611C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22509" w:rsidRPr="00346113" w:rsidRDefault="00322509" w:rsidP="0024611C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E24F88" w:rsidRPr="00346113" w:rsidRDefault="009A48BC" w:rsidP="0024611C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5" w:name="_Toc362722371"/>
      <w:r>
        <w:rPr>
          <w:rFonts w:ascii="Times New Roman" w:hAnsi="Times New Roman"/>
          <w:color w:val="auto"/>
        </w:rPr>
        <w:t xml:space="preserve">4.3. </w:t>
      </w:r>
      <w:r w:rsidR="00E24F88" w:rsidRPr="00346113">
        <w:rPr>
          <w:rFonts w:ascii="Times New Roman" w:hAnsi="Times New Roman"/>
          <w:color w:val="auto"/>
        </w:rPr>
        <w:t>Содержание психолого-педагогической работы с детьми 4-5 лет</w:t>
      </w:r>
      <w:bookmarkEnd w:id="15"/>
    </w:p>
    <w:p w:rsidR="00E24F88" w:rsidRPr="00346113" w:rsidRDefault="00E24F88" w:rsidP="0024611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bCs/>
          <w:sz w:val="28"/>
          <w:szCs w:val="28"/>
          <w:lang w:eastAsia="ru-RU"/>
        </w:rPr>
        <w:t>Развитие музыкально-художественной деятельности, приобщение к музыкальному искусству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     Дети средней группы уже имеют достаточный музыкальный опыт, благодаря которому начинают активно включаться  в разные виды музыкальной деятельности: слушание, пение, музыкально-</w:t>
      </w:r>
      <w:proofErr w:type="gramStart"/>
      <w:r w:rsidRPr="00346113">
        <w:rPr>
          <w:rFonts w:ascii="Times New Roman" w:hAnsi="Times New Roman"/>
          <w:sz w:val="28"/>
          <w:szCs w:val="28"/>
          <w:lang w:eastAsia="ru-RU"/>
        </w:rPr>
        <w:t>ритмические движения</w:t>
      </w:r>
      <w:proofErr w:type="gramEnd"/>
      <w:r w:rsidRPr="00346113">
        <w:rPr>
          <w:rFonts w:ascii="Times New Roman" w:hAnsi="Times New Roman"/>
          <w:sz w:val="28"/>
          <w:szCs w:val="28"/>
          <w:lang w:eastAsia="ru-RU"/>
        </w:rPr>
        <w:t xml:space="preserve">, игру на музыкальных инструментах и творчество.      Занятия являются основной формой обучения. Задания, которые дают детям, более сложные. Они требуют сосредоточенности и осознанности действий, хотя до какой-то степени сохраняется игровой и развлекательный характер обучения. Построение занятий основывается на общих задачах музыкального воспитания, которые изложены в Программе. В этом возрасте у ребенка возникают первые эстетические чувства, которые проявляются при восприятии музыки, подпевании, участии в игре или пляске и выражаются в эмоциональном отношении ребенка к тому, что он делает. Поэтому приоритетными задачами являются развитие умения вслушиваться в музыку, запоминать и эмоционально реагировать на нее, связывать движения с музыкой в музыкально-ритмических движениях.  Музыкальное развитие детей осуществляется в непосредственно-образовательной деятельности  и в повседневной жизни.  </w:t>
      </w:r>
      <w:r w:rsidRPr="00346113">
        <w:rPr>
          <w:rFonts w:ascii="Times New Roman" w:hAnsi="Times New Roman"/>
          <w:sz w:val="28"/>
          <w:szCs w:val="28"/>
        </w:rPr>
        <w:t>И</w:t>
      </w:r>
      <w:r w:rsidRPr="00346113">
        <w:rPr>
          <w:rFonts w:ascii="Times New Roman" w:hAnsi="Times New Roman"/>
          <w:sz w:val="28"/>
          <w:szCs w:val="28"/>
          <w:lang w:eastAsia="ru-RU"/>
        </w:rPr>
        <w:t>спользуются коллективные и индивидуальные методы обучения, осуществляется индивидуально-дифференцированный подход с учетом возможностей особенностей каждого ребенка.</w:t>
      </w:r>
    </w:p>
    <w:p w:rsidR="00E24F88" w:rsidRPr="00346113" w:rsidRDefault="00322509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Занятия </w:t>
      </w:r>
      <w:r w:rsidR="00E24F88" w:rsidRPr="00346113">
        <w:rPr>
          <w:rFonts w:ascii="Times New Roman" w:hAnsi="Times New Roman"/>
          <w:sz w:val="28"/>
          <w:szCs w:val="28"/>
          <w:lang w:eastAsia="ru-RU"/>
        </w:rPr>
        <w:t xml:space="preserve">проводятся два раза в неделю по 20 минут, </w:t>
      </w:r>
      <w:proofErr w:type="gramStart"/>
      <w:r w:rsidR="00E24F88" w:rsidRPr="00346113">
        <w:rPr>
          <w:rFonts w:ascii="Times New Roman" w:hAnsi="Times New Roman"/>
          <w:sz w:val="28"/>
          <w:szCs w:val="28"/>
        </w:rPr>
        <w:t>в</w:t>
      </w:r>
      <w:proofErr w:type="gramEnd"/>
      <w:r w:rsidR="00E24F88" w:rsidRPr="00346113">
        <w:rPr>
          <w:rFonts w:ascii="Times New Roman" w:hAnsi="Times New Roman"/>
          <w:sz w:val="28"/>
          <w:szCs w:val="28"/>
        </w:rPr>
        <w:t xml:space="preserve"> соответствиями с требованиями </w:t>
      </w:r>
      <w:proofErr w:type="spellStart"/>
      <w:r w:rsidR="00E24F88" w:rsidRPr="00346113">
        <w:rPr>
          <w:rFonts w:ascii="Times New Roman" w:hAnsi="Times New Roman"/>
          <w:sz w:val="28"/>
          <w:szCs w:val="28"/>
        </w:rPr>
        <w:t>СанПина</w:t>
      </w:r>
      <w:proofErr w:type="spellEnd"/>
      <w:r w:rsidR="00E24F88" w:rsidRPr="00346113">
        <w:rPr>
          <w:rFonts w:ascii="Times New Roman" w:hAnsi="Times New Roman"/>
          <w:sz w:val="28"/>
          <w:szCs w:val="28"/>
        </w:rPr>
        <w:t xml:space="preserve">. </w:t>
      </w:r>
      <w:r w:rsidR="00E24F88" w:rsidRPr="00346113">
        <w:rPr>
          <w:rFonts w:ascii="Times New Roman" w:hAnsi="Times New Roman"/>
          <w:sz w:val="28"/>
          <w:szCs w:val="28"/>
          <w:lang w:eastAsia="ru-RU"/>
        </w:rPr>
        <w:t>Программа рассчитана на 72 занятия в год + развлечения и праздники.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72 занятия по 20 минут = 24 часам. Раз в месяц проводится развлечение (9 занятий.) Календарные праздники и утренники (5 мероприятий)</w:t>
      </w:r>
    </w:p>
    <w:p w:rsidR="00E24F88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2509" w:rsidRPr="00346113" w:rsidRDefault="00322509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D0DD0" w:rsidRDefault="007D0DD0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Образовательная область </w:t>
      </w:r>
    </w:p>
    <w:p w:rsidR="00E24F88" w:rsidRPr="00346113" w:rsidRDefault="007D0DD0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«Художественно-эстетическое развитие (Музыкальная деятельность)</w:t>
      </w:r>
      <w:r w:rsidR="00E24F88" w:rsidRPr="00346113">
        <w:rPr>
          <w:rFonts w:ascii="Times New Roman" w:hAnsi="Times New Roman"/>
          <w:b/>
          <w:sz w:val="28"/>
          <w:szCs w:val="28"/>
        </w:rPr>
        <w:t>»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b/>
          <w:bCs/>
          <w:i/>
          <w:iCs/>
          <w:color w:val="000000"/>
          <w:spacing w:val="6"/>
          <w:sz w:val="28"/>
          <w:szCs w:val="28"/>
        </w:rPr>
        <w:t>Образовательные задачи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b/>
          <w:i/>
          <w:iCs/>
          <w:color w:val="000000"/>
          <w:spacing w:val="7"/>
          <w:sz w:val="28"/>
          <w:szCs w:val="28"/>
        </w:rPr>
        <w:t>Слушание музыки:</w:t>
      </w:r>
    </w:p>
    <w:p w:rsidR="00E24F88" w:rsidRPr="00322509" w:rsidRDefault="00E24F88" w:rsidP="0024611C">
      <w:pPr>
        <w:pStyle w:val="a4"/>
        <w:numPr>
          <w:ilvl w:val="0"/>
          <w:numId w:val="2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поддерживать желание и развивать умение слушать музыку, побуждать говорить о ее возможном содержании, делиться </w:t>
      </w:r>
      <w:proofErr w:type="gramStart"/>
      <w:r w:rsidRPr="00322509">
        <w:rPr>
          <w:rFonts w:ascii="Times New Roman" w:hAnsi="Times New Roman"/>
          <w:bCs/>
          <w:sz w:val="28"/>
          <w:szCs w:val="28"/>
        </w:rPr>
        <w:t>своими</w:t>
      </w:r>
      <w:proofErr w:type="gramEnd"/>
      <w:r w:rsidRPr="00322509">
        <w:rPr>
          <w:rFonts w:ascii="Times New Roman" w:hAnsi="Times New Roman"/>
          <w:bCs/>
          <w:sz w:val="28"/>
          <w:szCs w:val="28"/>
        </w:rPr>
        <w:t xml:space="preserve"> впечатлениям;</w:t>
      </w:r>
    </w:p>
    <w:p w:rsidR="00322509" w:rsidRPr="00322509" w:rsidRDefault="00E24F88" w:rsidP="0024611C">
      <w:pPr>
        <w:pStyle w:val="a4"/>
        <w:numPr>
          <w:ilvl w:val="0"/>
          <w:numId w:val="2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>знакомить с одним из главных средств музыкально выразительности мелодией и составляющими ее интонациями, используя яркие мелодичные пьесы (В. Калинников «Грустная песенка», П. Чайковский «Колыбельная в бурю» и др.);</w:t>
      </w:r>
    </w:p>
    <w:p w:rsidR="00322509" w:rsidRPr="00322509" w:rsidRDefault="00E24F88" w:rsidP="0024611C">
      <w:pPr>
        <w:pStyle w:val="a4"/>
        <w:numPr>
          <w:ilvl w:val="0"/>
          <w:numId w:val="2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>продолжать знакомить с музыкальными инстру</w:t>
      </w:r>
      <w:r w:rsidR="00322509" w:rsidRPr="00322509">
        <w:rPr>
          <w:rFonts w:ascii="Times New Roman" w:hAnsi="Times New Roman"/>
          <w:bCs/>
          <w:sz w:val="28"/>
          <w:szCs w:val="28"/>
        </w:rPr>
        <w:t>ментами и их звучания (</w:t>
      </w:r>
      <w:proofErr w:type="spellStart"/>
      <w:r w:rsidR="00322509" w:rsidRPr="00322509">
        <w:rPr>
          <w:rFonts w:ascii="Times New Roman" w:hAnsi="Times New Roman"/>
          <w:bCs/>
          <w:sz w:val="28"/>
          <w:szCs w:val="28"/>
        </w:rPr>
        <w:t>кларнет</w:t>
      </w:r>
      <w:proofErr w:type="gramStart"/>
      <w:r w:rsidR="00322509" w:rsidRPr="00322509">
        <w:rPr>
          <w:rFonts w:ascii="Times New Roman" w:hAnsi="Times New Roman"/>
          <w:bCs/>
          <w:sz w:val="28"/>
          <w:szCs w:val="28"/>
        </w:rPr>
        <w:t>,</w:t>
      </w:r>
      <w:r w:rsidRPr="00322509">
        <w:rPr>
          <w:rFonts w:ascii="Times New Roman" w:hAnsi="Times New Roman"/>
          <w:bCs/>
          <w:sz w:val="28"/>
          <w:szCs w:val="28"/>
        </w:rPr>
        <w:t>ф</w:t>
      </w:r>
      <w:proofErr w:type="gramEnd"/>
      <w:r w:rsidRPr="00322509">
        <w:rPr>
          <w:rFonts w:ascii="Times New Roman" w:hAnsi="Times New Roman"/>
          <w:bCs/>
          <w:sz w:val="28"/>
          <w:szCs w:val="28"/>
        </w:rPr>
        <w:t>лейта</w:t>
      </w:r>
      <w:proofErr w:type="spellEnd"/>
      <w:r w:rsidRPr="00322509">
        <w:rPr>
          <w:rFonts w:ascii="Times New Roman" w:hAnsi="Times New Roman"/>
          <w:bCs/>
          <w:sz w:val="28"/>
          <w:szCs w:val="28"/>
        </w:rPr>
        <w:t xml:space="preserve">).                                                                                                  </w:t>
      </w:r>
      <w:r w:rsidRPr="00322509">
        <w:rPr>
          <w:rFonts w:ascii="Times New Roman" w:hAnsi="Times New Roman"/>
          <w:b/>
          <w:bCs/>
          <w:i/>
          <w:sz w:val="28"/>
          <w:szCs w:val="28"/>
        </w:rPr>
        <w:t>Музыкальное движение:</w:t>
      </w:r>
    </w:p>
    <w:p w:rsidR="00322509" w:rsidRDefault="00E24F88" w:rsidP="0024611C">
      <w:pPr>
        <w:pStyle w:val="a4"/>
        <w:numPr>
          <w:ilvl w:val="0"/>
          <w:numId w:val="2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>учить воспроизводить в движениях характер менее контрастной двух - трехчастной музыки, самостоятельно определять жанры марша и танца, выбирать соответствующие движения;</w:t>
      </w:r>
    </w:p>
    <w:p w:rsidR="00322509" w:rsidRDefault="00E24F88" w:rsidP="0024611C">
      <w:pPr>
        <w:pStyle w:val="a4"/>
        <w:numPr>
          <w:ilvl w:val="0"/>
          <w:numId w:val="2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продолжать развивать музыкальное восприятие средствами музыкального движения: воспроизводить в движениях более широкий </w:t>
      </w:r>
      <w:r w:rsidRPr="00322509">
        <w:rPr>
          <w:rFonts w:ascii="Times New Roman" w:hAnsi="Times New Roman"/>
          <w:bCs/>
          <w:sz w:val="28"/>
          <w:szCs w:val="28"/>
        </w:rPr>
        <w:lastRenderedPageBreak/>
        <w:t xml:space="preserve">спектр средств музыкальной выразительности (тембровые, динамические и темповые изменения, элементарные ритмические рисунки);                                                     </w:t>
      </w:r>
    </w:p>
    <w:p w:rsidR="00322509" w:rsidRPr="00322509" w:rsidRDefault="00E24F88" w:rsidP="0024611C">
      <w:pPr>
        <w:pStyle w:val="a4"/>
        <w:numPr>
          <w:ilvl w:val="0"/>
          <w:numId w:val="2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особое внимание уделять основным естественным движениям (ходьбе, бегу, прыжкам), работая над их легкостью, </w:t>
      </w:r>
      <w:proofErr w:type="spellStart"/>
      <w:r w:rsidRPr="00322509">
        <w:rPr>
          <w:rFonts w:ascii="Times New Roman" w:hAnsi="Times New Roman"/>
          <w:bCs/>
          <w:sz w:val="28"/>
          <w:szCs w:val="28"/>
        </w:rPr>
        <w:t>пружинностью</w:t>
      </w:r>
      <w:proofErr w:type="spellEnd"/>
      <w:r w:rsidRPr="00322509">
        <w:rPr>
          <w:rFonts w:ascii="Times New Roman" w:hAnsi="Times New Roman"/>
          <w:bCs/>
          <w:sz w:val="28"/>
          <w:szCs w:val="28"/>
        </w:rPr>
        <w:t>, координацией, развивать свободу и выразительную пластику рук</w:t>
      </w:r>
      <w:r w:rsidR="00322509">
        <w:rPr>
          <w:rFonts w:ascii="Times New Roman" w:hAnsi="Times New Roman"/>
          <w:bCs/>
          <w:sz w:val="28"/>
          <w:szCs w:val="28"/>
        </w:rPr>
        <w:t>;</w:t>
      </w:r>
      <w:r w:rsidRPr="00322509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</w:t>
      </w:r>
      <w:r w:rsidR="00322509" w:rsidRPr="00322509">
        <w:rPr>
          <w:rFonts w:ascii="Times New Roman" w:hAnsi="Times New Roman"/>
          <w:bCs/>
          <w:sz w:val="28"/>
          <w:szCs w:val="28"/>
        </w:rPr>
        <w:t xml:space="preserve">                  </w:t>
      </w:r>
    </w:p>
    <w:p w:rsidR="00322509" w:rsidRDefault="00E24F88" w:rsidP="0024611C">
      <w:pPr>
        <w:pStyle w:val="a4"/>
        <w:numPr>
          <w:ilvl w:val="0"/>
          <w:numId w:val="2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>продолжать развивать ориентировку в пространстве (овладение общим пространством зала и его частями (центр,</w:t>
      </w:r>
      <w:r w:rsidR="00322509">
        <w:rPr>
          <w:rFonts w:ascii="Times New Roman" w:hAnsi="Times New Roman"/>
          <w:bCs/>
          <w:sz w:val="28"/>
          <w:szCs w:val="28"/>
        </w:rPr>
        <w:t xml:space="preserve"> углы) в процессе движения всей </w:t>
      </w:r>
      <w:r w:rsidRPr="00322509">
        <w:rPr>
          <w:rFonts w:ascii="Times New Roman" w:hAnsi="Times New Roman"/>
          <w:bCs/>
          <w:sz w:val="28"/>
          <w:szCs w:val="28"/>
        </w:rPr>
        <w:t xml:space="preserve">группы и подгрупп);                                                                           </w:t>
      </w:r>
      <w:r w:rsidR="00322509">
        <w:rPr>
          <w:rFonts w:ascii="Times New Roman" w:hAnsi="Times New Roman"/>
          <w:bCs/>
          <w:sz w:val="28"/>
          <w:szCs w:val="28"/>
        </w:rPr>
        <w:t xml:space="preserve">                        </w:t>
      </w:r>
    </w:p>
    <w:p w:rsidR="00322509" w:rsidRDefault="00E24F88" w:rsidP="0024611C">
      <w:pPr>
        <w:pStyle w:val="a4"/>
        <w:numPr>
          <w:ilvl w:val="0"/>
          <w:numId w:val="2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начинать знакомить с языком танцевальных движений, как средством общения и выражения эмоций в различных танцах (подзадоривание, утверждающие притопы и др.),                                                         </w:t>
      </w:r>
      <w:r w:rsidR="00322509">
        <w:rPr>
          <w:rFonts w:ascii="Times New Roman" w:hAnsi="Times New Roman"/>
          <w:bCs/>
          <w:sz w:val="28"/>
          <w:szCs w:val="28"/>
        </w:rPr>
        <w:t xml:space="preserve">                             </w:t>
      </w:r>
    </w:p>
    <w:p w:rsidR="00E24F88" w:rsidRPr="00322509" w:rsidRDefault="00E24F88" w:rsidP="0024611C">
      <w:pPr>
        <w:pStyle w:val="a4"/>
        <w:numPr>
          <w:ilvl w:val="0"/>
          <w:numId w:val="2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развивать музыкально-двигательное творчество. Учить использовать элементарные мимические и пантомимические средства выразительности музыкально-двигательных сюжетных этюдах и играх.                                         </w:t>
      </w:r>
    </w:p>
    <w:p w:rsidR="00322509" w:rsidRDefault="00E24F88" w:rsidP="0024611C">
      <w:pPr>
        <w:shd w:val="clear" w:color="auto" w:fill="FFFFFF"/>
        <w:tabs>
          <w:tab w:val="left" w:pos="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/>
          <w:bCs/>
          <w:i/>
          <w:sz w:val="28"/>
          <w:szCs w:val="28"/>
        </w:rPr>
        <w:t xml:space="preserve">Пение:                                                                                                                                 </w:t>
      </w:r>
    </w:p>
    <w:p w:rsidR="00322509" w:rsidRDefault="00E24F88" w:rsidP="0024611C">
      <w:pPr>
        <w:pStyle w:val="a4"/>
        <w:numPr>
          <w:ilvl w:val="0"/>
          <w:numId w:val="24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ind w:left="709" w:firstLine="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формировать певческие навыки, используя игровые приемы и известные детям образы;                                                                                        </w:t>
      </w:r>
      <w:r w:rsidR="00322509">
        <w:rPr>
          <w:rFonts w:ascii="Times New Roman" w:hAnsi="Times New Roman"/>
          <w:bCs/>
          <w:sz w:val="28"/>
          <w:szCs w:val="28"/>
        </w:rPr>
        <w:t xml:space="preserve">                              </w:t>
      </w:r>
    </w:p>
    <w:p w:rsidR="00322509" w:rsidRDefault="00E24F88" w:rsidP="0024611C">
      <w:pPr>
        <w:pStyle w:val="a4"/>
        <w:numPr>
          <w:ilvl w:val="0"/>
          <w:numId w:val="24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ind w:left="709" w:firstLine="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>продолжать учить петь музыкально, интонационно чисто и выразительно;-</w:t>
      </w:r>
      <w:r w:rsidRPr="00322509">
        <w:rPr>
          <w:rFonts w:ascii="Times New Roman" w:hAnsi="Times New Roman"/>
          <w:bCs/>
          <w:sz w:val="28"/>
          <w:szCs w:val="28"/>
        </w:rPr>
        <w:tab/>
        <w:t xml:space="preserve">определив природные типы певческого голоса (высокий, средний, низкий), </w:t>
      </w:r>
      <w:proofErr w:type="spellStart"/>
      <w:r w:rsidRPr="00322509">
        <w:rPr>
          <w:rFonts w:ascii="Times New Roman" w:hAnsi="Times New Roman"/>
          <w:bCs/>
          <w:sz w:val="28"/>
          <w:szCs w:val="28"/>
        </w:rPr>
        <w:t>распевки</w:t>
      </w:r>
      <w:proofErr w:type="spellEnd"/>
      <w:r w:rsidRPr="00322509">
        <w:rPr>
          <w:rFonts w:ascii="Times New Roman" w:hAnsi="Times New Roman"/>
          <w:bCs/>
          <w:sz w:val="28"/>
          <w:szCs w:val="28"/>
        </w:rPr>
        <w:t xml:space="preserve"> и песни петь по голосам, следить за положением корпуса и головы ребенка во время пения, работать над дыханием;                                                                                                                        </w:t>
      </w:r>
      <w:r w:rsidR="00322509">
        <w:rPr>
          <w:rFonts w:ascii="Times New Roman" w:hAnsi="Times New Roman"/>
          <w:bCs/>
          <w:sz w:val="28"/>
          <w:szCs w:val="28"/>
        </w:rPr>
        <w:t xml:space="preserve">                              </w:t>
      </w:r>
    </w:p>
    <w:p w:rsidR="00322509" w:rsidRDefault="00E24F88" w:rsidP="0024611C">
      <w:pPr>
        <w:pStyle w:val="a4"/>
        <w:numPr>
          <w:ilvl w:val="0"/>
          <w:numId w:val="24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ind w:left="709" w:firstLine="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работать над каждым типом голоса в </w:t>
      </w:r>
      <w:proofErr w:type="spellStart"/>
      <w:r w:rsidRPr="00322509">
        <w:rPr>
          <w:rFonts w:ascii="Times New Roman" w:hAnsi="Times New Roman"/>
          <w:bCs/>
          <w:sz w:val="28"/>
          <w:szCs w:val="28"/>
        </w:rPr>
        <w:t>примарном</w:t>
      </w:r>
      <w:proofErr w:type="spellEnd"/>
      <w:r w:rsidRPr="00322509">
        <w:rPr>
          <w:rFonts w:ascii="Times New Roman" w:hAnsi="Times New Roman"/>
          <w:bCs/>
          <w:sz w:val="28"/>
          <w:szCs w:val="28"/>
        </w:rPr>
        <w:t xml:space="preserve"> диапазоне, укреплять   его, не «тянуть» голос вверх;                                                                                                                </w:t>
      </w:r>
      <w:r w:rsidR="00322509">
        <w:rPr>
          <w:rFonts w:ascii="Times New Roman" w:hAnsi="Times New Roman"/>
          <w:bCs/>
          <w:sz w:val="28"/>
          <w:szCs w:val="28"/>
        </w:rPr>
        <w:t xml:space="preserve">                              </w:t>
      </w:r>
    </w:p>
    <w:p w:rsidR="00322509" w:rsidRDefault="00E24F88" w:rsidP="0024611C">
      <w:pPr>
        <w:pStyle w:val="a4"/>
        <w:numPr>
          <w:ilvl w:val="0"/>
          <w:numId w:val="24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ind w:left="709" w:firstLine="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следить за тем, чтобы в окружении звучала нефорсированная, негромкая речь детей и взрослых, и за тем, чтобы пение детей было таким же негромким и свободным. </w:t>
      </w:r>
    </w:p>
    <w:p w:rsidR="00322509" w:rsidRDefault="00E24F88" w:rsidP="0024611C">
      <w:pPr>
        <w:shd w:val="clear" w:color="auto" w:fill="FFFFFF"/>
        <w:tabs>
          <w:tab w:val="left" w:pos="0"/>
          <w:tab w:val="left" w:pos="360"/>
        </w:tabs>
        <w:spacing w:after="0" w:line="240" w:lineRule="auto"/>
        <w:ind w:left="144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/>
          <w:bCs/>
          <w:i/>
          <w:sz w:val="28"/>
          <w:szCs w:val="28"/>
        </w:rPr>
        <w:t xml:space="preserve">Игра на детских музыкальных инструментах:                                                                                     </w:t>
      </w:r>
    </w:p>
    <w:p w:rsidR="00322509" w:rsidRDefault="00E24F88" w:rsidP="0024611C">
      <w:pPr>
        <w:pStyle w:val="a4"/>
        <w:numPr>
          <w:ilvl w:val="0"/>
          <w:numId w:val="25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учить играть в ударном оркестре эмоционально и музыкально, развивать чувство ансамбля;                                                                                                                         </w:t>
      </w:r>
      <w:r w:rsidR="00322509">
        <w:rPr>
          <w:rFonts w:ascii="Times New Roman" w:hAnsi="Times New Roman"/>
          <w:bCs/>
          <w:sz w:val="28"/>
          <w:szCs w:val="28"/>
        </w:rPr>
        <w:t xml:space="preserve">                              </w:t>
      </w:r>
    </w:p>
    <w:p w:rsidR="00322509" w:rsidRDefault="00E24F88" w:rsidP="0024611C">
      <w:pPr>
        <w:pStyle w:val="a4"/>
        <w:numPr>
          <w:ilvl w:val="0"/>
          <w:numId w:val="25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продолжать развивать тембровый и динамический слух в игре на ударных и </w:t>
      </w:r>
      <w:proofErr w:type="spellStart"/>
      <w:r w:rsidRPr="00322509">
        <w:rPr>
          <w:rFonts w:ascii="Times New Roman" w:hAnsi="Times New Roman"/>
          <w:bCs/>
          <w:sz w:val="28"/>
          <w:szCs w:val="28"/>
        </w:rPr>
        <w:t>звуковысотных</w:t>
      </w:r>
      <w:proofErr w:type="spellEnd"/>
      <w:r w:rsidRPr="00322509">
        <w:rPr>
          <w:rFonts w:ascii="Times New Roman" w:hAnsi="Times New Roman"/>
          <w:bCs/>
          <w:sz w:val="28"/>
          <w:szCs w:val="28"/>
        </w:rPr>
        <w:t xml:space="preserve"> инструментах;                                                                                   </w:t>
      </w:r>
      <w:r w:rsidR="00322509">
        <w:rPr>
          <w:rFonts w:ascii="Times New Roman" w:hAnsi="Times New Roman"/>
          <w:bCs/>
          <w:sz w:val="28"/>
          <w:szCs w:val="28"/>
        </w:rPr>
        <w:t xml:space="preserve">                              </w:t>
      </w:r>
    </w:p>
    <w:p w:rsidR="00322509" w:rsidRDefault="00E24F88" w:rsidP="0024611C">
      <w:pPr>
        <w:pStyle w:val="a4"/>
        <w:numPr>
          <w:ilvl w:val="0"/>
          <w:numId w:val="25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добиваться овладения метрической пульсацией как основой ритмического рисунка и организующим началом музыкальной импровизации;                                                     </w:t>
      </w:r>
      <w:r w:rsidR="00322509">
        <w:rPr>
          <w:rFonts w:ascii="Times New Roman" w:hAnsi="Times New Roman"/>
          <w:bCs/>
          <w:sz w:val="28"/>
          <w:szCs w:val="28"/>
        </w:rPr>
        <w:t xml:space="preserve">                              </w:t>
      </w:r>
    </w:p>
    <w:p w:rsidR="00322509" w:rsidRDefault="00E24F88" w:rsidP="0024611C">
      <w:pPr>
        <w:pStyle w:val="a4"/>
        <w:numPr>
          <w:ilvl w:val="0"/>
          <w:numId w:val="25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знакомить со строением </w:t>
      </w:r>
      <w:proofErr w:type="spellStart"/>
      <w:r w:rsidRPr="00322509">
        <w:rPr>
          <w:rFonts w:ascii="Times New Roman" w:hAnsi="Times New Roman"/>
          <w:bCs/>
          <w:sz w:val="28"/>
          <w:szCs w:val="28"/>
        </w:rPr>
        <w:t>звуковысотных</w:t>
      </w:r>
      <w:proofErr w:type="spellEnd"/>
      <w:r w:rsidRPr="00322509">
        <w:rPr>
          <w:rFonts w:ascii="Times New Roman" w:hAnsi="Times New Roman"/>
          <w:bCs/>
          <w:sz w:val="28"/>
          <w:szCs w:val="28"/>
        </w:rPr>
        <w:t xml:space="preserve"> детских музыкальных инструментов и способами игры на них.      </w:t>
      </w:r>
    </w:p>
    <w:p w:rsidR="00322509" w:rsidRDefault="00322509" w:rsidP="0024611C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22509" w:rsidRDefault="00322509" w:rsidP="0024611C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22509" w:rsidRDefault="00E24F88" w:rsidP="0024611C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                   </w:t>
      </w:r>
    </w:p>
    <w:p w:rsidR="00E24F88" w:rsidRPr="00322509" w:rsidRDefault="00E24F88" w:rsidP="0024611C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                             </w:t>
      </w:r>
    </w:p>
    <w:p w:rsidR="00322509" w:rsidRDefault="00E24F88" w:rsidP="0024611C">
      <w:pPr>
        <w:pStyle w:val="a4"/>
        <w:shd w:val="clear" w:color="auto" w:fill="FFFFFF"/>
        <w:tabs>
          <w:tab w:val="left" w:pos="0"/>
          <w:tab w:val="left" w:pos="360"/>
        </w:tabs>
        <w:spacing w:after="0" w:line="240" w:lineRule="auto"/>
        <w:ind w:left="1146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/>
          <w:bCs/>
          <w:i/>
          <w:sz w:val="28"/>
          <w:szCs w:val="28"/>
        </w:rPr>
        <w:t xml:space="preserve">Музыкальная игра-драматизация:                                                                                                                      </w:t>
      </w:r>
    </w:p>
    <w:p w:rsidR="00322509" w:rsidRDefault="00E24F88" w:rsidP="0024611C">
      <w:pPr>
        <w:pStyle w:val="a4"/>
        <w:numPr>
          <w:ilvl w:val="0"/>
          <w:numId w:val="26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поддерживать желание участвовать в музыкальной игре-драматизации, решать игровые задачи, учить следить за развитием </w:t>
      </w:r>
      <w:r w:rsidRPr="00322509">
        <w:rPr>
          <w:rFonts w:ascii="Times New Roman" w:hAnsi="Times New Roman"/>
          <w:bCs/>
          <w:sz w:val="28"/>
          <w:szCs w:val="28"/>
        </w:rPr>
        <w:lastRenderedPageBreak/>
        <w:t xml:space="preserve">сюжета и вовремя включаться в действие, привлекать к изготовлению декораций и элементов костюмов;                                                                                               </w:t>
      </w:r>
      <w:r w:rsidR="00322509">
        <w:rPr>
          <w:rFonts w:ascii="Times New Roman" w:hAnsi="Times New Roman"/>
          <w:bCs/>
          <w:sz w:val="28"/>
          <w:szCs w:val="28"/>
        </w:rPr>
        <w:t xml:space="preserve">                            </w:t>
      </w:r>
    </w:p>
    <w:p w:rsidR="00322509" w:rsidRDefault="00E24F88" w:rsidP="0024611C">
      <w:pPr>
        <w:pStyle w:val="a4"/>
        <w:numPr>
          <w:ilvl w:val="0"/>
          <w:numId w:val="26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предлагать воплощать каждый образ в движениях, обсуждать варианты исполнения (медведь — угрюмый, любопытный, задумчивый и т.д.), </w:t>
      </w:r>
    </w:p>
    <w:p w:rsidR="00322509" w:rsidRDefault="00E24F88" w:rsidP="0024611C">
      <w:pPr>
        <w:pStyle w:val="a4"/>
        <w:numPr>
          <w:ilvl w:val="0"/>
          <w:numId w:val="26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помогать выбрать вариант, в наибольшей степени соответствующий характеру образа и содержанию сказки, поддерживать каждую творческую находку ребенка;                                                                          </w:t>
      </w:r>
      <w:r w:rsidR="00322509">
        <w:rPr>
          <w:rFonts w:ascii="Times New Roman" w:hAnsi="Times New Roman"/>
          <w:bCs/>
          <w:sz w:val="28"/>
          <w:szCs w:val="28"/>
        </w:rPr>
        <w:t xml:space="preserve">                             </w:t>
      </w:r>
    </w:p>
    <w:p w:rsidR="00322509" w:rsidRDefault="00E24F88" w:rsidP="0024611C">
      <w:pPr>
        <w:pStyle w:val="a4"/>
        <w:numPr>
          <w:ilvl w:val="0"/>
          <w:numId w:val="26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поддерживать проявления индивидуальности и элементы импровизации     в ролевом поведении, музыкальном движении, речевом интонировании.                        </w:t>
      </w:r>
    </w:p>
    <w:p w:rsidR="00322509" w:rsidRDefault="00E24F88" w:rsidP="0024611C">
      <w:pPr>
        <w:pStyle w:val="a4"/>
        <w:shd w:val="clear" w:color="auto" w:fill="FFFFFF"/>
        <w:tabs>
          <w:tab w:val="left" w:pos="0"/>
          <w:tab w:val="left" w:pos="360"/>
        </w:tabs>
        <w:spacing w:after="0" w:line="240" w:lineRule="auto"/>
        <w:ind w:left="1146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          </w:t>
      </w:r>
      <w:r w:rsidRPr="00322509">
        <w:rPr>
          <w:rFonts w:ascii="Times New Roman" w:hAnsi="Times New Roman"/>
          <w:b/>
          <w:bCs/>
          <w:i/>
          <w:sz w:val="28"/>
          <w:szCs w:val="28"/>
        </w:rPr>
        <w:t xml:space="preserve">Театрализованная игра:                                                                                                                                   </w:t>
      </w:r>
    </w:p>
    <w:p w:rsidR="00322509" w:rsidRDefault="00E24F88" w:rsidP="0024611C">
      <w:pPr>
        <w:pStyle w:val="a4"/>
        <w:numPr>
          <w:ilvl w:val="0"/>
          <w:numId w:val="27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>использовать в театрализованной игре элементы музыкальной игры-драматизац</w:t>
      </w:r>
      <w:r w:rsidR="00322509">
        <w:rPr>
          <w:rFonts w:ascii="Times New Roman" w:hAnsi="Times New Roman"/>
          <w:bCs/>
          <w:sz w:val="28"/>
          <w:szCs w:val="28"/>
        </w:rPr>
        <w:t xml:space="preserve">ии;                            </w:t>
      </w:r>
    </w:p>
    <w:p w:rsidR="00322509" w:rsidRDefault="00E24F88" w:rsidP="0024611C">
      <w:pPr>
        <w:pStyle w:val="a4"/>
        <w:numPr>
          <w:ilvl w:val="0"/>
          <w:numId w:val="27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поощрять самостоятельные решения простых игровых задач, индивидуальное и творческое исполнение своей роли, выразительный ролевой диалог;                                                                                                </w:t>
      </w:r>
      <w:r w:rsidR="00322509">
        <w:rPr>
          <w:rFonts w:ascii="Times New Roman" w:hAnsi="Times New Roman"/>
          <w:bCs/>
          <w:sz w:val="28"/>
          <w:szCs w:val="28"/>
        </w:rPr>
        <w:t xml:space="preserve">                              </w:t>
      </w:r>
    </w:p>
    <w:p w:rsidR="00322509" w:rsidRDefault="00E24F88" w:rsidP="0024611C">
      <w:pPr>
        <w:pStyle w:val="a4"/>
        <w:numPr>
          <w:ilvl w:val="0"/>
          <w:numId w:val="27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поддерживать инициативу участников, воспитателю оставлять за собой «режиссерскую» функцию;                                                                                                                            </w:t>
      </w:r>
      <w:r w:rsidR="00322509">
        <w:rPr>
          <w:rFonts w:ascii="Times New Roman" w:hAnsi="Times New Roman"/>
          <w:bCs/>
          <w:sz w:val="28"/>
          <w:szCs w:val="28"/>
        </w:rPr>
        <w:t xml:space="preserve">                              </w:t>
      </w:r>
    </w:p>
    <w:p w:rsidR="00322509" w:rsidRDefault="00E24F88" w:rsidP="0024611C">
      <w:pPr>
        <w:pStyle w:val="a4"/>
        <w:numPr>
          <w:ilvl w:val="0"/>
          <w:numId w:val="27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 xml:space="preserve">поддерживать активное участие в кукольных представлениях, вождение некоторых кукол, освоение простых техник </w:t>
      </w:r>
      <w:proofErr w:type="spellStart"/>
      <w:r w:rsidRPr="00322509">
        <w:rPr>
          <w:rFonts w:ascii="Times New Roman" w:hAnsi="Times New Roman"/>
          <w:bCs/>
          <w:sz w:val="28"/>
          <w:szCs w:val="28"/>
        </w:rPr>
        <w:t>кукловождения</w:t>
      </w:r>
      <w:proofErr w:type="spellEnd"/>
      <w:r w:rsidRPr="00322509">
        <w:rPr>
          <w:rFonts w:ascii="Times New Roman" w:hAnsi="Times New Roman"/>
          <w:bCs/>
          <w:sz w:val="28"/>
          <w:szCs w:val="28"/>
        </w:rPr>
        <w:t xml:space="preserve">;                                                                 </w:t>
      </w:r>
      <w:r w:rsidR="00322509">
        <w:rPr>
          <w:rFonts w:ascii="Times New Roman" w:hAnsi="Times New Roman"/>
          <w:bCs/>
          <w:sz w:val="28"/>
          <w:szCs w:val="28"/>
        </w:rPr>
        <w:t xml:space="preserve">                              </w:t>
      </w:r>
    </w:p>
    <w:p w:rsidR="00E24F88" w:rsidRDefault="00E24F88" w:rsidP="0024611C">
      <w:pPr>
        <w:pStyle w:val="a4"/>
        <w:numPr>
          <w:ilvl w:val="0"/>
          <w:numId w:val="27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sz w:val="28"/>
          <w:szCs w:val="28"/>
        </w:rPr>
      </w:pPr>
      <w:r w:rsidRPr="00322509">
        <w:rPr>
          <w:rFonts w:ascii="Times New Roman" w:hAnsi="Times New Roman"/>
          <w:bCs/>
          <w:sz w:val="28"/>
          <w:szCs w:val="28"/>
        </w:rPr>
        <w:t>помогать переносить элементы игровой драматизации в игры празднично-карнавального типа, а также в самостоятельные сюжетно-ролевые игры.</w:t>
      </w:r>
    </w:p>
    <w:p w:rsidR="00322509" w:rsidRDefault="00322509" w:rsidP="0024611C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22509" w:rsidRPr="00322509" w:rsidRDefault="00322509" w:rsidP="0024611C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46113">
        <w:rPr>
          <w:rFonts w:ascii="Times New Roman" w:hAnsi="Times New Roman"/>
          <w:b/>
          <w:bCs/>
          <w:sz w:val="28"/>
          <w:szCs w:val="28"/>
        </w:rPr>
        <w:tab/>
      </w:r>
      <w:r w:rsidRPr="00346113">
        <w:rPr>
          <w:rFonts w:ascii="Times New Roman" w:hAnsi="Times New Roman"/>
          <w:bCs/>
          <w:i/>
          <w:sz w:val="28"/>
          <w:szCs w:val="28"/>
        </w:rPr>
        <w:t>Слушание музыки.</w:t>
      </w:r>
      <w:r w:rsidRPr="00346113">
        <w:rPr>
          <w:rFonts w:ascii="Times New Roman" w:hAnsi="Times New Roman"/>
          <w:bCs/>
          <w:sz w:val="28"/>
          <w:szCs w:val="28"/>
        </w:rPr>
        <w:t xml:space="preserve"> Использование высокохудожественного и доступного детям музыкального репертуара. Регулярность специальных занятий по слушанию музыки и их методически  правильное построение (простые произведения исполняются без предварительных объяснений, а дети говорят о том, что они услышали, более сложные - требуют сначала введения в их содержание, затем прослушивания, и лишь в том дети могут выразить свои впечатления в рисунках). Высокий профессионализм музыкального руководителя: исполнительское мастерство, хорошая теоретическая и методическая музыкальная подготовка, педагогические знания и такт. Проявление уважения к ребенку, его мнение о  музыке, праву слышать и оценивать ее по-своему, культуры и деликатности в  общении с ним. Использование на занятиях по слушанию музыки профессионально подобранных произведений других, более доступных ребенку видов искусства - изобразительного и художественной литературы.                               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46113">
        <w:rPr>
          <w:rFonts w:ascii="Times New Roman" w:hAnsi="Times New Roman"/>
          <w:bCs/>
          <w:sz w:val="28"/>
          <w:szCs w:val="28"/>
        </w:rPr>
        <w:tab/>
      </w:r>
      <w:r w:rsidRPr="00346113">
        <w:rPr>
          <w:rFonts w:ascii="Times New Roman" w:hAnsi="Times New Roman"/>
          <w:bCs/>
          <w:i/>
          <w:sz w:val="28"/>
          <w:szCs w:val="28"/>
        </w:rPr>
        <w:t>Музыкальное движение.</w:t>
      </w:r>
      <w:r w:rsidRPr="00346113">
        <w:rPr>
          <w:rFonts w:ascii="Times New Roman" w:hAnsi="Times New Roman"/>
          <w:bCs/>
          <w:sz w:val="28"/>
          <w:szCs w:val="28"/>
        </w:rPr>
        <w:t xml:space="preserve"> Необходимо показать детям все многообразие музыки. Пьесы, используемые для движения, должны быть яркими в художественном отношении, «двигательными» и доступными детям по настроению. Музыкальные образы этих пьес — самые разнообразные; средства музыкальной выразительности — ярко контрастные сначала и менее </w:t>
      </w:r>
      <w:r w:rsidRPr="00346113">
        <w:rPr>
          <w:rFonts w:ascii="Times New Roman" w:hAnsi="Times New Roman"/>
          <w:bCs/>
          <w:sz w:val="28"/>
          <w:szCs w:val="28"/>
        </w:rPr>
        <w:lastRenderedPageBreak/>
        <w:t>контрастные в дальнейшем. Форма пьес - вначале одно</w:t>
      </w:r>
      <w:proofErr w:type="gramStart"/>
      <w:r w:rsidRPr="00346113">
        <w:rPr>
          <w:rFonts w:ascii="Times New Roman" w:hAnsi="Times New Roman"/>
          <w:bCs/>
          <w:sz w:val="28"/>
          <w:szCs w:val="28"/>
        </w:rPr>
        <w:t xml:space="preserve"> -, </w:t>
      </w:r>
      <w:proofErr w:type="spellStart"/>
      <w:proofErr w:type="gramEnd"/>
      <w:r w:rsidRPr="00346113">
        <w:rPr>
          <w:rFonts w:ascii="Times New Roman" w:hAnsi="Times New Roman"/>
          <w:bCs/>
          <w:sz w:val="28"/>
          <w:szCs w:val="28"/>
        </w:rPr>
        <w:t>двухчастная</w:t>
      </w:r>
      <w:proofErr w:type="spellEnd"/>
      <w:r w:rsidRPr="00346113">
        <w:rPr>
          <w:rFonts w:ascii="Times New Roman" w:hAnsi="Times New Roman"/>
          <w:bCs/>
          <w:sz w:val="28"/>
          <w:szCs w:val="28"/>
        </w:rPr>
        <w:t xml:space="preserve">, к концу четвертого года и на пятом году - трехчастная.                                                                                                          </w:t>
      </w:r>
      <w:r w:rsidRPr="00346113">
        <w:rPr>
          <w:rFonts w:ascii="Times New Roman" w:hAnsi="Times New Roman"/>
          <w:bCs/>
          <w:sz w:val="28"/>
          <w:szCs w:val="28"/>
        </w:rPr>
        <w:tab/>
        <w:t xml:space="preserve">На занятиях как можно чаще нужно использовать образные движения, развивающие у детей эмоциональность и выразительность (ребенок изображает зайчика, котенка и других персонажей). Развивая основные движения, особое внимание  следует уделять работе над </w:t>
      </w:r>
      <w:proofErr w:type="spellStart"/>
      <w:r w:rsidRPr="00346113">
        <w:rPr>
          <w:rFonts w:ascii="Times New Roman" w:hAnsi="Times New Roman"/>
          <w:bCs/>
          <w:sz w:val="28"/>
          <w:szCs w:val="28"/>
        </w:rPr>
        <w:t>пружинностью</w:t>
      </w:r>
      <w:proofErr w:type="spellEnd"/>
      <w:r w:rsidRPr="00346113">
        <w:rPr>
          <w:rFonts w:ascii="Times New Roman" w:hAnsi="Times New Roman"/>
          <w:bCs/>
          <w:sz w:val="28"/>
          <w:szCs w:val="28"/>
        </w:rPr>
        <w:t xml:space="preserve"> и легкостью в разнообразных видах ходьбы и бега, над свободой рук и всего плечевого пояса. Продолжать работу по развитию ориентировки в пространстве.</w:t>
      </w:r>
      <w:r w:rsidRPr="00346113">
        <w:rPr>
          <w:rFonts w:ascii="Times New Roman" w:hAnsi="Times New Roman"/>
          <w:bCs/>
          <w:sz w:val="28"/>
          <w:szCs w:val="28"/>
        </w:rPr>
        <w:tab/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46113">
        <w:rPr>
          <w:rFonts w:ascii="Times New Roman" w:hAnsi="Times New Roman"/>
          <w:bCs/>
          <w:sz w:val="28"/>
          <w:szCs w:val="28"/>
        </w:rPr>
        <w:tab/>
        <w:t>Важно постоянно поощрять индивидуальные творческие проявления детей, побуждая их двигаться по-своему, по-разному, использовать метод сотворчество с воспитателем. Здесь также помогают игровые ситуации, в которых ребенок действует в роли какого-либо персонажа.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46113">
        <w:rPr>
          <w:rFonts w:ascii="Times New Roman" w:hAnsi="Times New Roman"/>
          <w:bCs/>
          <w:sz w:val="28"/>
          <w:szCs w:val="28"/>
        </w:rPr>
        <w:tab/>
        <w:t>Приоритетное направление работы с детьми пятого года жизни развитие основных движений. В этом возрасте усваиваются все виды ходьбы, бега, прыжков. Здесь уже меньшую роль играет прямой показ взрослого. Он важен на этапе разучивания, освоения движения, а затем достаточно только назвать его. Дети должны знать названия различных основных и танцевальных движений - высокий шаг, спокойная ходьба, легкий бег, мягкий бег, подскок, прыжки, прямой галоп, качание рук и т.д.</w:t>
      </w:r>
    </w:p>
    <w:p w:rsidR="00E24F88" w:rsidRPr="00346113" w:rsidRDefault="00E24F88" w:rsidP="0024611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46113">
        <w:rPr>
          <w:rFonts w:ascii="Times New Roman" w:hAnsi="Times New Roman"/>
          <w:bCs/>
          <w:sz w:val="28"/>
          <w:szCs w:val="28"/>
        </w:rPr>
        <w:tab/>
        <w:t>Для занятий по музыкальному движению необходимы: просторный светлый зал с нескользким теплым полом и минимумом украшений, хорошо настроенный музыкальный инструмент (пианино, аккордеон, баян), музыкальный центр с набором компакт-дисков с классической, народной и современной музыкой, набор разнообразных атрибутов для раздачи детям: ленты, султанчики, игрушки, погремушки, колокольчики и т.д.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>Пение.</w:t>
      </w:r>
      <w:r w:rsidRPr="00346113">
        <w:rPr>
          <w:rFonts w:ascii="Times New Roman" w:hAnsi="Times New Roman"/>
          <w:sz w:val="28"/>
          <w:szCs w:val="28"/>
        </w:rPr>
        <w:t xml:space="preserve"> У каждого ребенка необходимо выявить, прежде всего, по тембру тип звучания певческого голоса, определить общий и </w:t>
      </w:r>
      <w:proofErr w:type="spellStart"/>
      <w:r w:rsidRPr="00346113">
        <w:rPr>
          <w:rFonts w:ascii="Times New Roman" w:hAnsi="Times New Roman"/>
          <w:sz w:val="28"/>
          <w:szCs w:val="28"/>
        </w:rPr>
        <w:t>примарный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диапазоны и в соответствии с этими данными разделить детей на три группы: с </w:t>
      </w:r>
      <w:proofErr w:type="gramStart"/>
      <w:r w:rsidRPr="00346113">
        <w:rPr>
          <w:rFonts w:ascii="Times New Roman" w:hAnsi="Times New Roman"/>
          <w:sz w:val="28"/>
          <w:szCs w:val="28"/>
        </w:rPr>
        <w:t>высоким</w:t>
      </w:r>
      <w:proofErr w:type="gramEnd"/>
      <w:r w:rsidRPr="00346113">
        <w:rPr>
          <w:rFonts w:ascii="Times New Roman" w:hAnsi="Times New Roman"/>
          <w:sz w:val="28"/>
          <w:szCs w:val="28"/>
        </w:rPr>
        <w:t>, средними и низкими голосами.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В процессе специальных двигательных игровых упражнений развивать общую и специальную пластику, необходимую для резонансной настройки певческого аппарата. Использовать и укреплять в голосе ребенка </w:t>
      </w:r>
      <w:proofErr w:type="spellStart"/>
      <w:r w:rsidRPr="00346113">
        <w:rPr>
          <w:rFonts w:ascii="Times New Roman" w:hAnsi="Times New Roman"/>
          <w:sz w:val="28"/>
          <w:szCs w:val="28"/>
        </w:rPr>
        <w:t>примарный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диапазон. Перед работой над песнями распевать детей по голосам. Формировать правильное, ненапряженное положение корпуса во время пения: спина прямая, грудь развернутая. Занятия с хором необходимо сочетать, работой по подгруппам голосов и индивидуальной работой. Вокальный репертуар должен позволять всем детям участвовать в хоровых занятиях и петь в удобной для них тесситуре. Организация такого репертуара предполагает транспонирование имеющихся песен в нужные тональности, использование песен, в которых запев и припев удобны детям с разными голосами.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>Игра на детских музыкальных инструментах</w:t>
      </w:r>
      <w:r w:rsidRPr="00346113">
        <w:rPr>
          <w:rFonts w:ascii="Times New Roman" w:hAnsi="Times New Roman"/>
          <w:sz w:val="28"/>
          <w:szCs w:val="28"/>
        </w:rPr>
        <w:t xml:space="preserve">. Первый оркестр, в котором играет ребенок, - ударный. В нем, как и во всех других видах оркестров и ансамблей, развивается вся система музыкальных способностей, но главным </w:t>
      </w:r>
      <w:r w:rsidRPr="00346113">
        <w:rPr>
          <w:rFonts w:ascii="Times New Roman" w:hAnsi="Times New Roman"/>
          <w:sz w:val="28"/>
          <w:szCs w:val="28"/>
        </w:rPr>
        <w:lastRenderedPageBreak/>
        <w:t>образом — тембровый слух и чувство ритма. Музыкальный репертуар, предлагаемый для игры в ударном оркестре, составлен с учетом возможности выбора парных инструментов, тембр которых соответствует звучанию пьесы.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Параллельно решается задача воспроизведения равномерной метрической пульсации. Если с тембровыми задачами дети начинают справляться достаточно скоро, то для овладения метрической пульсацией им необходимо значительное время. Вся группа лишь к 5 годам начинает воспроизводить ее без ошибок, и этого нужно добиться обязательно, поскольку метрическая пульса - основа овладения ритмическим рисунком.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</w:r>
      <w:proofErr w:type="gramStart"/>
      <w:r w:rsidRPr="00346113">
        <w:rPr>
          <w:rFonts w:ascii="Times New Roman" w:hAnsi="Times New Roman"/>
          <w:sz w:val="28"/>
          <w:szCs w:val="28"/>
        </w:rPr>
        <w:t xml:space="preserve">Один из педагогических приемов — совместное </w:t>
      </w:r>
      <w:proofErr w:type="spellStart"/>
      <w:r w:rsidRPr="00346113">
        <w:rPr>
          <w:rFonts w:ascii="Times New Roman" w:hAnsi="Times New Roman"/>
          <w:sz w:val="28"/>
          <w:szCs w:val="28"/>
        </w:rPr>
        <w:t>музицирование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взрослого и ребенка на фортепиано или каком-либо другом клавишном инструменте.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Ребенок, воспроизводя в этих условиях метрическую пульсацию на одной клавише в нижнем или верхнем регистре, легче овладевает ею.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Подбор по слуху способствует формированию импровизации, если ребенку регулярно предлагать творческие задачи, а овладение метрической пульсацией становится ее организующим началом.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 xml:space="preserve">Важнейшее условие успешной работы с детским оркестром — наличие многообразных, разного тембра ударных инструментов и чисто настроенных </w:t>
      </w:r>
      <w:proofErr w:type="spellStart"/>
      <w:r w:rsidRPr="00346113">
        <w:rPr>
          <w:rFonts w:ascii="Times New Roman" w:hAnsi="Times New Roman"/>
          <w:sz w:val="28"/>
          <w:szCs w:val="28"/>
        </w:rPr>
        <w:t>звуковысотных</w:t>
      </w:r>
      <w:proofErr w:type="spellEnd"/>
      <w:r w:rsidRPr="00346113">
        <w:rPr>
          <w:rFonts w:ascii="Times New Roman" w:hAnsi="Times New Roman"/>
          <w:sz w:val="28"/>
          <w:szCs w:val="28"/>
        </w:rPr>
        <w:t>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>Музыкальная игра-драматизация, театрализованная игра.</w:t>
      </w:r>
      <w:r w:rsidRPr="00346113">
        <w:rPr>
          <w:rFonts w:ascii="Times New Roman" w:hAnsi="Times New Roman"/>
          <w:sz w:val="28"/>
          <w:szCs w:val="28"/>
        </w:rPr>
        <w:t xml:space="preserve"> Возрастные возможности младших дошкольников определяют тип и степень сложности музыкальных игр-драматизаций, чаще всего сказок.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Сюжет игры-драматизации должен быть несложным, понятным и интересным детям. Ее музыкальный текст, яркий и высокохудожественный, должен быть доступным для воплощения детьми в движении, оркестре, пении.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 xml:space="preserve">Первые игры-драматизации либо совсем не включают песен, либо 1—2 для хорового исполнения (в удобной для детей тональности). Минимальным должен быть и исполняемый детьми словесный текст. Зато движения, несущие основную смысловую нагрузку и чаще всего имеющие коллективный характер, могут быть представлены в полной мере. В этих играх 1 —2 роли можно поручить взрослому, который организует детей, вдохновляет их своим примером на свободное и выразительное воплощение образов.  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Прежде чем приступить к работе с детьми </w:t>
      </w:r>
      <w:proofErr w:type="gramStart"/>
      <w:r w:rsidRPr="00346113">
        <w:rPr>
          <w:rFonts w:ascii="Times New Roman" w:hAnsi="Times New Roman"/>
          <w:sz w:val="28"/>
          <w:szCs w:val="28"/>
        </w:rPr>
        <w:t>над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тем или иным спектаклем, необходимо составить общий план его мизансцен в конкретном помещении, продумать и начать готовить возможные декорации и костюмы. Хорошо, если они будут достаточно условными, оставляющими место для работы воображения, и легкими, чтобы дети хотя бы частично могли изготовить и установить их сами.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 xml:space="preserve">Подготовкой к игре-драматизации является вся предлагаемая в программе система работы по музыкальному движению (в особенности </w:t>
      </w:r>
      <w:proofErr w:type="gramStart"/>
      <w:r w:rsidRPr="00346113">
        <w:rPr>
          <w:rFonts w:ascii="Times New Roman" w:hAnsi="Times New Roman"/>
          <w:sz w:val="28"/>
          <w:szCs w:val="28"/>
        </w:rPr>
        <w:t>над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46113">
        <w:rPr>
          <w:rFonts w:ascii="Times New Roman" w:hAnsi="Times New Roman"/>
          <w:sz w:val="28"/>
          <w:szCs w:val="28"/>
        </w:rPr>
        <w:t>образным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этюдами), пению и художественной речи. </w:t>
      </w:r>
      <w:proofErr w:type="gramStart"/>
      <w:r w:rsidRPr="00346113">
        <w:rPr>
          <w:rFonts w:ascii="Times New Roman" w:hAnsi="Times New Roman"/>
          <w:sz w:val="28"/>
          <w:szCs w:val="28"/>
        </w:rPr>
        <w:t>Кроме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общей должна </w:t>
      </w:r>
      <w:r w:rsidRPr="00346113">
        <w:rPr>
          <w:rFonts w:ascii="Times New Roman" w:hAnsi="Times New Roman"/>
          <w:sz w:val="28"/>
          <w:szCs w:val="28"/>
        </w:rPr>
        <w:lastRenderedPageBreak/>
        <w:t>быть продумана и проведена специальная подготовка к конкретному спектаклю.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Перед разучиванием музыкальной игры-драматизации надо дать детям прослушать ее от начала до конца. Воспитатель может проиграть музыку на фортепиано и пропеть вокальные партии, если они есть, сопровождая свой пока: небольшими комментариями.</w:t>
      </w:r>
    </w:p>
    <w:p w:rsidR="00322509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Приступая к работе над каким-либо образом, взрослый должен ясно представлять себе его характер, рисунок движений и их композицию. Часто дети сами подсказывают оригинальные решения тех или иных элементов образа.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Самый сложный момент — сведение всех разученных сцен в одно целое. Это надо делать постепенно, а весь спектакль проигрывать перед показом не более 2—3 раз. Игра-драматизация не должна доводиться до состояния идеально отточенного спектакля, который готовится целый год, в этом случае она утрачивает качество </w:t>
      </w:r>
      <w:proofErr w:type="spellStart"/>
      <w:r w:rsidRPr="00346113">
        <w:rPr>
          <w:rFonts w:ascii="Times New Roman" w:hAnsi="Times New Roman"/>
          <w:sz w:val="28"/>
          <w:szCs w:val="28"/>
        </w:rPr>
        <w:t>импровизационности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и успевает надоесть детям. Развивающая функция этого вида деятельности будет реализована в большей мере при постановке ежегодно 2—3 небольших спектаклей. </w:t>
      </w:r>
    </w:p>
    <w:p w:rsidR="00322509" w:rsidRPr="00346113" w:rsidRDefault="00322509" w:rsidP="00205D7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24F88" w:rsidRPr="009A48BC" w:rsidRDefault="009A48BC" w:rsidP="00322509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9A48BC">
        <w:rPr>
          <w:rFonts w:ascii="Times New Roman" w:hAnsi="Times New Roman"/>
          <w:color w:val="auto"/>
        </w:rPr>
        <w:t>4.4. Календарно-тематическое планирование</w:t>
      </w:r>
    </w:p>
    <w:p w:rsidR="009A48BC" w:rsidRDefault="009A48BC" w:rsidP="0032250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Сентябрь</w:t>
      </w:r>
    </w:p>
    <w:tbl>
      <w:tblPr>
        <w:tblW w:w="104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78"/>
        <w:gridCol w:w="6370"/>
        <w:gridCol w:w="1984"/>
      </w:tblGrid>
      <w:tr w:rsidR="009A48BC" w:rsidTr="00DE1823">
        <w:trPr>
          <w:trHeight w:val="57"/>
        </w:trPr>
        <w:tc>
          <w:tcPr>
            <w:tcW w:w="2078" w:type="dxa"/>
            <w:vAlign w:val="center"/>
          </w:tcPr>
          <w:p w:rsidR="009A48BC" w:rsidRDefault="009A48BC" w:rsidP="00DE182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DE18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1984" w:type="dxa"/>
            <w:vAlign w:val="center"/>
          </w:tcPr>
          <w:p w:rsidR="009A48BC" w:rsidRDefault="009A48BC" w:rsidP="00DE18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DE1823">
        <w:tc>
          <w:tcPr>
            <w:tcW w:w="2078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ходить бодрым шагом, с энергичным движением рук.  Выполнять движения в соответствии с характером музыки, реагировать на окончание музыки.  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точно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выполнять ритм музыки, имитируя игру на барабане.</w:t>
            </w:r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выполнять движения в соответствии с 2-х частной формой. Следить за расслабленностью мышц и плавностью движений рук.</w:t>
            </w:r>
          </w:p>
          <w:p w:rsidR="009A48BC" w:rsidRDefault="009A48BC" w:rsidP="000D3257">
            <w:pPr>
              <w:pStyle w:val="a9"/>
              <w:widowControl w:val="0"/>
              <w:suppressAutoHyphens/>
              <w:spacing w:before="0" w:beforeAutospacing="0" w:after="0" w:afterAutospacing="0"/>
            </w:pPr>
            <w:r>
              <w:t>Учить различать динамические изменения и реагировать на них.</w:t>
            </w:r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внимание и умение, наблюдательность  повторять движения с солистом, и за солистом.  Воспитывать доброжелательное отношение друг к другу.</w:t>
            </w:r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прыгать на двух ногах, на одной ножке, на другой, выполнять образные движения:  крутить хвостиком,  шевелить ушками.</w:t>
            </w:r>
          </w:p>
        </w:tc>
        <w:tc>
          <w:tcPr>
            <w:tcW w:w="1984" w:type="dxa"/>
          </w:tcPr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«Марш»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Е.Тиличеевыой</w:t>
            </w:r>
            <w:proofErr w:type="spellEnd"/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«Барабанщик»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Д.Кабалевского</w:t>
            </w:r>
            <w:proofErr w:type="spellEnd"/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«Вальс» А.Жилина</w:t>
            </w:r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«Колыбельная»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Левидова</w:t>
            </w:r>
            <w:proofErr w:type="spellEnd"/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Полечка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Д.Кабалевского</w:t>
            </w:r>
            <w:proofErr w:type="spellEnd"/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«Большие и маленькие ножки»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В.Агафонникова</w:t>
            </w:r>
            <w:proofErr w:type="spellEnd"/>
          </w:p>
        </w:tc>
      </w:tr>
      <w:tr w:rsidR="009A48BC" w:rsidTr="00DE1823">
        <w:tc>
          <w:tcPr>
            <w:tcW w:w="2078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Pr="00DE1823" w:rsidRDefault="009A48BC" w:rsidP="00DE1823">
            <w:pPr>
              <w:pStyle w:val="a9"/>
              <w:widowControl w:val="0"/>
              <w:suppressAutoHyphens/>
              <w:spacing w:before="0" w:beforeAutospacing="0" w:after="0" w:afterAutospacing="0"/>
            </w:pPr>
            <w:r>
              <w:t>Учить детей играть на колокольчиках различной высоты, отмечая сильную долю такта. Вместе начинать игру после музыкального вступления.</w:t>
            </w:r>
          </w:p>
        </w:tc>
        <w:tc>
          <w:tcPr>
            <w:tcW w:w="198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«Колокольчики звенят» В. Моцарт</w:t>
            </w:r>
          </w:p>
        </w:tc>
      </w:tr>
      <w:tr w:rsidR="009A48BC" w:rsidTr="00DE1823">
        <w:tc>
          <w:tcPr>
            <w:tcW w:w="2078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мелкую моторику. Соотносить движения пальцев с текстом.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Вот лягушки», «Замок», «Пальчики» муз. Железновой</w:t>
            </w:r>
          </w:p>
        </w:tc>
      </w:tr>
      <w:tr w:rsidR="009A48BC" w:rsidTr="00DE1823">
        <w:tc>
          <w:tcPr>
            <w:tcW w:w="2078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4. Слушание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музыки</w:t>
            </w:r>
          </w:p>
        </w:tc>
        <w:tc>
          <w:tcPr>
            <w:tcW w:w="6370" w:type="dxa"/>
          </w:tcPr>
          <w:p w:rsidR="009A48BC" w:rsidRDefault="009A48BC" w:rsidP="00DE182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Воспитывать у детей культуру слушания.  Формировать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доброжелательное отношение друг к другу, умение радоваться за своих друзей, замечать интересные детали и моменты</w:t>
            </w:r>
            <w:r w:rsidR="00DE18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«Марш»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И.Дунаевского</w:t>
            </w:r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«Полянка» Р.н. плясовая</w:t>
            </w:r>
          </w:p>
          <w:p w:rsidR="009A48BC" w:rsidRDefault="009A48BC" w:rsidP="00DE182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«Колыбельная»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С.Левидова</w:t>
            </w:r>
            <w:proofErr w:type="spellEnd"/>
          </w:p>
        </w:tc>
      </w:tr>
      <w:tr w:rsidR="009A48BC" w:rsidTr="00DE1823">
        <w:tc>
          <w:tcPr>
            <w:tcW w:w="2078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артикуляционный аппарат.</w:t>
            </w:r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навыки правильного дыхания.</w:t>
            </w:r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петь без муз сопровождения и с сопровождением.</w:t>
            </w:r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узнавать знакомые песни по вступлению и музыкальному  фрагменту. Развивать музыкальную память. Учить вовремя начинать пение. Формировать у детей  интерес к пению, используя различные игровые моменты. Использовать поощрение.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Чики-чики-чикалочки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Р.н.п.,  «Мяу-мяу»,</w:t>
            </w:r>
            <w:r w:rsidR="00DE18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«Котик» 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Кишко</w:t>
            </w:r>
            <w:proofErr w:type="spellEnd"/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«Барабанщик»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М.Красева</w:t>
            </w:r>
            <w:proofErr w:type="spellEnd"/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«Кто проснулся рано?» Г.Гриневича</w:t>
            </w:r>
          </w:p>
          <w:p w:rsidR="009A48BC" w:rsidRPr="00DE1823" w:rsidRDefault="009A48BC" w:rsidP="000D325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«Огород у нас растет»</w:t>
            </w:r>
          </w:p>
        </w:tc>
      </w:tr>
      <w:tr w:rsidR="009A48BC" w:rsidTr="00DE1823">
        <w:tc>
          <w:tcPr>
            <w:tcW w:w="2078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изменять движение со сменой частей музыки. Бегать легко врассыпную и ритмично хлопать в ладоши, топать ногой. Использовать знакомые танцевальные движения.</w:t>
            </w:r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петь соло, умение слушать солиста, выразительно передавать образ кота, легко</w:t>
            </w:r>
            <w:r w:rsidR="00DE1823">
              <w:rPr>
                <w:rFonts w:ascii="Times New Roman" w:hAnsi="Times New Roman"/>
                <w:sz w:val="24"/>
                <w:szCs w:val="24"/>
              </w:rPr>
              <w:t xml:space="preserve"> бегать, передавая характерные </w:t>
            </w:r>
            <w:r>
              <w:rPr>
                <w:rFonts w:ascii="Times New Roman" w:hAnsi="Times New Roman"/>
                <w:sz w:val="24"/>
                <w:szCs w:val="24"/>
              </w:rPr>
              <w:t>движения мышек.</w:t>
            </w:r>
          </w:p>
        </w:tc>
        <w:tc>
          <w:tcPr>
            <w:tcW w:w="1984" w:type="dxa"/>
          </w:tcPr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«Нам весело». </w:t>
            </w:r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«Кот Васька»</w:t>
            </w:r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«Петушок»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</w:rPr>
              <w:t>«Зайчик»</w:t>
            </w: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DE18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Октябрь</w:t>
      </w:r>
    </w:p>
    <w:tbl>
      <w:tblPr>
        <w:tblpPr w:leftFromText="180" w:rightFromText="180" w:vertAnchor="text" w:horzAnchor="margin" w:tblpXSpec="center" w:tblpY="19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11"/>
        <w:gridCol w:w="6198"/>
        <w:gridCol w:w="2047"/>
      </w:tblGrid>
      <w:tr w:rsidR="00DE1823" w:rsidTr="00AF39EB">
        <w:trPr>
          <w:trHeight w:val="57"/>
        </w:trPr>
        <w:tc>
          <w:tcPr>
            <w:tcW w:w="2211" w:type="dxa"/>
            <w:vAlign w:val="center"/>
          </w:tcPr>
          <w:p w:rsidR="00DE1823" w:rsidRDefault="00DE1823" w:rsidP="00DE18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198" w:type="dxa"/>
            <w:vAlign w:val="center"/>
          </w:tcPr>
          <w:p w:rsidR="00DE1823" w:rsidRDefault="00DE1823" w:rsidP="00DE18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047" w:type="dxa"/>
            <w:vAlign w:val="center"/>
          </w:tcPr>
          <w:p w:rsidR="00DE1823" w:rsidRDefault="00DE1823" w:rsidP="00DE18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DE1823" w:rsidTr="00AF39EB">
        <w:trPr>
          <w:trHeight w:val="113"/>
        </w:trPr>
        <w:tc>
          <w:tcPr>
            <w:tcW w:w="2211" w:type="dxa"/>
          </w:tcPr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198" w:type="dxa"/>
          </w:tcPr>
          <w:p w:rsidR="00DE1823" w:rsidRDefault="00DE1823" w:rsidP="00DE1823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Учить останавливаться с окон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t>чанием музыки, маршировать врассыпную по залу.</w:t>
            </w:r>
          </w:p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Учить детей передавать образ лошадки. Обратить внимание на осанку детей: спина должна быть прямая.</w:t>
            </w:r>
          </w:p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детей ориентироваться в пространстве (например: разбежаться в разные сторо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ны, по сигналу бубна остановиться, повторить несколько раз). Учить детей реагировать на смену частей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музыки.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Помогать детям согласовывать</w:t>
            </w:r>
            <w:proofErr w:type="gram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движения с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двухчастной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формой. Передавать в движении харак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t>тер изящной, танцевальной музыки.</w:t>
            </w:r>
          </w:p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легкие прыжки.</w:t>
            </w:r>
          </w:p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наблюдательность, внимание, чувство ритма.</w:t>
            </w:r>
          </w:p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согласовывать движения с музыкой.</w:t>
            </w:r>
          </w:p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DE1823" w:rsidRDefault="00DE1823" w:rsidP="00DE18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«Марш». Музыка Ф. Шуберта</w:t>
            </w:r>
          </w:p>
          <w:p w:rsidR="00DE1823" w:rsidRDefault="00DE1823" w:rsidP="00DE18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«Лошадки». Музыка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Банниковой</w:t>
            </w:r>
          </w:p>
          <w:p w:rsidR="00DE1823" w:rsidRDefault="00DE1823" w:rsidP="00DE18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«Вальс» Муз. Жилина</w:t>
            </w:r>
          </w:p>
          <w:p w:rsidR="00DE1823" w:rsidRDefault="00DE1823" w:rsidP="00DE18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«Мячики». Музыка М.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Сатулиной</w:t>
            </w:r>
            <w:proofErr w:type="spellEnd"/>
          </w:p>
          <w:p w:rsidR="00DE1823" w:rsidRDefault="00DE1823" w:rsidP="00DE18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Упражнение «Хлопки в ладоши».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Полли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». Английская народная мелодия</w:t>
            </w:r>
          </w:p>
          <w:p w:rsidR="00DE1823" w:rsidRPr="00DE1823" w:rsidRDefault="00DE1823" w:rsidP="00DE18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Упражнение «Притопы с </w:t>
            </w:r>
            <w:proofErr w:type="spellStart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топотушками</w:t>
            </w:r>
            <w:proofErr w:type="spellEnd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». «Из-под дуба». Русская народная мелодия</w:t>
            </w:r>
          </w:p>
        </w:tc>
      </w:tr>
      <w:tr w:rsidR="00DE1823" w:rsidTr="00AF39EB">
        <w:trPr>
          <w:trHeight w:val="113"/>
        </w:trPr>
        <w:tc>
          <w:tcPr>
            <w:tcW w:w="2211" w:type="dxa"/>
          </w:tcPr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198" w:type="dxa"/>
          </w:tcPr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играть на деревянных палочках.</w:t>
            </w:r>
          </w:p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Проговаривать и прохлопывать стихи, придумывая различные двигательные комбинации и выкладывать ритм.</w:t>
            </w:r>
          </w:p>
          <w:p w:rsidR="00DE1823" w:rsidRDefault="00DE1823" w:rsidP="00DE1823">
            <w:pPr>
              <w:spacing w:after="0" w:line="240" w:lineRule="auto"/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Развивать правильную артикуляцию, чувства ритма.</w:t>
            </w:r>
          </w:p>
        </w:tc>
        <w:tc>
          <w:tcPr>
            <w:tcW w:w="2047" w:type="dxa"/>
          </w:tcPr>
          <w:p w:rsidR="00DE1823" w:rsidRDefault="00DE1823" w:rsidP="00DE18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«Всадники», Муз.</w:t>
            </w:r>
          </w:p>
          <w:p w:rsidR="00DE1823" w:rsidRDefault="00DE1823" w:rsidP="00DE18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 Витлина</w:t>
            </w:r>
          </w:p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«Зайчик, ты зайчик», «Лошадка»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</w:p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«Петушок» р.н.п.</w:t>
            </w:r>
          </w:p>
        </w:tc>
      </w:tr>
      <w:tr w:rsidR="00DE1823" w:rsidTr="00AF39EB">
        <w:trPr>
          <w:trHeight w:val="113"/>
        </w:trPr>
        <w:tc>
          <w:tcPr>
            <w:tcW w:w="2211" w:type="dxa"/>
          </w:tcPr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198" w:type="dxa"/>
          </w:tcPr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Проговаривать текст четко, постепенно ускоряя темп.</w:t>
            </w:r>
          </w:p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Проговаривать тексты с различной интонацией, кто как хочет.</w:t>
            </w:r>
          </w:p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«Пальчики», «Тараканы», «Дождик лей» муз. Железновой</w:t>
            </w:r>
          </w:p>
        </w:tc>
      </w:tr>
      <w:tr w:rsidR="00DE1823" w:rsidTr="00AF39EB">
        <w:trPr>
          <w:trHeight w:val="113"/>
        </w:trPr>
        <w:tc>
          <w:tcPr>
            <w:tcW w:w="2211" w:type="dxa"/>
          </w:tcPr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198" w:type="dxa"/>
          </w:tcPr>
          <w:p w:rsidR="00DE1823" w:rsidRDefault="00DE1823" w:rsidP="00DE18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Знакомство с новым танцевальным жанром — полькой. </w:t>
            </w:r>
            <w:r>
              <w:rPr>
                <w:rFonts w:ascii="Times New Roman" w:hAnsi="Times New Roman"/>
                <w:sz w:val="24"/>
                <w:szCs w:val="24"/>
              </w:rPr>
              <w:t>Расширение кругозора детей, их словарного запаса.</w:t>
            </w:r>
          </w:p>
          <w:p w:rsidR="00DE1823" w:rsidRDefault="00DE1823" w:rsidP="00DE18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умение слушать музыку. Развивать музыкальную отзывчивость, воображение, речь.</w:t>
            </w:r>
          </w:p>
          <w:p w:rsidR="00DE1823" w:rsidRDefault="00DE1823" w:rsidP="00DE182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DE1823" w:rsidRDefault="00DE1823" w:rsidP="00DE18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«Полька». Музыка М. Глинки</w:t>
            </w:r>
          </w:p>
          <w:p w:rsidR="00DE1823" w:rsidRDefault="00DE1823" w:rsidP="00DE18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«Грустное настроение» Музыка А.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Штейнвиля</w:t>
            </w:r>
            <w:proofErr w:type="spellEnd"/>
          </w:p>
        </w:tc>
      </w:tr>
      <w:tr w:rsidR="00DE1823" w:rsidTr="00AF39EB">
        <w:trPr>
          <w:trHeight w:val="113"/>
        </w:trPr>
        <w:tc>
          <w:tcPr>
            <w:tcW w:w="2211" w:type="dxa"/>
          </w:tcPr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198" w:type="dxa"/>
          </w:tcPr>
          <w:p w:rsidR="00DE1823" w:rsidRDefault="00DE1823" w:rsidP="00DE18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начинать и заканчивать пение всеем вместе согласованно, четко проговаривать текст, брать дыхание между фразами. Учить звукоподражанию.  Петь протяжно, не торопливо. Воспитывать умение слушать пение других детей, доброе отношение друг к другу.</w:t>
            </w:r>
          </w:p>
          <w:p w:rsidR="00DE1823" w:rsidRDefault="00DE1823" w:rsidP="00DE1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DE1823" w:rsidRDefault="00DE1823" w:rsidP="00DE1823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Cs w:val="24"/>
              </w:rPr>
              <w:t>Чики-чикн-чикалочки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». Русская народная прибаутка </w:t>
            </w:r>
            <w:r>
              <w:rPr>
                <w:rFonts w:ascii="Times New Roman" w:hAnsi="Times New Roman"/>
                <w:bCs/>
                <w:spacing w:val="-1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bCs/>
                <w:spacing w:val="-1"/>
                <w:szCs w:val="24"/>
              </w:rPr>
              <w:t>Осенние</w:t>
            </w:r>
            <w:proofErr w:type="gramEnd"/>
            <w:r>
              <w:rPr>
                <w:rFonts w:ascii="Times New Roman" w:hAnsi="Times New Roman"/>
                <w:bCs/>
                <w:spacing w:val="-1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pacing w:val="-1"/>
                <w:szCs w:val="24"/>
              </w:rPr>
              <w:t>распевки</w:t>
            </w:r>
            <w:proofErr w:type="spellEnd"/>
            <w:r>
              <w:rPr>
                <w:rFonts w:ascii="Times New Roman" w:hAnsi="Times New Roman"/>
                <w:bCs/>
                <w:spacing w:val="-1"/>
                <w:szCs w:val="24"/>
              </w:rPr>
              <w:t>» Муз. Сидоровой</w:t>
            </w:r>
          </w:p>
        </w:tc>
      </w:tr>
      <w:tr w:rsidR="00AF39EB" w:rsidTr="00AF39EB">
        <w:trPr>
          <w:trHeight w:val="113"/>
        </w:trPr>
        <w:tc>
          <w:tcPr>
            <w:tcW w:w="2211" w:type="dxa"/>
          </w:tcPr>
          <w:p w:rsidR="00AF39EB" w:rsidRDefault="00AF39EB" w:rsidP="00AF39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198" w:type="dxa"/>
          </w:tcPr>
          <w:p w:rsidR="00AF39EB" w:rsidRDefault="00AF39EB" w:rsidP="00AF39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в танце знакомые танцевальные движения.</w:t>
            </w:r>
          </w:p>
          <w:p w:rsidR="00AF39EB" w:rsidRDefault="00AF39EB" w:rsidP="00AF39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согласовывать движения с музыкой: выполнять легкий бег и ритмичные хлопки.</w:t>
            </w:r>
          </w:p>
          <w:p w:rsidR="00AF39EB" w:rsidRDefault="00AF39EB" w:rsidP="00AF39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соблюдать правила игры: убегать и догонять только после окончания песни.</w:t>
            </w:r>
          </w:p>
          <w:p w:rsidR="00AF39EB" w:rsidRDefault="00AF39EB" w:rsidP="00AF39E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работу над хороводом.</w:t>
            </w:r>
          </w:p>
        </w:tc>
        <w:tc>
          <w:tcPr>
            <w:tcW w:w="2047" w:type="dxa"/>
          </w:tcPr>
          <w:p w:rsidR="00AF39EB" w:rsidRDefault="00AF39EB" w:rsidP="00AF39E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«Танец осенних листочков». Музыка А. Филиппенко 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лошадкой»; «Кот Васька»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обачева</w:t>
            </w:r>
            <w:proofErr w:type="spellEnd"/>
          </w:p>
        </w:tc>
      </w:tr>
    </w:tbl>
    <w:p w:rsidR="00AF39EB" w:rsidRDefault="00AF39EB"/>
    <w:p w:rsidR="009A48BC" w:rsidRDefault="009A48BC" w:rsidP="00AF39E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Ноябрь</w:t>
      </w:r>
    </w:p>
    <w:tbl>
      <w:tblPr>
        <w:tblW w:w="1063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302"/>
      </w:tblGrid>
      <w:tr w:rsidR="009A48BC" w:rsidTr="00AF39EB">
        <w:tc>
          <w:tcPr>
            <w:tcW w:w="1960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302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ходить ритмично, менять движения с изменением характера музыки.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движения с предметами под пение и по показу педагога.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ind w:right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детей ориентироваться в пространстве (например: разбежаться в разные сторо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ны, по сигналу бубна остановиться).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движения, глядя на педагога, ритмично, эмоционально. Учить детей согласовывать движения с музыкой.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выполнять легкие прыжки на двух ногах.</w:t>
            </w:r>
          </w:p>
        </w:tc>
        <w:tc>
          <w:tcPr>
            <w:tcW w:w="2302" w:type="dxa"/>
          </w:tcPr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  <w:rPr>
                <w:bCs/>
              </w:rPr>
            </w:pPr>
            <w:r>
              <w:t>Упражнение «Ходьба и бег»</w:t>
            </w:r>
            <w:proofErr w:type="gramStart"/>
            <w:r>
              <w:t xml:space="preserve"> ;</w:t>
            </w:r>
            <w:proofErr w:type="gramEnd"/>
            <w:r>
              <w:t xml:space="preserve">  </w:t>
            </w:r>
            <w:r>
              <w:rPr>
                <w:bCs/>
              </w:rPr>
              <w:t>«Танец осенних листочков». Музыка А. Филиппенко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«Притопы с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топотушками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». «Из-под дуба». Русская народная мелодия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«Лошадки». Музыка Л. Банниковой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«Кружение парами». Латвийская народная мелодия</w:t>
            </w:r>
          </w:p>
          <w:p w:rsidR="009A48BC" w:rsidRPr="00AF39EB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Упражнение «Прыжки».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Полечка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». Музыка Д.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Кабалевского</w:t>
            </w:r>
            <w:proofErr w:type="spellEnd"/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Pr="00AF39EB" w:rsidRDefault="009A48BC" w:rsidP="00AF39EB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Четко проговорить,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прохлопать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ритм стихотворения в ладоши.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Пропеть мелодию, </w:t>
            </w:r>
            <w:proofErr w:type="gramStart"/>
            <w:r>
              <w:rPr>
                <w:rFonts w:ascii="Times New Roman" w:hAnsi="Times New Roman"/>
                <w:spacing w:val="-3"/>
                <w:sz w:val="24"/>
                <w:szCs w:val="24"/>
              </w:rPr>
              <w:t>прохлопать</w:t>
            </w:r>
            <w:proofErr w:type="gramEnd"/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ритмический рисунок в ладоши, по коленям.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Спеть по схеме: </w:t>
            </w:r>
            <w:proofErr w:type="gramStart"/>
            <w:r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ТА-ТА</w:t>
            </w:r>
            <w:proofErr w:type="gramEnd"/>
            <w:r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ти-ти-ТА</w:t>
            </w:r>
            <w:proofErr w:type="spellEnd"/>
            <w:r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Предложить детям (по желанию) сыграть </w:t>
            </w:r>
            <w:r>
              <w:rPr>
                <w:rFonts w:ascii="Times New Roman" w:hAnsi="Times New Roman"/>
                <w:sz w:val="24"/>
                <w:szCs w:val="24"/>
              </w:rPr>
              <w:t>прибаутку на любом музыкальном инструменте.</w:t>
            </w:r>
          </w:p>
        </w:tc>
        <w:tc>
          <w:tcPr>
            <w:tcW w:w="2302" w:type="dxa"/>
          </w:tcPr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t>«Летчик» Е. Тиличеева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t>«Пляска для Котика» Любая плясовая</w:t>
            </w:r>
          </w:p>
          <w:p w:rsidR="009A48BC" w:rsidRPr="00AF39EB" w:rsidRDefault="009A48BC" w:rsidP="000D3257">
            <w:pPr>
              <w:pStyle w:val="a9"/>
              <w:suppressAutoHyphens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Игра «Веселый оркестр</w:t>
            </w:r>
            <w:r w:rsidR="00AF39EB">
              <w:rPr>
                <w:bCs/>
              </w:rPr>
              <w:t>»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</w:tc>
        <w:tc>
          <w:tcPr>
            <w:tcW w:w="637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доброжелательное отношение друг к другу.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«Часы», «Десять лягушат», «Мячик» муз. Железновой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t xml:space="preserve">Дать детям возможность прослушать произведение. Рассказать о танцевальном жанре — </w:t>
            </w:r>
            <w:r>
              <w:rPr>
                <w:spacing w:val="-2"/>
              </w:rPr>
              <w:t xml:space="preserve">вальсе.  Учить узнавать музыкальное произведение. </w:t>
            </w:r>
            <w:r>
              <w:t>Закрепить у детей знания и понятия об изменении музыки и наличии частей.</w:t>
            </w:r>
          </w:p>
        </w:tc>
        <w:tc>
          <w:tcPr>
            <w:tcW w:w="2302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«Вальс». Музыка Ф. Шуберта</w:t>
            </w:r>
          </w:p>
          <w:p w:rsidR="009A48BC" w:rsidRPr="00AF39EB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«Кот и мышь». Музыка Ф.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Рыбицкого</w:t>
            </w:r>
            <w:proofErr w:type="spellEnd"/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понятия — музыкальное вступление. Учить начинать песню после вступления, вни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мательно слушать проигрыши между куплетами, дослушивать заключение.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Упражнения на дыхание.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t>«Варись, варись, кашка!» Е.Туманян, «Первый снег» муз. А. Филиппенко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Предлагать детям творчески  передавать однотипные движения персонажей.</w:t>
            </w:r>
          </w:p>
        </w:tc>
        <w:tc>
          <w:tcPr>
            <w:tcW w:w="2302" w:type="dxa"/>
          </w:tcPr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t xml:space="preserve">Игра «Хитрый кот»  «Парная пляска» </w:t>
            </w:r>
            <w:proofErr w:type="spellStart"/>
            <w:r>
              <w:t>латв</w:t>
            </w:r>
            <w:proofErr w:type="spellEnd"/>
            <w:r>
              <w:t xml:space="preserve">. н. </w:t>
            </w:r>
            <w:proofErr w:type="gramStart"/>
            <w:r>
              <w:t>м</w:t>
            </w:r>
            <w:proofErr w:type="gramEnd"/>
            <w:r>
              <w:t>.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t>Игра «Колпачок»</w:t>
            </w:r>
          </w:p>
        </w:tc>
      </w:tr>
    </w:tbl>
    <w:p w:rsidR="00AF39EB" w:rsidRDefault="00AF39EB" w:rsidP="00AF39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48BC" w:rsidRDefault="009A48BC" w:rsidP="00AF39E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Декабрь</w:t>
      </w: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444"/>
      </w:tblGrid>
      <w:tr w:rsidR="009A48BC" w:rsidTr="00AF39EB">
        <w:tc>
          <w:tcPr>
            <w:tcW w:w="1960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444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Учить спокойно ходить по кругу.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Выполнить легкие прыжки на двух ногах и бег врассыпную. По окончании музыки взяться за руки.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Выполнять разнообразные прыжки, показывать лапки, ушки, хвостики.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Учить детей «держать круг».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Учить выполнять мягкие шаги.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«Шагаем, как медведи». Музыка Е.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Каменоградского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Игра с погремушками. «Экосез». Музыка А. Жилина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Упражнение «Хороводный шаг».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Упражнение «Кружение парами».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Латвийская народная полька</w:t>
            </w:r>
          </w:p>
          <w:p w:rsidR="009A48BC" w:rsidRPr="00AF39EB" w:rsidRDefault="009A48BC" w:rsidP="00AF39E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«Снежинки» (музыка на выбор педагога)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Учить детей проговаривать имя, прохлопывать его в ладоши.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Развивать тембровый слух, учить различать звучание детских музыкальных инструментов.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ind w:right="24"/>
            </w:pPr>
          </w:p>
        </w:tc>
        <w:tc>
          <w:tcPr>
            <w:tcW w:w="2444" w:type="dxa"/>
          </w:tcPr>
          <w:p w:rsidR="009A48BC" w:rsidRPr="00AF39EB" w:rsidRDefault="009A48BC" w:rsidP="00AF39E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Игра «Узнай инструмент»;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«Паровоз»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Показать упражнение жестами, без слов. Учить детей отгадывать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потешку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«Котята», «Помощники», «Ёжик» муз. Е. Железновой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понятия  о танцевальном жанре вальсе. Учить детей слушать музыкальное произведение до конца. Закрепить понятия «высокие и низкие» звуки, «легкая, отрывистая, сдержанная» музыка.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</w:p>
        </w:tc>
        <w:tc>
          <w:tcPr>
            <w:tcW w:w="244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Бегемотик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танцует»; «Вальс-шутка» муз. Д. Шостаковича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Петь песню всем вместе неторопливо, спокойно, протягивая гласные звуки.</w:t>
            </w: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«Веселый Новый год». Музыка Е. Жарковского</w:t>
            </w:r>
          </w:p>
          <w:p w:rsidR="009A48BC" w:rsidRDefault="009A48BC" w:rsidP="000D3257">
            <w:pPr>
              <w:pStyle w:val="a9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«Дед Мороз»; «Первый снег». Музыка А. Филиппенко</w:t>
            </w:r>
          </w:p>
          <w:p w:rsidR="009A48BC" w:rsidRDefault="009A48BC" w:rsidP="000D3257">
            <w:pPr>
              <w:pStyle w:val="a9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 xml:space="preserve">«Елка-елочка». Музыка Т. </w:t>
            </w:r>
            <w:proofErr w:type="spellStart"/>
            <w:r>
              <w:rPr>
                <w:iCs/>
              </w:rPr>
              <w:t>Попатенко</w:t>
            </w:r>
            <w:proofErr w:type="spellEnd"/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Учить детей встать и выполнять движения вокруг елочки. Выполнять образные движения, движения в парах.</w:t>
            </w:r>
          </w:p>
          <w:p w:rsidR="009A48BC" w:rsidRDefault="009A48BC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«Дети и медведь»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уз. В.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Верховенца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Игра «Мишка пришел в гости» муз. М.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Раухвергера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Игра «Зайчики». Муз. Ю.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Рожавской</w:t>
            </w:r>
            <w:proofErr w:type="spellEnd"/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F39E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Январь</w:t>
      </w: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444"/>
      </w:tblGrid>
      <w:tr w:rsidR="009A48BC" w:rsidTr="00AF39EB">
        <w:tc>
          <w:tcPr>
            <w:tcW w:w="1960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444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Внимательно слушать музыку и останавливаться с окончанием музыки.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Упражнять в высоком шаге.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Учить ориентироваться в пространстве. Ходить с носка.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Развивать чувства ритма.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Упражнение «Ходьба и бег» Латвийская народная мелодия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«Марш» Муз. Ф. Шуберта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«Лошадки» Банникова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«Вальс» Муз. Жилина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«Как пошли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наши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подружи»</w:t>
            </w:r>
          </w:p>
          <w:p w:rsidR="009A48BC" w:rsidRPr="00AF39EB" w:rsidRDefault="009A48BC" w:rsidP="00AF39EB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«Мячики» Муз.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М.Сатулиной</w:t>
            </w:r>
            <w:proofErr w:type="spellEnd"/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Pr="00AF39EB" w:rsidRDefault="009A48BC" w:rsidP="000D3257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Продолжать знакомить детей с простейшими ударными инструментами (ложками). Познакомить с мелодическим музыкальным инструментом (металлофоном)</w:t>
            </w: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Игра «Веселый оркестр»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Четко проговаривать и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пропевать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слова.</w:t>
            </w:r>
          </w:p>
        </w:tc>
        <w:tc>
          <w:tcPr>
            <w:tcW w:w="2444" w:type="dxa"/>
          </w:tcPr>
          <w:p w:rsidR="009A48BC" w:rsidRDefault="009A48BC" w:rsidP="000D32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«Два рыжих таракана», «Десять мышек» муз. Е. Железновой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Обратить внимание на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двухчастную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форму, характер произведения. </w:t>
            </w:r>
            <w:r>
              <w:rPr>
                <w:rFonts w:ascii="Times New Roman" w:hAnsi="Times New Roman"/>
                <w:sz w:val="24"/>
                <w:szCs w:val="24"/>
              </w:rPr>
              <w:t>Закрепление понятий «плавная», «спокойная», «неторопливая» музыка.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понятий «стремительная», «отрывистая», «быстрая» музыка.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t xml:space="preserve">Вспомнить знакомое </w:t>
            </w:r>
            <w:proofErr w:type="spellStart"/>
            <w:r>
              <w:t>прозведение</w:t>
            </w:r>
            <w:proofErr w:type="spellEnd"/>
            <w:r>
              <w:t>.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</w:p>
        </w:tc>
        <w:tc>
          <w:tcPr>
            <w:tcW w:w="2444" w:type="dxa"/>
          </w:tcPr>
          <w:p w:rsidR="009A48BC" w:rsidRDefault="009A48BC" w:rsidP="000D3257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«Немецкий танец»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.Л</w:t>
            </w:r>
            <w:proofErr w:type="spellEnd"/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>. Бетховена;</w:t>
            </w:r>
          </w:p>
          <w:p w:rsidR="009A48BC" w:rsidRDefault="009A48BC" w:rsidP="000D3257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«Два петуха» Муз. С. Разоренова</w:t>
            </w:r>
          </w:p>
          <w:p w:rsidR="009A48BC" w:rsidRDefault="009A48BC" w:rsidP="000D3257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«Вальс-шутка»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>.Шостаковича</w:t>
            </w:r>
            <w:proofErr w:type="spellEnd"/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Бегемотик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танцует»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вслушиваться и по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нимать текст песни, отвечать на простые вопросы.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внимание, память, воображение. Подыгрывать на колокольчиках.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любимых песен.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 xml:space="preserve">«Песенка про хомячка» Муз. Л. </w:t>
            </w:r>
            <w:proofErr w:type="spellStart"/>
            <w:r>
              <w:rPr>
                <w:iCs/>
              </w:rPr>
              <w:t>Абеляна</w:t>
            </w:r>
            <w:proofErr w:type="spellEnd"/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«Саночки» А. Филиппенко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Игра «Муз</w:t>
            </w:r>
            <w:proofErr w:type="gramStart"/>
            <w:r>
              <w:rPr>
                <w:iCs/>
              </w:rPr>
              <w:t>.</w:t>
            </w:r>
            <w:proofErr w:type="gramEnd"/>
            <w:r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з</w:t>
            </w:r>
            <w:proofErr w:type="gramEnd"/>
            <w:r>
              <w:rPr>
                <w:iCs/>
              </w:rPr>
              <w:t>агадки»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rPr>
                <w:iCs/>
              </w:rPr>
              <w:t xml:space="preserve">«Машина» Муз. Т. </w:t>
            </w:r>
            <w:proofErr w:type="spellStart"/>
            <w:r>
              <w:rPr>
                <w:iCs/>
              </w:rPr>
              <w:t>Попатенко</w:t>
            </w:r>
            <w:proofErr w:type="spellEnd"/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Побуждать детей использовать в свободных плясках однотипные движения.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Упражнять  детей в легком беге по кругу парами.</w:t>
            </w: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«Работнички» Железнова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«Покажи ладошки».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«Финская полька»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«Паровоз» Муз.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Г.Эрнесакса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Игра «Колпачок»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</w:pP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F39E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Февраль</w:t>
      </w: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444"/>
      </w:tblGrid>
      <w:tr w:rsidR="009A48BC" w:rsidTr="00AF39EB">
        <w:tc>
          <w:tcPr>
            <w:tcW w:w="1960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444" w:type="dxa"/>
            <w:vAlign w:val="center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Учить детей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координированно</w:t>
            </w:r>
            <w:proofErr w:type="spellEnd"/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выполнять движения.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Слышать окончание фраз, делать четкую остановку.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Развивать координацию движений.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умение детей ходить, высоко поднимая ноги. Ориентироваться в пространстве.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Упражняться в «топающем» шаге.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Упражнение «Хлоп-хлоп»  «Полька». Музыка И. Штрауса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«Хороводный шаг». «Как пошли наши подружки»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«Машина». Музыка Т.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Попатенко</w:t>
            </w:r>
            <w:proofErr w:type="spellEnd"/>
          </w:p>
          <w:p w:rsidR="009A48BC" w:rsidRPr="00AF39EB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Упражнение «Выставление ноги на пятку, на носок»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ind w:right="5"/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Развивать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звуковысотный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слух.</w:t>
            </w: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«Я иду с цветами»,</w:t>
            </w:r>
          </w:p>
          <w:p w:rsidR="009A48BC" w:rsidRPr="00AF39EB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«Сорока», </w:t>
            </w:r>
            <w:r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 xml:space="preserve">«Летчик». </w:t>
            </w:r>
            <w:r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lastRenderedPageBreak/>
              <w:t>Музыка Е. Тиличеевой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Пальчиковая гимнастика, игровой массаж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Развивать коммуникативные навыки.</w:t>
            </w:r>
          </w:p>
        </w:tc>
        <w:tc>
          <w:tcPr>
            <w:tcW w:w="2444" w:type="dxa"/>
          </w:tcPr>
          <w:p w:rsidR="009A48BC" w:rsidRDefault="009A48BC" w:rsidP="000D32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«Катя», «Цветок», «Ходит ёжик» муз. Е. Железновой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Вслушиваться и понимать музыкальное произведение, различать части музыкальной формы. Развивать мышление, речь, расширять словарный запас.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речь ребенка, его воображение. Учить детей эмоционально отзываться на музыку.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Закрепление понятия «танец». Учить детей соотносить характер музыки с движениями.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</w:p>
        </w:tc>
        <w:tc>
          <w:tcPr>
            <w:tcW w:w="2444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«Смелый наездник» Р. Шуман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«Маша спит» Муз. Г.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Фрида</w:t>
            </w:r>
            <w:proofErr w:type="spellEnd"/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«Два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петуха». Музыка С. Разоренова</w:t>
            </w:r>
          </w:p>
          <w:p w:rsidR="009A48BC" w:rsidRPr="00AF39EB" w:rsidRDefault="009A48BC" w:rsidP="000D325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«Немецкий танец» Муз. Л. Бетховена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петь эмоционально и согласованно.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сольному пению, пению по подгруппам.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стимулировать и развивать песенные импровизации у детей.</w:t>
            </w:r>
          </w:p>
        </w:tc>
        <w:tc>
          <w:tcPr>
            <w:tcW w:w="2444" w:type="dxa"/>
          </w:tcPr>
          <w:p w:rsidR="009A48BC" w:rsidRDefault="009A48BC" w:rsidP="000D3257">
            <w:pPr>
              <w:pStyle w:val="a9"/>
              <w:spacing w:before="0" w:beforeAutospacing="0" w:after="0" w:afterAutospacing="0"/>
            </w:pPr>
            <w:r>
              <w:t xml:space="preserve">«Песенка про хомячка» Муз. Л. </w:t>
            </w:r>
            <w:proofErr w:type="spellStart"/>
            <w:r>
              <w:t>Абелян</w:t>
            </w:r>
            <w:proofErr w:type="spellEnd"/>
          </w:p>
          <w:p w:rsidR="009A48BC" w:rsidRDefault="009A48BC" w:rsidP="000D3257">
            <w:pPr>
              <w:pStyle w:val="a9"/>
              <w:spacing w:before="0" w:beforeAutospacing="0" w:after="0" w:afterAutospacing="0"/>
            </w:pPr>
            <w:r>
              <w:t xml:space="preserve">«Машина» муз. Т. </w:t>
            </w:r>
            <w:proofErr w:type="spellStart"/>
            <w:r>
              <w:t>Попатенко</w:t>
            </w:r>
            <w:proofErr w:type="spellEnd"/>
          </w:p>
          <w:p w:rsidR="009A48BC" w:rsidRDefault="009A48BC" w:rsidP="00AF39EB">
            <w:pPr>
              <w:pStyle w:val="a9"/>
              <w:spacing w:before="0" w:beforeAutospacing="0" w:after="0" w:afterAutospacing="0"/>
            </w:pPr>
            <w:r>
              <w:t>«Кто как поет?»</w:t>
            </w:r>
            <w:r w:rsidR="00AF39EB">
              <w:t xml:space="preserve"> (петушок, кошка)</w:t>
            </w:r>
          </w:p>
          <w:p w:rsidR="00AF39EB" w:rsidRDefault="00AF39EB" w:rsidP="00AF39EB">
            <w:pPr>
              <w:pStyle w:val="a9"/>
              <w:spacing w:before="0" w:beforeAutospacing="0" w:after="0" w:afterAutospacing="0"/>
            </w:pP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коммуникативной культуры. Воспитание доброжелательного отношения друг к другу.</w:t>
            </w: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«Пляска парами». Литовская народная мелодия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Игра «Покажи ладошки». Латвийская народная мелодия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</w:pP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F39E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Март</w:t>
      </w: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444"/>
      </w:tblGrid>
      <w:tr w:rsidR="009A48BC" w:rsidTr="00AF39EB">
        <w:tc>
          <w:tcPr>
            <w:tcW w:w="1960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444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Отрабатывать легкий бег и прыжки. Учить детей приземляться на носочки, слегка пружинить но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ги в коленях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Учить детей выполнять поскоки с ноги на ногу, стараться двигаться легко.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менять направление движения в зависимости от указаний. Развивать внимание, быстро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ту реакции.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учить детей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координированно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выполнять движения. При выставлении ноги на пятку стараться не  сгибать колено.</w:t>
            </w: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«Хлоп-хлоп». «Полька». Музыка И. Штрауса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«Скачут по дорожке» Муз. А. Филиппенко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«Лошадки» Муз. Банникова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«Полянка» р.н.</w:t>
            </w:r>
            <w:proofErr w:type="gramStart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.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Учить детей различать смену частей музыки.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right="5"/>
            </w:pPr>
            <w:r>
              <w:rPr>
                <w:rFonts w:ascii="Times New Roman" w:hAnsi="Times New Roman"/>
                <w:sz w:val="24"/>
                <w:szCs w:val="24"/>
              </w:rPr>
              <w:t>Развивать детское внимание, быстроту реакции, активность.</w:t>
            </w: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«Спой и сыграй свое имя», «Ежик»,</w:t>
            </w:r>
          </w:p>
          <w:p w:rsidR="009A48BC" w:rsidRPr="00AF39EB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«Пляска для зайчика»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Пальчиковая гимнастика,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игровой массаж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0" w:type="dxa"/>
          </w:tcPr>
          <w:p w:rsidR="009A48BC" w:rsidRPr="00AF39EB" w:rsidRDefault="009A48BC" w:rsidP="00AF39E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Развивать мелкую моторику пальцев</w:t>
            </w:r>
            <w:r w:rsidR="00AF39EB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444" w:type="dxa"/>
          </w:tcPr>
          <w:p w:rsidR="00AF39EB" w:rsidRDefault="009A48BC" w:rsidP="000D32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«Змея», «Цветочек», «Велосипед» муз. Е.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Железновой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Продолжить знакомство с жанром вальса.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t>Развитие речи, воображения, умения слушать музыку. Учить детей эмоционально отзываться на характерную музыку. Учить детей передавать музыкальные впечатления в движении.</w:t>
            </w:r>
          </w:p>
        </w:tc>
        <w:tc>
          <w:tcPr>
            <w:tcW w:w="2444" w:type="dxa"/>
          </w:tcPr>
          <w:p w:rsidR="009A48BC" w:rsidRDefault="009A48BC" w:rsidP="000D3257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«Вальс» Муз. А.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Грибоедова</w:t>
            </w:r>
            <w:proofErr w:type="spellEnd"/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«Ёжик» Муз. Д.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Кабалевского</w:t>
            </w:r>
            <w:proofErr w:type="spellEnd"/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правильно интонировать мелодию песни, четко артикулировать гласные звуки в сло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вах.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Петь выразительно, передавая ласковый, добрый характер</w:t>
            </w:r>
          </w:p>
        </w:tc>
        <w:tc>
          <w:tcPr>
            <w:tcW w:w="2444" w:type="dxa"/>
          </w:tcPr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 xml:space="preserve">«Золотые лучики» Весенние </w:t>
            </w:r>
            <w:proofErr w:type="spellStart"/>
            <w:r>
              <w:rPr>
                <w:iCs/>
              </w:rPr>
              <w:t>заклички</w:t>
            </w:r>
            <w:proofErr w:type="spellEnd"/>
            <w:r>
              <w:rPr>
                <w:iCs/>
              </w:rPr>
              <w:t xml:space="preserve"> «</w:t>
            </w:r>
            <w:proofErr w:type="spellStart"/>
            <w:r>
              <w:rPr>
                <w:iCs/>
              </w:rPr>
              <w:t>Жаворонушки</w:t>
            </w:r>
            <w:proofErr w:type="spellEnd"/>
            <w:r>
              <w:rPr>
                <w:iCs/>
              </w:rPr>
              <w:t xml:space="preserve"> прилетите-ка»</w:t>
            </w:r>
          </w:p>
          <w:p w:rsidR="009A48BC" w:rsidRDefault="009A48BC" w:rsidP="000D3257">
            <w:pPr>
              <w:pStyle w:val="a9"/>
              <w:spacing w:before="0" w:beforeAutospacing="0" w:after="0" w:afterAutospacing="0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 xml:space="preserve">«Воробей». Музыка В. </w:t>
            </w:r>
            <w:proofErr w:type="spellStart"/>
            <w:r>
              <w:rPr>
                <w:bCs/>
                <w:spacing w:val="-1"/>
              </w:rPr>
              <w:t>Герчик</w:t>
            </w:r>
            <w:proofErr w:type="spellEnd"/>
            <w:r>
              <w:rPr>
                <w:bCs/>
                <w:spacing w:val="-1"/>
              </w:rPr>
              <w:t>.</w:t>
            </w:r>
          </w:p>
          <w:p w:rsidR="009A48BC" w:rsidRPr="00AF39EB" w:rsidRDefault="009A48BC" w:rsidP="000D3257">
            <w:pPr>
              <w:pStyle w:val="a9"/>
              <w:spacing w:before="0" w:beforeAutospacing="0" w:after="0" w:afterAutospacing="0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Повторение знакомых песен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Учить ориентироваться в пространстве. Учить сольному пению. Передавать игровой образ.</w:t>
            </w: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Игра с ёжиком» Муз. М. Сидоровой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«Кто у нас хороший?» Русская народная песня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«Кто медведя разбудил?»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</w:pPr>
          </w:p>
        </w:tc>
      </w:tr>
    </w:tbl>
    <w:p w:rsidR="009A48BC" w:rsidRDefault="009A48BC" w:rsidP="00AF39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Апрель</w:t>
      </w: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444"/>
      </w:tblGrid>
      <w:tr w:rsidR="009A48BC" w:rsidTr="00AF39EB">
        <w:tc>
          <w:tcPr>
            <w:tcW w:w="1960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444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крупной и мелкой моторики. Продолжать учить детей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координированно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выполнять движения.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Развивать координацию рук, внимание.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упражнения эмоционально.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pStyle w:val="a9"/>
              <w:tabs>
                <w:tab w:val="left" w:pos="1779"/>
              </w:tabs>
              <w:suppressAutoHyphens/>
              <w:spacing w:before="0" w:beforeAutospacing="0" w:after="0" w:afterAutospacing="0"/>
            </w:pPr>
            <w:r>
              <w:t>«Дудочка» Т. Ломовой</w:t>
            </w:r>
          </w:p>
          <w:p w:rsidR="009A48BC" w:rsidRDefault="009A48BC" w:rsidP="000D3257">
            <w:pPr>
              <w:pStyle w:val="a9"/>
              <w:tabs>
                <w:tab w:val="left" w:pos="1779"/>
              </w:tabs>
              <w:suppressAutoHyphens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«Марш». Музыка Ф. Шуберта</w:t>
            </w:r>
          </w:p>
          <w:p w:rsidR="009A48BC" w:rsidRDefault="009A48BC" w:rsidP="000D3257">
            <w:pPr>
              <w:pStyle w:val="a9"/>
              <w:tabs>
                <w:tab w:val="left" w:pos="1779"/>
              </w:tabs>
              <w:suppressAutoHyphens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«Упражнение с флажками». Музыка В. Козырева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rPr>
                <w:bCs/>
              </w:rPr>
              <w:t>«Скачут по дорожке». Музыка А. Филиппенко</w:t>
            </w:r>
          </w:p>
          <w:p w:rsidR="009A48BC" w:rsidRPr="00AF39EB" w:rsidRDefault="009A48BC" w:rsidP="000D3257">
            <w:pPr>
              <w:pStyle w:val="a9"/>
              <w:suppressAutoHyphens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Упражнение «Выставление ноги на пятку». Музыка Ф. Лещинской</w:t>
            </w:r>
          </w:p>
        </w:tc>
      </w:tr>
      <w:tr w:rsidR="009A48BC" w:rsidTr="00AF39EB">
        <w:tc>
          <w:tcPr>
            <w:tcW w:w="1960" w:type="dxa"/>
          </w:tcPr>
          <w:p w:rsidR="009A48BC" w:rsidRPr="00AF39EB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правильную артикуляцию, чувство ритма.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ind w:right="5"/>
            </w:pPr>
          </w:p>
        </w:tc>
        <w:tc>
          <w:tcPr>
            <w:tcW w:w="2444" w:type="dxa"/>
          </w:tcPr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t>«Я иду с цветами»,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t>«Божья коровка»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мелкую моторику. Воспитывать у детей эмоциональную отзывчивость.</w:t>
            </w:r>
          </w:p>
        </w:tc>
        <w:tc>
          <w:tcPr>
            <w:tcW w:w="2444" w:type="dxa"/>
          </w:tcPr>
          <w:p w:rsidR="009A48BC" w:rsidRDefault="009A48BC" w:rsidP="000D32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«Мальчик-пальчик лёг поспать», «Воздушный шарик», «Велосипед» муз. Е. Железновой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понятия о жанровой танцевальной музыке.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доброжелательное отношение друг к другу.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</w:p>
        </w:tc>
        <w:tc>
          <w:tcPr>
            <w:tcW w:w="2444" w:type="dxa"/>
          </w:tcPr>
          <w:p w:rsidR="009A48BC" w:rsidRDefault="009A48BC" w:rsidP="000D32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Полечка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Муз.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Кабалевского</w:t>
            </w:r>
            <w:proofErr w:type="spellEnd"/>
          </w:p>
          <w:p w:rsidR="009A48BC" w:rsidRDefault="009A48BC" w:rsidP="000D3257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«Марш солдатиков» Музыка Е.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Юцевич</w:t>
            </w:r>
            <w:proofErr w:type="spellEnd"/>
          </w:p>
          <w:p w:rsidR="009A48BC" w:rsidRPr="00AF39EB" w:rsidRDefault="009A48BC" w:rsidP="00AF39EB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«Вальс» Музыка А.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Грибоедова</w:t>
            </w:r>
            <w:proofErr w:type="spellEnd"/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подготавливать голосовой аппарат к пению.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коммуникативные качества. Петь эмоционально, выразительно.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rPr>
                <w:bCs/>
              </w:rPr>
              <w:t>«Три синички» Русская народная песня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«Воробей». Музыка В. </w:t>
            </w:r>
            <w:proofErr w:type="spellStart"/>
            <w:r>
              <w:rPr>
                <w:bCs/>
              </w:rPr>
              <w:t>Герчик</w:t>
            </w:r>
            <w:proofErr w:type="spellEnd"/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«Весенняя полька»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«Золотые лучики»</w:t>
            </w:r>
          </w:p>
          <w:p w:rsidR="009A48BC" w:rsidRPr="00AF39EB" w:rsidRDefault="009A48BC" w:rsidP="00AF39EB">
            <w:pPr>
              <w:pStyle w:val="a9"/>
              <w:suppressAutoHyphens/>
              <w:spacing w:before="0" w:beforeAutospacing="0" w:after="0" w:afterAutospacing="0"/>
              <w:rPr>
                <w:bCs/>
              </w:rPr>
            </w:pPr>
            <w:proofErr w:type="spellStart"/>
            <w:r>
              <w:rPr>
                <w:bCs/>
              </w:rPr>
              <w:t>Заклички</w:t>
            </w:r>
            <w:proofErr w:type="spellEnd"/>
            <w:r>
              <w:rPr>
                <w:bCs/>
              </w:rPr>
              <w:t xml:space="preserve"> «</w:t>
            </w:r>
            <w:proofErr w:type="spellStart"/>
            <w:r>
              <w:rPr>
                <w:bCs/>
              </w:rPr>
              <w:t>Жаворонушки</w:t>
            </w:r>
            <w:proofErr w:type="spellEnd"/>
            <w:r>
              <w:rPr>
                <w:bCs/>
              </w:rPr>
              <w:t xml:space="preserve"> прилетите-ка»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доброе отношение друг к другу.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самостоятельности, творчества, фантазии.</w:t>
            </w:r>
          </w:p>
        </w:tc>
        <w:tc>
          <w:tcPr>
            <w:tcW w:w="2444" w:type="dxa"/>
          </w:tcPr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  <w:rPr>
                <w:bCs/>
              </w:rPr>
            </w:pPr>
            <w:r>
              <w:rPr>
                <w:bCs/>
                <w:spacing w:val="-1"/>
              </w:rPr>
              <w:t>«Веселый танец». Литовская народная мелодия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rPr>
                <w:bCs/>
              </w:rPr>
              <w:t xml:space="preserve">Игра «Жмурки». Музыка Ф. </w:t>
            </w:r>
            <w:proofErr w:type="spellStart"/>
            <w:r>
              <w:rPr>
                <w:bCs/>
              </w:rPr>
              <w:t>Флотова</w:t>
            </w:r>
            <w:proofErr w:type="spellEnd"/>
          </w:p>
          <w:p w:rsidR="009A48BC" w:rsidRPr="00AF39EB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«Летчики, на аэродром!» Музыка М.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Раухвергера</w:t>
            </w:r>
            <w:proofErr w:type="spellEnd"/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F39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Май</w:t>
      </w: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444"/>
      </w:tblGrid>
      <w:tr w:rsidR="009A48BC" w:rsidTr="00AF39EB">
        <w:tc>
          <w:tcPr>
            <w:tcW w:w="1960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444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крупной и мелкой моторики.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Развивать координацию рук, внимание.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упражнения эмоционально.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Упражнение для рук. «Вальс». Музыка А. Жилина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«Подскоки». Французская народная мелодия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«Скачут лошадки». «Всадники». Музыка В. Витлина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«Хороводный шаг». «Как пошли наши подружки». Русская народная мелодия</w:t>
            </w:r>
          </w:p>
        </w:tc>
      </w:tr>
      <w:tr w:rsidR="009A48BC" w:rsidTr="00AF39EB">
        <w:tc>
          <w:tcPr>
            <w:tcW w:w="1960" w:type="dxa"/>
          </w:tcPr>
          <w:p w:rsidR="009A48BC" w:rsidRPr="00AF39EB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Пропеть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  <w:szCs w:val="24"/>
              </w:rPr>
              <w:t>попевку</w:t>
            </w:r>
            <w:proofErr w:type="spellEnd"/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pacing w:val="-2"/>
                <w:sz w:val="24"/>
                <w:szCs w:val="24"/>
              </w:rPr>
              <w:t>прохлопать</w:t>
            </w:r>
            <w:proofErr w:type="gramEnd"/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сильные доли, затем четвертные, прохлопать весь ритм полев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ки, выложить его на </w:t>
            </w:r>
            <w:proofErr w:type="spellStart"/>
            <w:r>
              <w:rPr>
                <w:rFonts w:ascii="Times New Roman" w:hAnsi="Times New Roman"/>
                <w:spacing w:val="-3"/>
                <w:sz w:val="24"/>
                <w:szCs w:val="24"/>
              </w:rPr>
              <w:t>фланелеграфе</w:t>
            </w:r>
            <w:proofErr w:type="spellEnd"/>
            <w:r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</w:p>
        </w:tc>
        <w:tc>
          <w:tcPr>
            <w:tcW w:w="2444" w:type="dxa"/>
          </w:tcPr>
          <w:p w:rsidR="009A48BC" w:rsidRPr="00AF39EB" w:rsidRDefault="009A48BC" w:rsidP="00AF39EB">
            <w:pPr>
              <w:pStyle w:val="WW-11111111"/>
              <w:spacing w:after="0"/>
              <w:rPr>
                <w:rFonts w:ascii="Times New Roman" w:hAnsi="Times New Roman"/>
                <w:bCs/>
                <w:spacing w:val="-2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«Два кота». Польская народная песня; </w:t>
            </w:r>
            <w:r>
              <w:rPr>
                <w:rFonts w:ascii="Times New Roman" w:hAnsi="Times New Roman"/>
                <w:bCs/>
                <w:spacing w:val="-2"/>
                <w:szCs w:val="24"/>
              </w:rPr>
              <w:t>Игра «Узнай инструмент»</w:t>
            </w:r>
          </w:p>
        </w:tc>
      </w:tr>
      <w:tr w:rsidR="009A48BC" w:rsidTr="00AF39EB">
        <w:tc>
          <w:tcPr>
            <w:tcW w:w="1960" w:type="dxa"/>
          </w:tcPr>
          <w:p w:rsidR="009A48BC" w:rsidRPr="00AF39EB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</w:tc>
        <w:tc>
          <w:tcPr>
            <w:tcW w:w="637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Проговаривать тексты с различной интонацией, кто как хочет.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слуха, интонационной выразительности, фантазии.</w:t>
            </w:r>
          </w:p>
        </w:tc>
        <w:tc>
          <w:tcPr>
            <w:tcW w:w="2444" w:type="dxa"/>
          </w:tcPr>
          <w:p w:rsidR="009A48BC" w:rsidRDefault="00AF39EB" w:rsidP="000D32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«Кролик», «Лошадка» муз Е. </w:t>
            </w:r>
            <w:r w:rsidR="009A48BC">
              <w:rPr>
                <w:rFonts w:ascii="Times New Roman" w:hAnsi="Times New Roman"/>
                <w:sz w:val="24"/>
                <w:szCs w:val="24"/>
              </w:rPr>
              <w:t>Железновой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0D3257">
            <w:pPr>
              <w:pStyle w:val="af6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>
                <w:b w:val="0"/>
                <w:bCs w:val="0"/>
                <w:color w:val="000000"/>
                <w:sz w:val="24"/>
              </w:rPr>
              <w:t>Закреплять умение детей различать жанры музыки в игровой форме (марш – колыбельная – плясовая).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</w:p>
        </w:tc>
        <w:tc>
          <w:tcPr>
            <w:tcW w:w="2444" w:type="dxa"/>
          </w:tcPr>
          <w:p w:rsidR="009A48BC" w:rsidRDefault="009A48BC" w:rsidP="000D3257">
            <w:pPr>
              <w:pStyle w:val="WW-11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«Шуточка». Музыка В. Селиванова</w:t>
            </w:r>
          </w:p>
          <w:p w:rsidR="009A48BC" w:rsidRDefault="009A48BC" w:rsidP="000D3257">
            <w:pPr>
              <w:pStyle w:val="WW-11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«Колыбельная». Музыка В. А. Моцарта</w:t>
            </w:r>
          </w:p>
          <w:p w:rsidR="009A48BC" w:rsidRPr="00AF39EB" w:rsidRDefault="009A48BC" w:rsidP="00AF39EB">
            <w:pPr>
              <w:pStyle w:val="WW-11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«Марш солдатиков». </w:t>
            </w:r>
            <w:r>
              <w:rPr>
                <w:rFonts w:ascii="Times New Roman" w:hAnsi="Times New Roman"/>
                <w:bCs/>
                <w:szCs w:val="24"/>
              </w:rPr>
              <w:lastRenderedPageBreak/>
              <w:t xml:space="preserve">Музыка Е.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Юцкевич</w:t>
            </w:r>
            <w:proofErr w:type="spellEnd"/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эмоционально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откликаться на песню.  Петь подвижно, легко, естественным голосом.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воспринимать песню радостного, светлого характера и передавать это в пении.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«Зайчик». Музыка М.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Старокадомского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«Детский сад» Муз. А. Филиппенко</w:t>
            </w:r>
          </w:p>
          <w:p w:rsidR="009A48BC" w:rsidRPr="00AF39EB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«Паровоз» Муз.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Компанейца</w:t>
            </w:r>
            <w:proofErr w:type="spellEnd"/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доброе отношение друг к другу. Развитие самостоятельности, творчества, фантазии.</w:t>
            </w:r>
            <w:r>
              <w:rPr>
                <w:rFonts w:ascii="Times New Roman" w:hAnsi="Times New Roman"/>
                <w:szCs w:val="24"/>
              </w:rPr>
              <w:t xml:space="preserve">  Учить детей согласовывать движения с музыкой:</w:t>
            </w: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Свободная пляска». Любая веселая музыка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Танец «Покажи ладошки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Игра «Кот Васька». Музыка Г. Лобачева</w:t>
            </w:r>
          </w:p>
        </w:tc>
      </w:tr>
    </w:tbl>
    <w:p w:rsidR="009A48BC" w:rsidRDefault="009A48BC" w:rsidP="000D32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F39EB" w:rsidRDefault="00AF39E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F39EB" w:rsidRDefault="00AF39E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F39EB" w:rsidRDefault="00AF39E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F39EB" w:rsidRDefault="00AF39E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F39EB" w:rsidRDefault="00AF39E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F39EB" w:rsidRDefault="00AF39E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F39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Июнь</w:t>
      </w: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444"/>
      </w:tblGrid>
      <w:tr w:rsidR="009A48BC" w:rsidTr="00AF39EB">
        <w:tc>
          <w:tcPr>
            <w:tcW w:w="1960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444" w:type="dxa"/>
            <w:vAlign w:val="center"/>
          </w:tcPr>
          <w:p w:rsidR="009A48BC" w:rsidRDefault="009A48BC" w:rsidP="00AF39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Продолжать учить детей ходить ритмично, энергично помогая себе руками, останавливаться с окон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t>чанием музыки.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внимание, координацию движений.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легко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перескакивать с ноги на ногу.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Прыгать легко, слегка сгибая ноги в коленях, как бы пружиня.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Упражнение с погремушкой. «Экосез». Музыка А. Жилина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«Хлоп-хлоп». «Полька». Музыка И. Штрауса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Упражнение «Подскоки». Французская народная мелодия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Зайчики прыгают».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Полечка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». Музыка Д.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Кабалевского</w:t>
            </w:r>
            <w:proofErr w:type="spellEnd"/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Развивать чувство ритма, память.</w:t>
            </w:r>
          </w:p>
        </w:tc>
        <w:tc>
          <w:tcPr>
            <w:tcW w:w="2444" w:type="dxa"/>
          </w:tcPr>
          <w:p w:rsidR="009A48BC" w:rsidRDefault="009A48BC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«Есть такая палочка».</w:t>
            </w:r>
          </w:p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rPr>
                <w:bCs/>
              </w:rPr>
              <w:t>«Самолет» Муз. М. Магиденко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szCs w:val="24"/>
              </w:rPr>
              <w:t>звуковысотного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и интонационного слуха.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ранее выученной гимнастики и массажа</w:t>
            </w:r>
          </w:p>
        </w:tc>
      </w:tr>
      <w:tr w:rsidR="009A48BC" w:rsidTr="00AF39EB">
        <w:trPr>
          <w:trHeight w:val="1989"/>
        </w:trPr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0D3257">
            <w:pPr>
              <w:pStyle w:val="a9"/>
              <w:suppressAutoHyphens/>
              <w:spacing w:before="0" w:beforeAutospacing="0" w:after="0" w:afterAutospacing="0"/>
            </w:pPr>
            <w:r>
              <w:t>Формировать навыки слушания музыки: слушать музыку до окончания звучания, только потом высказывать свои впечатления. Развитие связной речи, воображения, наблюдательности.</w:t>
            </w:r>
          </w:p>
        </w:tc>
        <w:tc>
          <w:tcPr>
            <w:tcW w:w="2444" w:type="dxa"/>
          </w:tcPr>
          <w:p w:rsidR="009A48BC" w:rsidRDefault="009A48BC" w:rsidP="000D3257">
            <w:pPr>
              <w:pStyle w:val="WW-11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«Папа и мама разговаривают». Музыка И. Арсеева</w:t>
            </w:r>
          </w:p>
          <w:p w:rsidR="009A48BC" w:rsidRDefault="009A48BC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«Марширующие поросята». Музыка П. Берлин</w:t>
            </w: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Развитие чувства ритма, музыкальной памяти.</w:t>
            </w: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«Василек»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1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Cs w:val="24"/>
              </w:rPr>
              <w:t xml:space="preserve">«Веселый жук». Музыка Р. </w:t>
            </w:r>
            <w:proofErr w:type="spellStart"/>
            <w:r>
              <w:rPr>
                <w:rFonts w:ascii="Times New Roman" w:hAnsi="Times New Roman"/>
                <w:bCs/>
                <w:spacing w:val="-1"/>
                <w:szCs w:val="24"/>
              </w:rPr>
              <w:t>Котляревского</w:t>
            </w:r>
            <w:proofErr w:type="spellEnd"/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Повторение знакомых песен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</w:pPr>
          </w:p>
        </w:tc>
      </w:tr>
      <w:tr w:rsidR="009A48BC" w:rsidTr="00AF39EB">
        <w:tc>
          <w:tcPr>
            <w:tcW w:w="196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Учить согласовывать движения с текстом песни, выполнять правила игры.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Учить детей различать музыкальные части и выполнять движения в соответствии с ними. Разви</w:t>
            </w:r>
            <w:r>
              <w:rPr>
                <w:rFonts w:ascii="Times New Roman" w:hAnsi="Times New Roman"/>
                <w:szCs w:val="24"/>
              </w:rPr>
              <w:softHyphen/>
              <w:t>вать внимание и умение ориентироваться в пространстве.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Учить детей реагировать на смену частей музыки.</w:t>
            </w:r>
          </w:p>
          <w:p w:rsidR="009A48BC" w:rsidRDefault="009A48BC" w:rsidP="000D325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9A48BC" w:rsidRDefault="009A48BC" w:rsidP="000D325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Игра «Белые гуси»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Игра «Ищи игрушку». Русская народная мелодия.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«Мы на луг ходили». Музыка А. Филиппенко</w:t>
            </w:r>
          </w:p>
          <w:p w:rsidR="009A48BC" w:rsidRDefault="009A48BC" w:rsidP="000D3257">
            <w:pPr>
              <w:shd w:val="clear" w:color="auto" w:fill="FFFFFF"/>
              <w:spacing w:after="0" w:line="240" w:lineRule="auto"/>
            </w:pPr>
          </w:p>
        </w:tc>
      </w:tr>
    </w:tbl>
    <w:p w:rsidR="00E24F88" w:rsidRDefault="00E24F88" w:rsidP="000D3257">
      <w:pPr>
        <w:spacing w:after="0" w:line="240" w:lineRule="auto"/>
        <w:rPr>
          <w:sz w:val="28"/>
          <w:szCs w:val="28"/>
        </w:rPr>
      </w:pPr>
      <w:bookmarkStart w:id="16" w:name="_GoBack"/>
      <w:bookmarkEnd w:id="16"/>
    </w:p>
    <w:p w:rsidR="00AF39EB" w:rsidRPr="00346113" w:rsidRDefault="00AF39EB" w:rsidP="000D3257">
      <w:pPr>
        <w:spacing w:after="0" w:line="240" w:lineRule="auto"/>
        <w:rPr>
          <w:sz w:val="28"/>
          <w:szCs w:val="28"/>
        </w:rPr>
      </w:pPr>
    </w:p>
    <w:p w:rsidR="00E24F88" w:rsidRPr="00346113" w:rsidRDefault="009A48BC" w:rsidP="00AF39EB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4.5. </w:t>
      </w:r>
      <w:r w:rsidR="00E24F88" w:rsidRPr="00346113">
        <w:rPr>
          <w:rFonts w:ascii="Times New Roman" w:hAnsi="Times New Roman"/>
          <w:color w:val="auto"/>
        </w:rPr>
        <w:t>Результаты освоения программы</w:t>
      </w:r>
    </w:p>
    <w:p w:rsidR="00E24F88" w:rsidRPr="00070A86" w:rsidRDefault="00E24F88" w:rsidP="00070A86">
      <w:pPr>
        <w:pStyle w:val="1"/>
        <w:spacing w:before="0" w:line="360" w:lineRule="auto"/>
        <w:jc w:val="both"/>
        <w:rPr>
          <w:rFonts w:ascii="Times New Roman" w:hAnsi="Times New Roman"/>
          <w:color w:val="auto"/>
        </w:rPr>
      </w:pPr>
      <w:bookmarkStart w:id="17" w:name="_Toc362722374"/>
      <w:r w:rsidRPr="00346113">
        <w:rPr>
          <w:rFonts w:ascii="Times New Roman" w:hAnsi="Times New Roman"/>
          <w:color w:val="auto"/>
        </w:rPr>
        <w:t>К концу учебного года дети могу</w:t>
      </w:r>
      <w:bookmarkEnd w:id="17"/>
      <w:r w:rsidR="00070A86">
        <w:rPr>
          <w:rFonts w:ascii="Times New Roman" w:hAnsi="Times New Roman"/>
          <w:color w:val="auto"/>
        </w:rPr>
        <w:t>т:</w:t>
      </w:r>
    </w:p>
    <w:p w:rsidR="00E24F88" w:rsidRPr="00070A86" w:rsidRDefault="007D0DD0" w:rsidP="002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Развитие музыкальн</w:t>
      </w:r>
      <w:r w:rsidR="00E24F88" w:rsidRPr="00070A86">
        <w:rPr>
          <w:rFonts w:ascii="Times New Roman" w:hAnsi="Times New Roman"/>
          <w:b/>
          <w:sz w:val="28"/>
          <w:szCs w:val="28"/>
          <w:lang w:eastAsia="ru-RU"/>
        </w:rPr>
        <w:t>ой деятельности: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- внимательно слушает музыкальное произведение, может установить связь между средствами выразительности и содержанием музыкально - художественного образа;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- воспроизводит в движениях характер музыки;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- творчески решает музыкально-двигательные задачи в сюжетных этюдах и танцах;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- выразительно и музыкально исполняет несложные песни;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- участвует в музыкально игре-драматизации, легко решает простые ролевые задачи, следит за развитие сюжета.</w:t>
      </w:r>
    </w:p>
    <w:p w:rsidR="00E24F88" w:rsidRPr="00070A86" w:rsidRDefault="00E24F88" w:rsidP="002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70A86">
        <w:rPr>
          <w:rFonts w:ascii="Times New Roman" w:hAnsi="Times New Roman"/>
          <w:b/>
          <w:sz w:val="28"/>
          <w:szCs w:val="28"/>
          <w:lang w:eastAsia="ru-RU"/>
        </w:rPr>
        <w:t>Приобщение к музыкальному искусству: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- определяет общее настроение и жанр музыкального произведения (песня, танец, марш), слышит отдельные средства музыкальной выразительности (темп, динамику, тембр);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- может переносить накопленный на занятиях музыкальный опыт в самостоятельную деятельность, делать попытки творческих импровизаций на инструментах, в движении и пении</w:t>
      </w:r>
    </w:p>
    <w:p w:rsidR="00E24F88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0A86" w:rsidRDefault="00070A86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0A86" w:rsidRDefault="00070A86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0A86" w:rsidRDefault="00070A86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E24F88" w:rsidP="0024611C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8" w:name="_Toc362722375"/>
      <w:r w:rsidRPr="00346113">
        <w:rPr>
          <w:rFonts w:ascii="Times New Roman" w:hAnsi="Times New Roman"/>
          <w:color w:val="auto"/>
        </w:rPr>
        <w:lastRenderedPageBreak/>
        <w:t>5. Раздел. Старшая</w:t>
      </w:r>
      <w:r w:rsidR="00A2232C">
        <w:rPr>
          <w:rFonts w:ascii="Times New Roman" w:hAnsi="Times New Roman"/>
          <w:color w:val="auto"/>
        </w:rPr>
        <w:t xml:space="preserve"> разновозрастная</w:t>
      </w:r>
      <w:r w:rsidRPr="00346113">
        <w:rPr>
          <w:rFonts w:ascii="Times New Roman" w:hAnsi="Times New Roman"/>
          <w:color w:val="auto"/>
        </w:rPr>
        <w:t xml:space="preserve"> группа                                                                                                                    5.1. Характеристика возрастных возможностей  5-6 лет</w:t>
      </w:r>
      <w:bookmarkEnd w:id="18"/>
    </w:p>
    <w:p w:rsidR="00E24F88" w:rsidRPr="00346113" w:rsidRDefault="00E24F88" w:rsidP="0024611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К 6 годам базисные характеристики личности становятся более содержательными: существенно повышается уровень произвольности и свободы поведения, что связано с возросшими возможностями ребенка, его уверенностью в своих силах. Появляется более адекватная оценка успешности в разных видах деятельности (рисование, игра, конструирование) и стойкая мотивация достижения.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>Компетентность</w:t>
      </w:r>
      <w:r w:rsidRPr="00346113">
        <w:rPr>
          <w:rFonts w:ascii="Times New Roman" w:hAnsi="Times New Roman"/>
          <w:sz w:val="28"/>
          <w:szCs w:val="28"/>
        </w:rPr>
        <w:t>. К концу дошкольного возраста социальная компетентность ребенка позволяет ему понимать разный характер отношения к нему окружающих взрослых и сверстников, свое отношение к ним и выбирать соответствующую линию поведения. Он умеет заметить изменения настроения взрослого и сверстника, учесть желания других людей, способен к установлению устойчивых контактов со сверстниками. Коммуникативная компетентность проявляется в свободном диалоге со сверстниками и взрослыми, выражении своих чувств и намерений с помощью речевых и неречевых (жестовых, мимических, пантомимических) средств.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Интеллектуальная компетентность старших дошкольников характеризуется способностью к практическому и умственному экспериментированию, обобщению, установлению причинно-следственных связей и речевому планированию. Ребенок группирует предметы на основе их общих признаков, проявляет осведомленность в разных сферах жизни: знает о некоторых природных явлениях и их закономерностях, знаком с универсальными  знаковыми системами – алфавитом, цифрами и др.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Ребенок свободно владеет родным языком (его словарным составом, грамматическим строем, фонетической системой) и имеет элементарные представления о языковой действительности (звуке, слове, предложении и др.)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Компетентность в плане физического развития выражается в более совершенном владении своим телом, различными видами движений. Он имеет представления о своем физическом облике (высокий, толстый, худой, маленький и др.) и здоровье, заботится о нем. Владеет культурно-гигиеническими навыками и понимает их необходимость.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 xml:space="preserve"> </w:t>
      </w:r>
      <w:r w:rsidRPr="00070A86">
        <w:rPr>
          <w:rFonts w:ascii="Times New Roman" w:hAnsi="Times New Roman"/>
          <w:i/>
          <w:sz w:val="28"/>
          <w:szCs w:val="28"/>
        </w:rPr>
        <w:t>Эмоциональность.</w:t>
      </w:r>
      <w:r w:rsidRPr="00346113">
        <w:rPr>
          <w:rFonts w:ascii="Times New Roman" w:hAnsi="Times New Roman"/>
          <w:sz w:val="28"/>
          <w:szCs w:val="28"/>
        </w:rPr>
        <w:t xml:space="preserve"> Ребенок 6 лет отличается богатством и глубиной переживаний, разнообразием их проявлений и в то же время большей сдержанностью эмоций. 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46113">
        <w:rPr>
          <w:rFonts w:ascii="Times New Roman" w:hAnsi="Times New Roman"/>
          <w:sz w:val="28"/>
          <w:szCs w:val="28"/>
        </w:rPr>
        <w:t>Эмпатия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в этом возрасте проявляется не только в сочувствии и сопереживании другому человеку, но и в содействии ему.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46113">
        <w:rPr>
          <w:rFonts w:ascii="Times New Roman" w:hAnsi="Times New Roman"/>
          <w:i/>
          <w:sz w:val="28"/>
          <w:szCs w:val="28"/>
        </w:rPr>
        <w:t>Креативность</w:t>
      </w:r>
      <w:proofErr w:type="spellEnd"/>
      <w:r w:rsidRPr="00346113">
        <w:rPr>
          <w:rFonts w:ascii="Times New Roman" w:hAnsi="Times New Roman"/>
          <w:i/>
          <w:sz w:val="28"/>
          <w:szCs w:val="28"/>
        </w:rPr>
        <w:t>.</w:t>
      </w:r>
      <w:r w:rsidRPr="00346113">
        <w:rPr>
          <w:rFonts w:ascii="Times New Roman" w:hAnsi="Times New Roman"/>
          <w:sz w:val="28"/>
          <w:szCs w:val="28"/>
        </w:rPr>
        <w:t xml:space="preserve"> Ребенок способен к созданию нового рисунка, конструкции, образа фантазии, движения, </w:t>
      </w:r>
      <w:proofErr w:type="gramStart"/>
      <w:r w:rsidRPr="00346113">
        <w:rPr>
          <w:rFonts w:ascii="Times New Roman" w:hAnsi="Times New Roman"/>
          <w:sz w:val="28"/>
          <w:szCs w:val="28"/>
        </w:rPr>
        <w:t>отличающихся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оригинальностью, вариативностью, гибкостью и подвижностью. 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>Произвольность</w:t>
      </w:r>
      <w:r w:rsidRPr="00346113">
        <w:rPr>
          <w:rFonts w:ascii="Times New Roman" w:hAnsi="Times New Roman"/>
          <w:sz w:val="28"/>
          <w:szCs w:val="28"/>
        </w:rPr>
        <w:t xml:space="preserve">. Проявляется способность к волевой регуляции поведения, преодолению непосредственных желаний, если они противоречат </w:t>
      </w:r>
      <w:r w:rsidRPr="00346113">
        <w:rPr>
          <w:rFonts w:ascii="Times New Roman" w:hAnsi="Times New Roman"/>
          <w:sz w:val="28"/>
          <w:szCs w:val="28"/>
        </w:rPr>
        <w:lastRenderedPageBreak/>
        <w:t xml:space="preserve">установленным нормам, данному слову, обещанию. Ребенок проявляет волевые усилия.              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 xml:space="preserve">Инициативность  </w:t>
      </w:r>
      <w:r w:rsidRPr="00346113">
        <w:rPr>
          <w:rFonts w:ascii="Times New Roman" w:hAnsi="Times New Roman"/>
          <w:sz w:val="28"/>
          <w:szCs w:val="28"/>
        </w:rPr>
        <w:t>проявляется во всех видах деятельности ребенка – общении, предметной деятельности, игре, экспериментировании и др. он может выбирать занятие по своему желанию, включиться в разговор, продолжить интересное занятие. Детская инициативность, разумная и нравственно направленная, нуждается в доброжелательном отношении взрослых, которые должны поддерживать и развивать это качество личности.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>Самостоятельность и ответственность</w:t>
      </w:r>
      <w:r w:rsidRPr="00346113">
        <w:rPr>
          <w:rFonts w:ascii="Times New Roman" w:hAnsi="Times New Roman"/>
          <w:sz w:val="28"/>
          <w:szCs w:val="28"/>
        </w:rPr>
        <w:t>. Самостоятельность проявляется в способности без помощи взрослого решать различные задачи, возникающие в повседневной жизни. В продуктивных видах деятельности – изобразительной, конструировании и др. сам находит способы и средства для реализации своего замысла. Самостоятельный ребенок не боится взять на себя ответственность, может исправить допущенную ошибку.</w:t>
      </w:r>
    </w:p>
    <w:p w:rsidR="00070A86" w:rsidRDefault="00E24F88" w:rsidP="0024611C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9" w:name="_Toc362722376"/>
      <w:r w:rsidRPr="00346113">
        <w:rPr>
          <w:rFonts w:ascii="Times New Roman" w:hAnsi="Times New Roman"/>
          <w:color w:val="auto"/>
        </w:rPr>
        <w:t xml:space="preserve">5.2. Возрастные особенности развития </w:t>
      </w:r>
    </w:p>
    <w:p w:rsidR="00E24F88" w:rsidRPr="00346113" w:rsidRDefault="00E24F88" w:rsidP="0024611C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346113">
        <w:rPr>
          <w:rFonts w:ascii="Times New Roman" w:hAnsi="Times New Roman"/>
          <w:color w:val="auto"/>
        </w:rPr>
        <w:t>ребенка 5-6 лет музыкальной деятельности</w:t>
      </w:r>
      <w:bookmarkEnd w:id="19"/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Эстетическое отношение к миру у старшего дошкольника становится более осознанным и активным. Он уже в состоянии не только воспринимать красоту, но и в какой-то мере создавать ее. Ребенок может сконструировать из лоскутков интересный по цветовым сочетаниям наряд для куклы, ухаживает за красивым цветком, чтобы он не завял, вносит свою лепту в интерьер комнаты, вешая на стенку свой лучший рисунок.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 xml:space="preserve">Все более осознанно старший дошкольник строит свои отношения со сверстниками и взрослыми, </w:t>
      </w:r>
      <w:proofErr w:type="gramStart"/>
      <w:r w:rsidRPr="00346113">
        <w:rPr>
          <w:rFonts w:ascii="Times New Roman" w:hAnsi="Times New Roman"/>
          <w:sz w:val="28"/>
          <w:szCs w:val="28"/>
        </w:rPr>
        <w:t>стремится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сделать их как можно более красивыми, соответствующим воспринятым этическим нормам.</w:t>
      </w:r>
    </w:p>
    <w:p w:rsidR="00070A86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Художественное развитие в этом возрасте характеризуется высокой степенью овладения различными видами художественной деятельности и появлением сложных компонентов в системах художественных способностей. Так, формируется способность к восприятию и воспроизведению ритмического рисунка музыки, возникает интонационно-мелодическая ориентация музыкального восприятия, в музыкальных импровизациях появляются законченная мелодия и форма.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В старшем дошкольном возрасте у детей происходит созревание такого важного качества, как произвольность психических процессов (внимания, памяти, мышления), что является важной предпосылкой для более углубленного музыкального воспитания.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Ребенок 5-6</w:t>
      </w:r>
      <w:r w:rsidR="00070A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46113">
        <w:rPr>
          <w:rFonts w:ascii="Times New Roman" w:hAnsi="Times New Roman"/>
          <w:sz w:val="28"/>
          <w:szCs w:val="28"/>
          <w:lang w:eastAsia="ru-RU"/>
        </w:rPr>
        <w:t xml:space="preserve">лет отличается большой самостоятельностью, стремлением к самовыражению в различных видах художественно-творческой деятельности, у него ярко выражена потребность в общении со сверстниками. К этому возрасту у детей развивается ловкость, точность, координация движений, что в значительной степени расширяет их исполнительские возможности в ритмике. Значительно возрастает активность детей, они очень энергичны, подвижны, эмоциональны. У детей шестого года жизни более совершенна речь: расширяется активный и </w:t>
      </w:r>
      <w:r w:rsidRPr="00346113">
        <w:rPr>
          <w:rFonts w:ascii="Times New Roman" w:hAnsi="Times New Roman"/>
          <w:sz w:val="28"/>
          <w:szCs w:val="28"/>
          <w:lang w:eastAsia="ru-RU"/>
        </w:rPr>
        <w:lastRenderedPageBreak/>
        <w:t>пассивный словарь. Улучшается звукопроизношение, грамматический строй речи, голос становится звонким и сильным. Эти особенности дают возможность дальнейшего развития певческой деятельности, использования более разнообразного и сложного музыкального репертуара.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Однако все перечисленные особенности проявляются индивидуально, и в целом дети шестого года жизни ещё требуют бережного и внимательного отношения: они быстро утомляются, устают от монотонности. Эти возрастные особенности необходимо учитывать при планировании и организации музык</w:t>
      </w:r>
      <w:r w:rsidR="009A48BC">
        <w:rPr>
          <w:rFonts w:ascii="Times New Roman" w:hAnsi="Times New Roman"/>
          <w:sz w:val="28"/>
          <w:szCs w:val="28"/>
          <w:lang w:eastAsia="ru-RU"/>
        </w:rPr>
        <w:t>альных образовательных ситуаций.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4F88" w:rsidRPr="00346113" w:rsidRDefault="00E24F88" w:rsidP="0024611C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20" w:name="_Toc362722377"/>
      <w:r w:rsidRPr="00346113">
        <w:rPr>
          <w:rFonts w:ascii="Times New Roman" w:hAnsi="Times New Roman"/>
          <w:color w:val="auto"/>
        </w:rPr>
        <w:t>5.3. Содержание психолого-педагогической работы с детьми 5-6 лет</w:t>
      </w:r>
      <w:bookmarkEnd w:id="20"/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Непосредственно-образовательная деятельность является основной формой обучения. Задания, которые дают детям подготовительной группы, требуют сосредоточенности и осознанности действий, хотя до какой-то степени сохраняется игровой и развлекательный характер обучения. </w:t>
      </w:r>
    </w:p>
    <w:p w:rsidR="00E24F88" w:rsidRPr="00346113" w:rsidRDefault="00E24F88" w:rsidP="002461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занятиях, которые проводятся два раза в  неделю по 25 </w:t>
      </w:r>
      <w:proofErr w:type="spell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минут</w:t>
      </w:r>
      <w:proofErr w:type="gram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346113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346113">
        <w:rPr>
          <w:rFonts w:ascii="Times New Roman" w:hAnsi="Times New Roman"/>
          <w:sz w:val="28"/>
          <w:szCs w:val="28"/>
        </w:rPr>
        <w:t xml:space="preserve"> соответствиями с требованиями </w:t>
      </w:r>
      <w:proofErr w:type="spellStart"/>
      <w:r w:rsidRPr="00346113">
        <w:rPr>
          <w:rFonts w:ascii="Times New Roman" w:hAnsi="Times New Roman"/>
          <w:sz w:val="28"/>
          <w:szCs w:val="28"/>
        </w:rPr>
        <w:t>СанПина</w:t>
      </w:r>
      <w:proofErr w:type="spellEnd"/>
      <w:r w:rsidRPr="00346113">
        <w:rPr>
          <w:rFonts w:ascii="Times New Roman" w:hAnsi="Times New Roman"/>
          <w:sz w:val="28"/>
          <w:szCs w:val="28"/>
        </w:rPr>
        <w:t>.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, используются коллективные и индивидуальные методы обучения, осуществляется индивидуально-дифференцированный подход с учетом возможностей и особенностей каждого ребенка.</w:t>
      </w:r>
    </w:p>
    <w:p w:rsidR="00A70317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Программа рассчитана на 72 занятия в год + развлечения и праздники.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72 занятия по 25 минут = 30 часов. Раз в месяц проводится развлечение (9 занятий.) Календарные праздники и утренники (5 мероприятий)</w:t>
      </w:r>
    </w:p>
    <w:p w:rsidR="00070A86" w:rsidRDefault="00070A86" w:rsidP="002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70A86" w:rsidRDefault="00070A86" w:rsidP="002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70A86" w:rsidRDefault="00070A86" w:rsidP="002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70A86" w:rsidRDefault="00070A86" w:rsidP="002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24F88" w:rsidRPr="00346113" w:rsidRDefault="00E24F88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sz w:val="28"/>
          <w:szCs w:val="28"/>
          <w:lang w:eastAsia="ru-RU"/>
        </w:rPr>
        <w:t>Развитие музыкально-художественной деятельности, приобщение к музыкальному искусству детей 5 – 6 лет</w:t>
      </w:r>
    </w:p>
    <w:p w:rsidR="007D0DD0" w:rsidRDefault="007D0DD0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21" w:name="bookmark2"/>
      <w:r>
        <w:rPr>
          <w:rFonts w:ascii="Times New Roman" w:hAnsi="Times New Roman"/>
          <w:b/>
          <w:sz w:val="28"/>
          <w:szCs w:val="28"/>
        </w:rPr>
        <w:t xml:space="preserve">Образовательная область </w:t>
      </w:r>
    </w:p>
    <w:p w:rsidR="00E24F88" w:rsidRPr="00070A86" w:rsidRDefault="007D0DD0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«Художественно-эстетическое развитие (Музыкальная деятельность)</w:t>
      </w:r>
      <w:r w:rsidR="00E24F88" w:rsidRPr="00070A86">
        <w:rPr>
          <w:rFonts w:ascii="Times New Roman" w:hAnsi="Times New Roman"/>
          <w:b/>
          <w:sz w:val="28"/>
          <w:szCs w:val="28"/>
        </w:rPr>
        <w:t>»</w:t>
      </w:r>
      <w:bookmarkEnd w:id="21"/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46113">
        <w:rPr>
          <w:rFonts w:ascii="Times New Roman" w:hAnsi="Times New Roman"/>
          <w:b/>
          <w:bCs/>
          <w:i/>
          <w:iCs/>
          <w:sz w:val="28"/>
          <w:szCs w:val="28"/>
        </w:rPr>
        <w:t>Образовательные задачи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46113">
        <w:rPr>
          <w:rFonts w:ascii="Times New Roman" w:hAnsi="Times New Roman"/>
          <w:i/>
          <w:iCs/>
          <w:sz w:val="28"/>
          <w:szCs w:val="28"/>
        </w:rPr>
        <w:t>Слушание музыки:</w:t>
      </w:r>
    </w:p>
    <w:p w:rsidR="00E24F88" w:rsidRPr="00346113" w:rsidRDefault="00E24F88" w:rsidP="0024611C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поддерживать интерес к слушанию музыки, эмоциональный отклик ни нее, побуждать </w:t>
      </w:r>
      <w:proofErr w:type="gramStart"/>
      <w:r w:rsidRPr="00346113">
        <w:rPr>
          <w:rFonts w:ascii="Times New Roman" w:hAnsi="Times New Roman"/>
          <w:sz w:val="28"/>
          <w:szCs w:val="28"/>
        </w:rPr>
        <w:t>самостоятельно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определять настроение, характер музыкального произведения, вести разговор о музыке в форме диалога, побуж</w:t>
      </w:r>
      <w:r w:rsidRPr="00346113">
        <w:rPr>
          <w:rFonts w:ascii="Times New Roman" w:hAnsi="Times New Roman"/>
          <w:sz w:val="28"/>
          <w:szCs w:val="28"/>
        </w:rPr>
        <w:softHyphen/>
        <w:t>дать к ее интерпретации;</w:t>
      </w:r>
    </w:p>
    <w:p w:rsidR="00E24F88" w:rsidRPr="00346113" w:rsidRDefault="00E24F88" w:rsidP="0024611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46113">
        <w:rPr>
          <w:rFonts w:ascii="Times New Roman" w:hAnsi="Times New Roman"/>
          <w:sz w:val="28"/>
          <w:szCs w:val="28"/>
        </w:rPr>
        <w:t>дать понятие «жанра» музыкального искусства: инструментальная в вокальная музыка, марш, песня, танец (русская плясовая, вальс, полька и др.), учить определять его, узнавать звучание знакомых музыкальны инструментов, отгадывать пьесы, включенные в музыкальную викторину;</w:t>
      </w:r>
      <w:proofErr w:type="gramEnd"/>
    </w:p>
    <w:p w:rsidR="00E24F88" w:rsidRPr="00346113" w:rsidRDefault="00E24F88" w:rsidP="0024611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работать над развитием интонационно-мелодического </w:t>
      </w:r>
      <w:proofErr w:type="spellStart"/>
      <w:r w:rsidRPr="00346113">
        <w:rPr>
          <w:rFonts w:ascii="Times New Roman" w:hAnsi="Times New Roman"/>
          <w:sz w:val="28"/>
          <w:szCs w:val="28"/>
        </w:rPr>
        <w:t>слышания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музыки, лежащего в основе понимания ее содержания.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46113">
        <w:rPr>
          <w:rFonts w:ascii="Times New Roman" w:hAnsi="Times New Roman"/>
          <w:i/>
          <w:iCs/>
          <w:sz w:val="28"/>
          <w:szCs w:val="28"/>
        </w:rPr>
        <w:t>Музыкальное движение:</w:t>
      </w:r>
    </w:p>
    <w:p w:rsidR="00E24F88" w:rsidRPr="00346113" w:rsidRDefault="00E24F88" w:rsidP="0024611C">
      <w:pPr>
        <w:pStyle w:val="a4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lastRenderedPageBreak/>
        <w:t xml:space="preserve">на основе </w:t>
      </w:r>
      <w:proofErr w:type="spellStart"/>
      <w:r w:rsidRPr="00346113">
        <w:rPr>
          <w:rFonts w:ascii="Times New Roman" w:hAnsi="Times New Roman"/>
          <w:sz w:val="28"/>
          <w:szCs w:val="28"/>
        </w:rPr>
        <w:t>слышания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в музыке не только ее общего настроения, но и темпа, динамики, яркого ритмического рисунка, формы, поощрять ее выразительное воплощение в движениях;</w:t>
      </w:r>
    </w:p>
    <w:p w:rsidR="00E24F88" w:rsidRPr="00346113" w:rsidRDefault="00E24F88" w:rsidP="0024611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формировать легкость, </w:t>
      </w:r>
      <w:proofErr w:type="spellStart"/>
      <w:r w:rsidRPr="00346113">
        <w:rPr>
          <w:rFonts w:ascii="Times New Roman" w:hAnsi="Times New Roman"/>
          <w:sz w:val="28"/>
          <w:szCs w:val="28"/>
        </w:rPr>
        <w:t>пружинность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и ловкость исполнения основных естественных движений (различных видов шага, бега, прыжков);</w:t>
      </w:r>
    </w:p>
    <w:p w:rsidR="00E24F88" w:rsidRPr="00346113" w:rsidRDefault="00E24F88" w:rsidP="0024611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продолжать развивать чувство музыкального ритма, ориентировку в пространстве;</w:t>
      </w:r>
    </w:p>
    <w:p w:rsidR="00A70317" w:rsidRDefault="00E24F88" w:rsidP="0024611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работать над техникой исполнения танце</w:t>
      </w:r>
      <w:r w:rsidR="00A70317">
        <w:rPr>
          <w:rFonts w:ascii="Times New Roman" w:hAnsi="Times New Roman"/>
          <w:sz w:val="28"/>
          <w:szCs w:val="28"/>
        </w:rPr>
        <w:t>вальных движений,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отрабатывая их сложные варианты;</w:t>
      </w:r>
    </w:p>
    <w:p w:rsidR="00E24F88" w:rsidRPr="00346113" w:rsidRDefault="00E24F88" w:rsidP="0024611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учить народным и бальным танцам (полька, галоп), продолжать работать над эмоциональным общением в них;</w:t>
      </w:r>
    </w:p>
    <w:p w:rsidR="00E24F88" w:rsidRPr="00346113" w:rsidRDefault="00E24F88" w:rsidP="0024611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поддерживать индивидуальные творческие проявления в работе над музыкально-двигательными сюжетными этюдами.</w:t>
      </w:r>
    </w:p>
    <w:p w:rsidR="00A70317" w:rsidRDefault="00A70317" w:rsidP="0024611C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46113">
        <w:rPr>
          <w:rFonts w:ascii="Times New Roman" w:hAnsi="Times New Roman"/>
          <w:i/>
          <w:iCs/>
          <w:sz w:val="28"/>
          <w:szCs w:val="28"/>
        </w:rPr>
        <w:t>Пение:</w:t>
      </w:r>
    </w:p>
    <w:p w:rsidR="00E24F88" w:rsidRPr="00346113" w:rsidRDefault="00E24F88" w:rsidP="0024611C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учить петь выразительно, музыкально, интонационно чисто;</w:t>
      </w:r>
    </w:p>
    <w:p w:rsidR="00E24F88" w:rsidRPr="00346113" w:rsidRDefault="00E24F88" w:rsidP="0024611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строить певческую работу с учетом природных типов голосов (высокий, средний, низкий), продолжать работать над голосом, главным образом в </w:t>
      </w:r>
      <w:proofErr w:type="spellStart"/>
      <w:r w:rsidRPr="00346113">
        <w:rPr>
          <w:rFonts w:ascii="Times New Roman" w:hAnsi="Times New Roman"/>
          <w:sz w:val="28"/>
          <w:szCs w:val="28"/>
        </w:rPr>
        <w:t>примарном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диапазоне и нижнем регистре, постепенно и осторожно </w:t>
      </w:r>
      <w:proofErr w:type="spellStart"/>
      <w:r w:rsidRPr="00346113">
        <w:rPr>
          <w:rFonts w:ascii="Times New Roman" w:hAnsi="Times New Roman"/>
          <w:sz w:val="28"/>
          <w:szCs w:val="28"/>
        </w:rPr>
        <w:t>разширяя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диапазон вверх;</w:t>
      </w:r>
    </w:p>
    <w:p w:rsidR="00E24F88" w:rsidRPr="00346113" w:rsidRDefault="00E24F88" w:rsidP="0024611C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петь звонко, легко, «проливать» дыхание, ощущать его </w:t>
      </w:r>
      <w:proofErr w:type="spellStart"/>
      <w:r w:rsidRPr="00346113">
        <w:rPr>
          <w:rFonts w:ascii="Times New Roman" w:hAnsi="Times New Roman"/>
          <w:sz w:val="28"/>
          <w:szCs w:val="28"/>
        </w:rPr>
        <w:t>резонирование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, четко, но легко произносить слова в </w:t>
      </w:r>
      <w:proofErr w:type="spellStart"/>
      <w:r w:rsidRPr="00346113">
        <w:rPr>
          <w:rFonts w:ascii="Times New Roman" w:hAnsi="Times New Roman"/>
          <w:sz w:val="28"/>
          <w:szCs w:val="28"/>
        </w:rPr>
        <w:t>распевках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и песнях;</w:t>
      </w:r>
    </w:p>
    <w:p w:rsidR="00E24F88" w:rsidRPr="00346113" w:rsidRDefault="00E24F88" w:rsidP="0024611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следить за положением корпуса и головы ребенка во время пения, обра</w:t>
      </w:r>
      <w:r w:rsidRPr="00346113">
        <w:rPr>
          <w:rFonts w:ascii="Times New Roman" w:hAnsi="Times New Roman"/>
          <w:sz w:val="28"/>
          <w:szCs w:val="28"/>
        </w:rPr>
        <w:softHyphen/>
        <w:t>щать внимание на свободу нижней челюсти;</w:t>
      </w:r>
    </w:p>
    <w:p w:rsidR="00E24F88" w:rsidRPr="00346113" w:rsidRDefault="00E24F88" w:rsidP="0024611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слушать красиво звучащие сольные и хоровые вокальные произведения.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46113">
        <w:rPr>
          <w:rFonts w:ascii="Times New Roman" w:hAnsi="Times New Roman"/>
          <w:i/>
          <w:iCs/>
          <w:sz w:val="28"/>
          <w:szCs w:val="28"/>
        </w:rPr>
        <w:t>Игра на детских музыкальных инструментах:</w:t>
      </w:r>
    </w:p>
    <w:p w:rsidR="00E24F88" w:rsidRPr="00346113" w:rsidRDefault="00E24F88" w:rsidP="0024611C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развивать </w:t>
      </w:r>
      <w:proofErr w:type="spellStart"/>
      <w:r w:rsidRPr="00346113">
        <w:rPr>
          <w:rFonts w:ascii="Times New Roman" w:hAnsi="Times New Roman"/>
          <w:sz w:val="28"/>
          <w:szCs w:val="28"/>
        </w:rPr>
        <w:t>звуковысотный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слух, обучая подбору по слуху образцов-инто</w:t>
      </w:r>
      <w:r w:rsidRPr="00346113">
        <w:rPr>
          <w:rFonts w:ascii="Times New Roman" w:hAnsi="Times New Roman"/>
          <w:sz w:val="28"/>
          <w:szCs w:val="28"/>
        </w:rPr>
        <w:softHyphen/>
        <w:t xml:space="preserve">наций, построенных на интервальной основе, и мелодий на </w:t>
      </w:r>
      <w:proofErr w:type="spellStart"/>
      <w:r w:rsidRPr="00346113">
        <w:rPr>
          <w:rFonts w:ascii="Times New Roman" w:hAnsi="Times New Roman"/>
          <w:sz w:val="28"/>
          <w:szCs w:val="28"/>
        </w:rPr>
        <w:t>звуковысот</w:t>
      </w:r>
      <w:r w:rsidRPr="00346113">
        <w:rPr>
          <w:rFonts w:ascii="Times New Roman" w:hAnsi="Times New Roman"/>
          <w:sz w:val="28"/>
          <w:szCs w:val="28"/>
        </w:rPr>
        <w:softHyphen/>
        <w:t>ных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инструментах;</w:t>
      </w:r>
    </w:p>
    <w:p w:rsidR="00E24F88" w:rsidRPr="00346113" w:rsidRDefault="00E24F88" w:rsidP="0024611C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продолжать развивать тембровый и динамический слух в процессе игры на ударных и </w:t>
      </w:r>
      <w:proofErr w:type="spellStart"/>
      <w:r w:rsidRPr="00346113">
        <w:rPr>
          <w:rFonts w:ascii="Times New Roman" w:hAnsi="Times New Roman"/>
          <w:sz w:val="28"/>
          <w:szCs w:val="28"/>
        </w:rPr>
        <w:t>звуковысотных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детских музыкальных инструментах;</w:t>
      </w:r>
    </w:p>
    <w:p w:rsidR="00E24F88" w:rsidRPr="00346113" w:rsidRDefault="00E24F88" w:rsidP="0024611C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развивать чувство музыкального ритма, предлагая для </w:t>
      </w:r>
      <w:proofErr w:type="gramStart"/>
      <w:r w:rsidRPr="00346113">
        <w:rPr>
          <w:rFonts w:ascii="Times New Roman" w:hAnsi="Times New Roman"/>
          <w:sz w:val="28"/>
          <w:szCs w:val="28"/>
        </w:rPr>
        <w:t>освоения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посте</w:t>
      </w:r>
      <w:r w:rsidRPr="00346113">
        <w:rPr>
          <w:rFonts w:ascii="Times New Roman" w:hAnsi="Times New Roman"/>
          <w:sz w:val="28"/>
          <w:szCs w:val="28"/>
        </w:rPr>
        <w:softHyphen/>
        <w:t>пенно усложняющиеся ритмические структуры;</w:t>
      </w:r>
    </w:p>
    <w:p w:rsidR="00E24F88" w:rsidRPr="00346113" w:rsidRDefault="00E24F88" w:rsidP="0024611C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продолжать формировать детское инструментальное творчество, музы</w:t>
      </w:r>
      <w:r w:rsidRPr="00346113">
        <w:rPr>
          <w:rFonts w:ascii="Times New Roman" w:hAnsi="Times New Roman"/>
          <w:sz w:val="28"/>
          <w:szCs w:val="28"/>
        </w:rPr>
        <w:softHyphen/>
        <w:t>кальную импровизацию.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46113">
        <w:rPr>
          <w:rFonts w:ascii="Times New Roman" w:hAnsi="Times New Roman"/>
          <w:i/>
          <w:iCs/>
          <w:sz w:val="28"/>
          <w:szCs w:val="28"/>
        </w:rPr>
        <w:t>Музыкальная игра-драматизация:</w:t>
      </w:r>
    </w:p>
    <w:p w:rsidR="00E24F88" w:rsidRPr="00346113" w:rsidRDefault="00E24F88" w:rsidP="0024611C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предлагать игры-драматизации с разнохарактерными персонажами, ро</w:t>
      </w:r>
      <w:r w:rsidRPr="00346113">
        <w:rPr>
          <w:rFonts w:ascii="Times New Roman" w:hAnsi="Times New Roman"/>
          <w:sz w:val="28"/>
          <w:szCs w:val="28"/>
        </w:rPr>
        <w:softHyphen/>
        <w:t>левая палитра которых включает не только движение, но и слово, пение, игру на детских музыкальных инструментах;</w:t>
      </w:r>
    </w:p>
    <w:p w:rsidR="00E24F88" w:rsidRPr="00346113" w:rsidRDefault="00E24F88" w:rsidP="0024611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подготавливать музыкальную игру системой музыкально-двигательных этюдов;</w:t>
      </w:r>
    </w:p>
    <w:p w:rsidR="00E24F88" w:rsidRPr="00346113" w:rsidRDefault="00E24F88" w:rsidP="0024611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вести от коллективных к индивидуальным действиям различных персо</w:t>
      </w:r>
      <w:r w:rsidRPr="00346113">
        <w:rPr>
          <w:rFonts w:ascii="Times New Roman" w:hAnsi="Times New Roman"/>
          <w:sz w:val="28"/>
          <w:szCs w:val="28"/>
        </w:rPr>
        <w:softHyphen/>
        <w:t>нажей;</w:t>
      </w:r>
    </w:p>
    <w:p w:rsidR="00E24F88" w:rsidRPr="00346113" w:rsidRDefault="00E24F88" w:rsidP="0024611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lastRenderedPageBreak/>
        <w:t>учить разбираться в особенностях персонажей игры и самостоятельно находить для них выразительные пантомимические, мимические и инто</w:t>
      </w:r>
      <w:r w:rsidRPr="00346113">
        <w:rPr>
          <w:rFonts w:ascii="Times New Roman" w:hAnsi="Times New Roman"/>
          <w:sz w:val="28"/>
          <w:szCs w:val="28"/>
        </w:rPr>
        <w:softHyphen/>
        <w:t>национные характеристики, развивать творческие способности;</w:t>
      </w:r>
    </w:p>
    <w:p w:rsidR="00E24F88" w:rsidRPr="00346113" w:rsidRDefault="00E24F88" w:rsidP="0024611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развивать умение использовать в игре предметы-заместители, вообража</w:t>
      </w:r>
      <w:r w:rsidRPr="00346113">
        <w:rPr>
          <w:rFonts w:ascii="Times New Roman" w:hAnsi="Times New Roman"/>
          <w:sz w:val="28"/>
          <w:szCs w:val="28"/>
        </w:rPr>
        <w:softHyphen/>
        <w:t>емые предметы, входить в образ и оставаться в нем до конца игры.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46113">
        <w:rPr>
          <w:rFonts w:ascii="Times New Roman" w:hAnsi="Times New Roman"/>
          <w:i/>
          <w:iCs/>
          <w:sz w:val="28"/>
          <w:szCs w:val="28"/>
        </w:rPr>
        <w:t>Театрализованная игра:</w:t>
      </w:r>
    </w:p>
    <w:p w:rsidR="00E24F88" w:rsidRPr="00346113" w:rsidRDefault="00E24F88" w:rsidP="0024611C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проводить театрализованную игру и как музыкальную игру-драматиза</w:t>
      </w:r>
      <w:r w:rsidRPr="00346113">
        <w:rPr>
          <w:rFonts w:ascii="Times New Roman" w:hAnsi="Times New Roman"/>
          <w:sz w:val="28"/>
          <w:szCs w:val="28"/>
        </w:rPr>
        <w:softHyphen/>
        <w:t>цию, и как собственно театральную постановку;</w:t>
      </w:r>
    </w:p>
    <w:p w:rsidR="00E24F88" w:rsidRPr="00346113" w:rsidRDefault="00E24F88" w:rsidP="0024611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помогать подчиняться замыслу воспитателя-режиссера, а также самосто</w:t>
      </w:r>
      <w:r w:rsidRPr="00346113">
        <w:rPr>
          <w:rFonts w:ascii="Times New Roman" w:hAnsi="Times New Roman"/>
          <w:sz w:val="28"/>
          <w:szCs w:val="28"/>
        </w:rPr>
        <w:softHyphen/>
        <w:t>ятельно и выразительно вести свою роль (партию) в спектакле;</w:t>
      </w:r>
    </w:p>
    <w:p w:rsidR="00E24F88" w:rsidRPr="00346113" w:rsidRDefault="00E24F88" w:rsidP="0024611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придавать игре форму художественной театральной деятельности (дети могут принимать участие в подготовке спектакля как актеры, оформите</w:t>
      </w:r>
      <w:r w:rsidRPr="00346113">
        <w:rPr>
          <w:rFonts w:ascii="Times New Roman" w:hAnsi="Times New Roman"/>
          <w:sz w:val="28"/>
          <w:szCs w:val="28"/>
        </w:rPr>
        <w:softHyphen/>
        <w:t>ли сцены), что повышает интерес к игре.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>Слушание музыки.</w:t>
      </w:r>
      <w:r w:rsidRPr="00346113">
        <w:rPr>
          <w:rFonts w:ascii="Times New Roman" w:hAnsi="Times New Roman"/>
          <w:sz w:val="28"/>
          <w:szCs w:val="28"/>
        </w:rPr>
        <w:t xml:space="preserve"> Детям старшего дошкольного возраста предлагаются для прослушивания более сложные произведения. Усложнение музыкальных произведений идет от пьес с преобладанием изобразительных моментов к пьесам: доминированием выразительности, от небольших по объему, простых по форме и музыкальным образам </w:t>
      </w:r>
      <w:proofErr w:type="gramStart"/>
      <w:r w:rsidRPr="00346113">
        <w:rPr>
          <w:rFonts w:ascii="Times New Roman" w:hAnsi="Times New Roman"/>
          <w:sz w:val="28"/>
          <w:szCs w:val="28"/>
        </w:rPr>
        <w:t>ко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все более развернутым и сложным, от содержащих одну ведущую тему к контрастным и далее по линии смягчения контрастности и появления полутонов настроений.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Дети определяют жанр музыкального произведения, анализируют его форму, могут назвать инструмент, на котором оно исполняется. С удовольствием отгадывают пьесы, включенные в музыкальную викторину.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Уровень развития у детей речи и мышления позволяет воспитателю вести с ними разговор о музыке в форме диалога, побуждать к ее развернутой интерпретации.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На занятиях по слушанию необходимо широко использовать музыку в аудиозаписи, стихи, художественную прозу, диафильмы, диапозитивы с произведениями живописи, архитектуры, скульптуры и народного декоративно-прикладного искусства, организовывать посещение доступных по содержанию оперных и балетных спектаклей, концертов, музейных экспозиций.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iCs/>
          <w:sz w:val="28"/>
          <w:szCs w:val="28"/>
        </w:rPr>
        <w:t>Музыкальное движение.</w:t>
      </w:r>
      <w:r w:rsidRPr="00346113">
        <w:rPr>
          <w:rFonts w:ascii="Times New Roman" w:hAnsi="Times New Roman"/>
          <w:sz w:val="28"/>
          <w:szCs w:val="28"/>
        </w:rPr>
        <w:t xml:space="preserve"> Занимаясь музыкальным движением с детьми стар</w:t>
      </w:r>
      <w:r w:rsidRPr="00346113">
        <w:rPr>
          <w:rFonts w:ascii="Times New Roman" w:hAnsi="Times New Roman"/>
          <w:sz w:val="28"/>
          <w:szCs w:val="28"/>
        </w:rPr>
        <w:softHyphen/>
        <w:t>шего дошкольного возраста, необходимо использовать высокохудожественную музыку, содержащую яркие образы, различные по настроению.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Продолжая работу над основными движениями, предлагать детям </w:t>
      </w:r>
      <w:proofErr w:type="gramStart"/>
      <w:r w:rsidRPr="00346113">
        <w:rPr>
          <w:rFonts w:ascii="Times New Roman" w:hAnsi="Times New Roman"/>
          <w:sz w:val="28"/>
          <w:szCs w:val="28"/>
        </w:rPr>
        <w:t>музыку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под которую могут быть воспроизведены: ходьба радостная, спокойная, торже</w:t>
      </w:r>
      <w:r w:rsidRPr="00346113">
        <w:rPr>
          <w:rFonts w:ascii="Times New Roman" w:hAnsi="Times New Roman"/>
          <w:sz w:val="28"/>
          <w:szCs w:val="28"/>
        </w:rPr>
        <w:softHyphen/>
        <w:t>ственная, мягкая, пружинистая, осторожная, спортивный и танцевальный шаг бег легкий, сильный, мягкий, острый, осторожный, устремленный, прыжки мяг</w:t>
      </w:r>
      <w:r w:rsidRPr="00346113">
        <w:rPr>
          <w:rFonts w:ascii="Times New Roman" w:hAnsi="Times New Roman"/>
          <w:sz w:val="28"/>
          <w:szCs w:val="28"/>
        </w:rPr>
        <w:softHyphen/>
        <w:t>кие, легкие, сильные, на одной ноге, на двух ногах, меняя ноги, движения рук, мягкие и жесткие, плавные и напряженные, широкие и мелкие и т.д.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Музыкальный руководитель может больше работать над техникой исполне</w:t>
      </w:r>
      <w:r w:rsidRPr="00346113">
        <w:rPr>
          <w:rFonts w:ascii="Times New Roman" w:hAnsi="Times New Roman"/>
          <w:sz w:val="28"/>
          <w:szCs w:val="28"/>
        </w:rPr>
        <w:softHyphen/>
        <w:t xml:space="preserve">ния основных и танцевальных движений, помня о покомпонентной </w:t>
      </w:r>
      <w:r w:rsidRPr="00346113">
        <w:rPr>
          <w:rFonts w:ascii="Times New Roman" w:hAnsi="Times New Roman"/>
          <w:sz w:val="28"/>
          <w:szCs w:val="28"/>
        </w:rPr>
        <w:lastRenderedPageBreak/>
        <w:t>отработке сложных движений. Полезно проводить на занятиях разминку с тренировкой мышечных ощущений, гимнастику жестов, танцевальную гимнастику, включат* игровые упражнения и этюды с использованием воображаемых предметов и ситуаций. В работе над музыкально-двигательными этюдами главными явля</w:t>
      </w:r>
      <w:r w:rsidRPr="00346113">
        <w:rPr>
          <w:rFonts w:ascii="Times New Roman" w:hAnsi="Times New Roman"/>
          <w:sz w:val="28"/>
          <w:szCs w:val="28"/>
        </w:rPr>
        <w:softHyphen/>
        <w:t>ются индивидуальные творческие проявления детей. Взрослый может обсудить с ними общий замысел и настроение этюда, а затем предложить задачу на его индивидуальную музыкально-двигательную интерпретацию. Лучшие варианты, отобранные самими детьми, могут стать основой групповых композиций.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Музыкально-двигательная импровизация в сюжетных этюдах — один из наиболее доступных и интересных детям видов музыкального творчества.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iCs/>
          <w:sz w:val="28"/>
          <w:szCs w:val="28"/>
        </w:rPr>
        <w:t>Пение.</w:t>
      </w:r>
      <w:r w:rsidRPr="00346113">
        <w:rPr>
          <w:rFonts w:ascii="Times New Roman" w:hAnsi="Times New Roman"/>
          <w:sz w:val="28"/>
          <w:szCs w:val="28"/>
        </w:rPr>
        <w:t xml:space="preserve"> В процессе певческой работы необходимо развивать у детей не толь</w:t>
      </w:r>
      <w:r w:rsidRPr="00346113">
        <w:rPr>
          <w:rFonts w:ascii="Times New Roman" w:hAnsi="Times New Roman"/>
          <w:sz w:val="28"/>
          <w:szCs w:val="28"/>
        </w:rPr>
        <w:softHyphen/>
        <w:t>ко вокальные, но и музыкальные и актерские способности.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Продолжать работу над резонансной техникой пения, добиваясь с помощью специальных упражнений высокой певческой позиции. Организованный та</w:t>
      </w:r>
      <w:r w:rsidRPr="00346113">
        <w:rPr>
          <w:rFonts w:ascii="Times New Roman" w:hAnsi="Times New Roman"/>
          <w:sz w:val="28"/>
          <w:szCs w:val="28"/>
        </w:rPr>
        <w:softHyphen/>
        <w:t>ким образом звук становится звонким, полетным, легким. Голос при этом не устает и позволяет ребенку решать художественные задачи. Степень чистоты интонирования мелодии значительно возрастает.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Работать с хором с учетом природных типов голосов, распевать детей по голосам перед пением, использовать репертуар, соответствующий типам голосов. Работу над резонансной техникой пения нужно продолжать в </w:t>
      </w:r>
      <w:proofErr w:type="spellStart"/>
      <w:r w:rsidRPr="00346113">
        <w:rPr>
          <w:rFonts w:ascii="Times New Roman" w:hAnsi="Times New Roman"/>
          <w:sz w:val="28"/>
          <w:szCs w:val="28"/>
        </w:rPr>
        <w:t>примарном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диапазоне. В </w:t>
      </w:r>
      <w:proofErr w:type="spellStart"/>
      <w:r w:rsidRPr="00346113">
        <w:rPr>
          <w:rFonts w:ascii="Times New Roman" w:hAnsi="Times New Roman"/>
          <w:sz w:val="28"/>
          <w:szCs w:val="28"/>
        </w:rPr>
        <w:t>распев</w:t>
      </w:r>
      <w:r w:rsidRPr="00346113">
        <w:rPr>
          <w:rFonts w:ascii="Times New Roman" w:hAnsi="Times New Roman"/>
          <w:sz w:val="28"/>
          <w:szCs w:val="28"/>
        </w:rPr>
        <w:softHyphen/>
        <w:t>ках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и песнях можно увеличить диапазон за счет хода вниз и осторожно вверх.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Работая над артикуляцией, особое внимание следует обращать на свободу нижней челюсти и активность губ. Это поможет избежать напряжения гортани.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Следить за положением корпуса в пении (прямая спина и развернутые пле</w:t>
      </w:r>
      <w:r w:rsidRPr="00346113">
        <w:rPr>
          <w:rFonts w:ascii="Times New Roman" w:hAnsi="Times New Roman"/>
          <w:sz w:val="28"/>
          <w:szCs w:val="28"/>
        </w:rPr>
        <w:softHyphen/>
        <w:t>чи помогают организации дыхания).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>Игра на детских музыкальных инструментах.</w:t>
      </w:r>
      <w:r w:rsidRPr="00346113">
        <w:rPr>
          <w:rFonts w:ascii="Times New Roman" w:hAnsi="Times New Roman"/>
          <w:sz w:val="28"/>
          <w:szCs w:val="28"/>
        </w:rPr>
        <w:t xml:space="preserve"> От преимущественно репродуктивных, объяснительно-иллюстративных методов, характерных для работы с предыдущей возрастной группой, следует постепенно переходить к поисковым, продуктивным методам обучения (например, дети могут самостоятельно предлагать варианты оркестровки того или иного произведения, которые тут же исполняются и выбирается лучший вариант). Воспитатель поощряет инициативу и творческие проявления в импровизации и подборе мелодий по слуху. Необходимо знакомить детей с разнообразными по жанру и характеру произведениями, тщательно отбирать музыкальный материал, включающий эталонные мелодические построения, небольшие, но выразительные, яркие мелодии.</w:t>
      </w:r>
    </w:p>
    <w:p w:rsidR="00E24F88" w:rsidRDefault="00E24F88" w:rsidP="0024611C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070A86" w:rsidRDefault="00070A86" w:rsidP="0024611C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7D0DD0" w:rsidRDefault="007D0DD0" w:rsidP="0024611C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E24F88" w:rsidRDefault="00E24F88" w:rsidP="0024611C">
      <w:pPr>
        <w:pStyle w:val="1"/>
        <w:spacing w:before="0" w:line="240" w:lineRule="auto"/>
        <w:rPr>
          <w:rFonts w:ascii="Times New Roman" w:eastAsia="Calibri" w:hAnsi="Times New Roman"/>
          <w:b w:val="0"/>
          <w:bCs w:val="0"/>
          <w:color w:val="auto"/>
        </w:rPr>
      </w:pPr>
    </w:p>
    <w:p w:rsidR="00A70317" w:rsidRPr="00A70317" w:rsidRDefault="00A70317" w:rsidP="00A70317"/>
    <w:p w:rsidR="009A48BC" w:rsidRDefault="009A48BC" w:rsidP="00A70317">
      <w:pPr>
        <w:spacing w:after="0"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r w:rsidRPr="00A70317">
        <w:rPr>
          <w:rFonts w:ascii="Times New Roman" w:hAnsi="Times New Roman"/>
          <w:b/>
          <w:sz w:val="28"/>
          <w:szCs w:val="28"/>
        </w:rPr>
        <w:lastRenderedPageBreak/>
        <w:t>5.5. Календарно-тематическое планирование</w:t>
      </w:r>
    </w:p>
    <w:p w:rsidR="00A70317" w:rsidRPr="00A70317" w:rsidRDefault="00A70317" w:rsidP="00A70317">
      <w:pPr>
        <w:spacing w:after="0"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9A48BC" w:rsidRPr="00A70317" w:rsidRDefault="009A48BC" w:rsidP="00A70317">
      <w:pPr>
        <w:spacing w:after="0" w:line="240" w:lineRule="auto"/>
        <w:ind w:left="1134"/>
        <w:jc w:val="center"/>
        <w:rPr>
          <w:rFonts w:ascii="Times New Roman" w:hAnsi="Times New Roman"/>
          <w:b/>
          <w:sz w:val="24"/>
          <w:szCs w:val="24"/>
        </w:rPr>
      </w:pPr>
      <w:r w:rsidRPr="00A70317">
        <w:rPr>
          <w:rFonts w:ascii="Times New Roman" w:hAnsi="Times New Roman"/>
          <w:b/>
          <w:sz w:val="24"/>
          <w:szCs w:val="24"/>
        </w:rPr>
        <w:t>Сентябрь</w:t>
      </w:r>
    </w:p>
    <w:tbl>
      <w:tblPr>
        <w:tblW w:w="102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2"/>
        <w:gridCol w:w="4633"/>
        <w:gridCol w:w="3072"/>
      </w:tblGrid>
      <w:tr w:rsidR="009A48BC" w:rsidTr="00A70317">
        <w:tc>
          <w:tcPr>
            <w:tcW w:w="2552" w:type="dxa"/>
            <w:vAlign w:val="center"/>
          </w:tcPr>
          <w:p w:rsidR="009A48BC" w:rsidRPr="009A48BC" w:rsidRDefault="009A48BC" w:rsidP="00A70317">
            <w:p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4633" w:type="dxa"/>
            <w:vAlign w:val="center"/>
          </w:tcPr>
          <w:p w:rsidR="009A48BC" w:rsidRPr="009A48BC" w:rsidRDefault="009A48BC" w:rsidP="000D3257">
            <w:pPr>
              <w:spacing w:after="0" w:line="240" w:lineRule="auto"/>
              <w:ind w:left="1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072" w:type="dxa"/>
            <w:vAlign w:val="center"/>
          </w:tcPr>
          <w:p w:rsidR="009A48BC" w:rsidRPr="009A48BC" w:rsidRDefault="009A48BC" w:rsidP="000D3257">
            <w:pPr>
              <w:spacing w:after="0" w:line="240" w:lineRule="auto"/>
              <w:ind w:left="1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70317">
        <w:tc>
          <w:tcPr>
            <w:tcW w:w="2552" w:type="dxa"/>
          </w:tcPr>
          <w:p w:rsidR="009A48BC" w:rsidRPr="009A48BC" w:rsidRDefault="009A48BC" w:rsidP="00A70317">
            <w:p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4633" w:type="dxa"/>
          </w:tcPr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Реагировать на смену частей музыки, ориентироваться в пространстве.</w:t>
            </w:r>
          </w:p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естественно, непринужденно, плавно, выполнять движения руками. Совершенствовать координацию рук.</w:t>
            </w:r>
          </w:p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Ходить по залу большими и маленькими шагами.</w:t>
            </w:r>
          </w:p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выполнять энергичные прыжки на месте, с поворотом, с продвижением вперед.</w:t>
            </w:r>
          </w:p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Ходить врассыпную, по кругу.</w:t>
            </w:r>
          </w:p>
        </w:tc>
        <w:tc>
          <w:tcPr>
            <w:tcW w:w="3072" w:type="dxa"/>
          </w:tcPr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«Марш» муз. Ф. </w:t>
            </w:r>
            <w:proofErr w:type="spellStart"/>
            <w:r>
              <w:rPr>
                <w:rFonts w:ascii="Times New Roman" w:hAnsi="Times New Roman"/>
                <w:szCs w:val="24"/>
              </w:rPr>
              <w:t>Надеенко</w:t>
            </w:r>
            <w:proofErr w:type="spellEnd"/>
          </w:p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«Великаны и гномы» муз. </w:t>
            </w:r>
            <w:proofErr w:type="spellStart"/>
            <w:r>
              <w:rPr>
                <w:rFonts w:ascii="Times New Roman" w:hAnsi="Times New Roman"/>
                <w:szCs w:val="24"/>
              </w:rPr>
              <w:t>Л-Компанейца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«Экосез» муз. Шуберта</w:t>
            </w:r>
          </w:p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/>
                <w:szCs w:val="24"/>
              </w:rPr>
              <w:t>Белолица-круглолица</w:t>
            </w:r>
            <w:proofErr w:type="spellEnd"/>
            <w:proofErr w:type="gramEnd"/>
            <w:r>
              <w:rPr>
                <w:rFonts w:ascii="Times New Roman" w:hAnsi="Times New Roman"/>
                <w:szCs w:val="24"/>
              </w:rPr>
              <w:t>» р. н. м</w:t>
            </w:r>
          </w:p>
          <w:p w:rsidR="009A48BC" w:rsidRDefault="009A48BC" w:rsidP="00A70317">
            <w:pPr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A70317">
        <w:tc>
          <w:tcPr>
            <w:tcW w:w="2552" w:type="dxa"/>
          </w:tcPr>
          <w:p w:rsidR="009A48BC" w:rsidRDefault="009A48BC" w:rsidP="00A70317">
            <w:p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4633" w:type="dxa"/>
          </w:tcPr>
          <w:p w:rsidR="009A48BC" w:rsidRDefault="009A48BC" w:rsidP="00A70317">
            <w:pPr>
              <w:pStyle w:val="a9"/>
              <w:widowControl w:val="0"/>
              <w:suppressAutoHyphens/>
              <w:spacing w:before="0" w:beforeAutospacing="0" w:after="0" w:afterAutospacing="0"/>
              <w:ind w:left="176"/>
            </w:pPr>
            <w:r>
              <w:t>Знакомить с различными приемами игры на металлофоне.</w:t>
            </w:r>
          </w:p>
        </w:tc>
        <w:tc>
          <w:tcPr>
            <w:tcW w:w="3072" w:type="dxa"/>
          </w:tcPr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«Небо синее» Е. Тиличеева</w:t>
            </w:r>
          </w:p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«Тук-тук, молотком»</w:t>
            </w:r>
          </w:p>
        </w:tc>
      </w:tr>
      <w:tr w:rsidR="009A48BC" w:rsidTr="00A70317">
        <w:tc>
          <w:tcPr>
            <w:tcW w:w="2552" w:type="dxa"/>
          </w:tcPr>
          <w:p w:rsidR="009A48BC" w:rsidRDefault="009A48BC" w:rsidP="00A70317">
            <w:pPr>
              <w:spacing w:after="0" w:line="240" w:lineRule="auto"/>
              <w:ind w:left="45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  <w:p w:rsidR="009A48BC" w:rsidRDefault="009A48BC" w:rsidP="00A70317">
            <w:p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33" w:type="dxa"/>
          </w:tcPr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мелкую моторику, чувство ритма, внимание.</w:t>
            </w:r>
          </w:p>
        </w:tc>
        <w:tc>
          <w:tcPr>
            <w:tcW w:w="3072" w:type="dxa"/>
          </w:tcPr>
          <w:p w:rsidR="009A48BC" w:rsidRDefault="009A48BC" w:rsidP="00A70317">
            <w:pPr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«Краб», «Пять утят», «Окна» муз. Е. Железновой</w:t>
            </w:r>
          </w:p>
        </w:tc>
      </w:tr>
      <w:tr w:rsidR="009A48BC" w:rsidTr="00A70317">
        <w:tc>
          <w:tcPr>
            <w:tcW w:w="2552" w:type="dxa"/>
          </w:tcPr>
          <w:p w:rsidR="009A48BC" w:rsidRDefault="009A48BC" w:rsidP="00A70317">
            <w:p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4633" w:type="dxa"/>
          </w:tcPr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Определять характер музыкального произведения, трехчастную форму. </w:t>
            </w:r>
          </w:p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эмоциональную отзывчивость. </w:t>
            </w:r>
          </w:p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слушать музыкальное произведение от начала до конца. Развивать детскую активность, творчество.</w:t>
            </w:r>
          </w:p>
        </w:tc>
        <w:tc>
          <w:tcPr>
            <w:tcW w:w="3072" w:type="dxa"/>
          </w:tcPr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«Марш деревянных солдатиков» П. Чайковский</w:t>
            </w:r>
          </w:p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«Голодная кошка и сытый кот» муз. Салманова</w:t>
            </w:r>
          </w:p>
        </w:tc>
      </w:tr>
      <w:tr w:rsidR="009A48BC" w:rsidTr="00A70317">
        <w:tc>
          <w:tcPr>
            <w:tcW w:w="2552" w:type="dxa"/>
          </w:tcPr>
          <w:p w:rsidR="009A48BC" w:rsidRDefault="009A48BC" w:rsidP="00A70317">
            <w:p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4633" w:type="dxa"/>
          </w:tcPr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воспринимать характер песни. Правильно интонировать мелодию, точно передавать ритмический рисунок. Различать вступление, куплет, припев, проигрыш, заключение.</w:t>
            </w:r>
          </w:p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брать дыхание.</w:t>
            </w:r>
          </w:p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A7031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Комплекс Емельянова.</w:t>
            </w:r>
          </w:p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«Урожайная» А. Филиппенко (фонограмма)</w:t>
            </w:r>
          </w:p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«Ба</w:t>
            </w:r>
            <w:proofErr w:type="gramStart"/>
            <w:r>
              <w:rPr>
                <w:rFonts w:ascii="Times New Roman" w:hAnsi="Times New Roman"/>
                <w:szCs w:val="24"/>
              </w:rPr>
              <w:t>й-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качи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4"/>
              </w:rPr>
              <w:t>качи</w:t>
            </w:r>
            <w:proofErr w:type="spellEnd"/>
            <w:r>
              <w:rPr>
                <w:rFonts w:ascii="Times New Roman" w:hAnsi="Times New Roman"/>
                <w:szCs w:val="24"/>
              </w:rPr>
              <w:t>» рус. нар. Прибаутка</w:t>
            </w:r>
          </w:p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«Ах, какая осень!» З. </w:t>
            </w:r>
            <w:proofErr w:type="spellStart"/>
            <w:r>
              <w:rPr>
                <w:rFonts w:ascii="Times New Roman" w:hAnsi="Times New Roman"/>
                <w:szCs w:val="24"/>
              </w:rPr>
              <w:t>Роот</w:t>
            </w:r>
            <w:proofErr w:type="spellEnd"/>
          </w:p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«Грибочки» (фонограмма)</w:t>
            </w:r>
          </w:p>
        </w:tc>
      </w:tr>
      <w:tr w:rsidR="009A48BC" w:rsidTr="00A70317">
        <w:tc>
          <w:tcPr>
            <w:tcW w:w="2552" w:type="dxa"/>
          </w:tcPr>
          <w:p w:rsidR="009A48BC" w:rsidRDefault="009A48BC" w:rsidP="00A70317">
            <w:p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4633" w:type="dxa"/>
          </w:tcPr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Побуждать детей передавать в танце легкий подвижный характер.</w:t>
            </w:r>
          </w:p>
          <w:p w:rsidR="009A48BC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Помогать детям согласовывать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движение с текстом песни, выразительно исполнять хоровод простым шагом (с правой ноги).</w:t>
            </w:r>
          </w:p>
          <w:p w:rsidR="009A48BC" w:rsidRPr="00A70317" w:rsidRDefault="009A48BC" w:rsidP="00A70317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русскими народными играми.</w:t>
            </w:r>
          </w:p>
        </w:tc>
        <w:tc>
          <w:tcPr>
            <w:tcW w:w="3072" w:type="dxa"/>
          </w:tcPr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«Прощаться-здороваться»</w:t>
            </w:r>
          </w:p>
          <w:p w:rsidR="009A48BC" w:rsidRDefault="009A48BC" w:rsidP="00A70317">
            <w:pPr>
              <w:pStyle w:val="WW-11111111"/>
              <w:spacing w:after="0"/>
              <w:ind w:left="7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«А я по лугу»  р.н.</w:t>
            </w:r>
            <w:proofErr w:type="gramStart"/>
            <w:r>
              <w:rPr>
                <w:rFonts w:ascii="Times New Roman" w:hAnsi="Times New Roman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Cs w:val="24"/>
              </w:rPr>
              <w:t>.</w:t>
            </w:r>
          </w:p>
          <w:p w:rsidR="009A48BC" w:rsidRDefault="009A48BC" w:rsidP="00A70317">
            <w:pPr>
              <w:pStyle w:val="af4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«Урожайная»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.Ф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илиппенко</w:t>
            </w:r>
            <w:proofErr w:type="spellEnd"/>
          </w:p>
          <w:p w:rsidR="009A48BC" w:rsidRDefault="009A48BC" w:rsidP="00A70317">
            <w:pPr>
              <w:pStyle w:val="af4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Воротики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«Полянка», «Плетень», «Шел козел по лесу»</w:t>
            </w:r>
          </w:p>
        </w:tc>
      </w:tr>
    </w:tbl>
    <w:p w:rsidR="009A48BC" w:rsidRDefault="009A48BC" w:rsidP="000D3257">
      <w:pPr>
        <w:spacing w:after="0" w:line="240" w:lineRule="auto"/>
        <w:ind w:left="1134"/>
        <w:rPr>
          <w:rFonts w:ascii="Times New Roman" w:hAnsi="Times New Roman"/>
          <w:b/>
          <w:sz w:val="24"/>
          <w:szCs w:val="24"/>
        </w:rPr>
      </w:pPr>
    </w:p>
    <w:p w:rsidR="00A70317" w:rsidRDefault="00A70317" w:rsidP="000D3257">
      <w:pPr>
        <w:spacing w:after="0" w:line="240" w:lineRule="auto"/>
        <w:ind w:left="1134"/>
        <w:rPr>
          <w:rFonts w:ascii="Times New Roman" w:hAnsi="Times New Roman"/>
          <w:b/>
          <w:sz w:val="24"/>
          <w:szCs w:val="24"/>
        </w:rPr>
      </w:pPr>
    </w:p>
    <w:p w:rsidR="00A70317" w:rsidRDefault="00A70317" w:rsidP="000D3257">
      <w:pPr>
        <w:spacing w:after="0" w:line="240" w:lineRule="auto"/>
        <w:ind w:left="1134"/>
        <w:rPr>
          <w:rFonts w:ascii="Times New Roman" w:hAnsi="Times New Roman"/>
          <w:b/>
          <w:sz w:val="24"/>
          <w:szCs w:val="24"/>
        </w:rPr>
      </w:pPr>
    </w:p>
    <w:p w:rsidR="009A48BC" w:rsidRDefault="009A48BC" w:rsidP="00A70317">
      <w:pPr>
        <w:spacing w:after="0" w:line="240" w:lineRule="auto"/>
        <w:ind w:left="1134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Октябрь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0"/>
        <w:gridCol w:w="6359"/>
        <w:gridCol w:w="2228"/>
      </w:tblGrid>
      <w:tr w:rsidR="009A48BC" w:rsidTr="00A70317">
        <w:tc>
          <w:tcPr>
            <w:tcW w:w="1960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59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28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59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Добиваться ритмичного и легкого выполнения поскоков.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воображение детей. Учить их действовать с воображаемым предметом, изменять движения в соответствии с музыкальными фразами различного характера.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Выполнять движения свободными, мягкими руками, без лишнего напряжения в кистях.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Научить выполнять элементы русского мужского танца: присядку, притопы, удары по голени, бедру,- чередуя с хлопками и движениями рук.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выполнять движения эмоционально, изменяя его характер и динамику с изменением силы звучания музыки. Продолжать развивать у детей ощущение музыкальной фразы.</w:t>
            </w:r>
          </w:p>
        </w:tc>
        <w:tc>
          <w:tcPr>
            <w:tcW w:w="2228" w:type="dxa"/>
          </w:tcPr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«Марш» Муз. Золотарева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«Прыжки» а. н.м. «Попрыгунчики».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Эксосез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Муз. Ф. Шуберта  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«Поскачем» Муз. Т. Ломовой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Утушка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луговая» р.н.п.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«Подгорка» р.н.п.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59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играть на двух пластинках металлофона, расположенных рядом.</w:t>
            </w:r>
          </w:p>
          <w:p w:rsidR="009A48BC" w:rsidRDefault="009A48BC" w:rsidP="00A70317">
            <w:pPr>
              <w:pStyle w:val="a9"/>
              <w:widowControl w:val="0"/>
              <w:suppressAutoHyphens/>
              <w:spacing w:before="0" w:beforeAutospacing="0" w:after="0" w:afterAutospacing="0"/>
            </w:pPr>
            <w:r>
              <w:t>Познакомить детей с изображением длинных и коротких звуков в нотной записи.</w:t>
            </w:r>
          </w:p>
          <w:p w:rsidR="009A48BC" w:rsidRDefault="009A48BC" w:rsidP="00A70317">
            <w:pPr>
              <w:pStyle w:val="a9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8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«Кап-кап», «Гусеница», «</w:t>
            </w:r>
            <w:proofErr w:type="spellStart"/>
            <w:r>
              <w:rPr>
                <w:rFonts w:ascii="Times New Roman" w:hAnsi="Times New Roman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/>
                <w:szCs w:val="24"/>
              </w:rPr>
              <w:t>»</w:t>
            </w:r>
            <w:proofErr w:type="gramStart"/>
            <w:r>
              <w:rPr>
                <w:rFonts w:ascii="Times New Roman" w:hAnsi="Times New Roman"/>
                <w:szCs w:val="24"/>
              </w:rPr>
              <w:t>,«</w:t>
            </w:r>
            <w:proofErr w:type="gramEnd"/>
            <w:r>
              <w:rPr>
                <w:rFonts w:ascii="Times New Roman" w:hAnsi="Times New Roman"/>
                <w:szCs w:val="24"/>
              </w:rPr>
              <w:t>Картинки»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Игра «Музыкальный квадрат».</w:t>
            </w:r>
          </w:p>
        </w:tc>
      </w:tr>
      <w:tr w:rsidR="009A48BC" w:rsidTr="00A70317">
        <w:tc>
          <w:tcPr>
            <w:tcW w:w="1960" w:type="dxa"/>
          </w:tcPr>
          <w:p w:rsidR="009A48BC" w:rsidRPr="00A70317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</w:tc>
        <w:tc>
          <w:tcPr>
            <w:tcW w:w="6359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выдержку, силу рук.</w:t>
            </w:r>
          </w:p>
        </w:tc>
        <w:tc>
          <w:tcPr>
            <w:tcW w:w="2228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«Пчёлки», «Тим и Том», «Мы пилим» муз. Е. Железновой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59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знакомить детей с танцевальными жанрами и трехчастной формой музыкального произведения.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воображение, связную речь, мышление. Учить детей эмоционально воспринимать музыку, рассказывать о ней своими словами. Вызывать желание передавать в движении то, о чем рассказывает музыка.</w:t>
            </w:r>
          </w:p>
        </w:tc>
        <w:tc>
          <w:tcPr>
            <w:tcW w:w="2228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«Полька» муз. П. Чайковский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«На слонах в Индии» Муз. А. </w:t>
            </w:r>
            <w:proofErr w:type="spellStart"/>
            <w:r>
              <w:rPr>
                <w:rFonts w:ascii="Times New Roman" w:hAnsi="Times New Roman"/>
                <w:szCs w:val="24"/>
              </w:rPr>
              <w:t>Гедике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59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Работа над дикцией.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Учить петь естественным голосом, слажено.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учить детей петь спокойным, естественным голосом. Петь соло, подгруппами, цепочкой.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A7031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9A48BC" w:rsidRDefault="00A70317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«Осень наступила</w:t>
            </w:r>
            <w:proofErr w:type="gramStart"/>
            <w:r>
              <w:rPr>
                <w:rFonts w:ascii="Times New Roman" w:hAnsi="Times New Roman"/>
                <w:szCs w:val="24"/>
              </w:rPr>
              <w:t>»</w:t>
            </w:r>
            <w:proofErr w:type="spellStart"/>
            <w:r>
              <w:rPr>
                <w:rFonts w:ascii="Times New Roman" w:hAnsi="Times New Roman"/>
                <w:szCs w:val="24"/>
              </w:rPr>
              <w:t>Н</w:t>
            </w:r>
            <w:proofErr w:type="gramEnd"/>
            <w:r>
              <w:rPr>
                <w:rFonts w:ascii="Times New Roman" w:hAnsi="Times New Roman"/>
                <w:szCs w:val="24"/>
              </w:rPr>
              <w:t>асауленко</w:t>
            </w:r>
            <w:proofErr w:type="spellEnd"/>
            <w:r w:rsidR="009A48BC">
              <w:rPr>
                <w:rFonts w:ascii="Times New Roman" w:hAnsi="Times New Roman"/>
                <w:szCs w:val="24"/>
              </w:rPr>
              <w:t xml:space="preserve">, « Как пошли наши подружки» русская народная песня «Грибочки», «Ах, какая осень» </w:t>
            </w:r>
            <w:proofErr w:type="spellStart"/>
            <w:r w:rsidR="009A48BC">
              <w:rPr>
                <w:rFonts w:ascii="Times New Roman" w:hAnsi="Times New Roman"/>
                <w:szCs w:val="24"/>
              </w:rPr>
              <w:t>Насауленко</w:t>
            </w:r>
            <w:proofErr w:type="spellEnd"/>
            <w:r w:rsidR="009A48BC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59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Передавать хлопками несложный ритмический рисунок, слышать регистровые изменения в музыке.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выполнять движения в соответствии со словами песни. Двигаться под песенное сопровождение ритмично, ускоряя и замедляя шаг. Предложить желающим детям исполнить сольные танцевальные партии.</w:t>
            </w:r>
          </w:p>
          <w:p w:rsidR="009A48BC" w:rsidRDefault="009A48BC" w:rsidP="00A703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выражать в движении образ персонажа. Воспитывать умение сдерживать себя, соблюдать правила игры. Продолжать знакомить детей с игровым фольклором.</w:t>
            </w:r>
          </w:p>
        </w:tc>
        <w:tc>
          <w:tcPr>
            <w:tcW w:w="2228" w:type="dxa"/>
          </w:tcPr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Хоровод «В сыром бору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тропина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р. н.п.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«Горошина» р.н.п. 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«Чей кружок скорее соберется?»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«Ворон» р.н.п.</w:t>
            </w:r>
          </w:p>
        </w:tc>
      </w:tr>
    </w:tbl>
    <w:p w:rsidR="009A48BC" w:rsidRDefault="009A48BC" w:rsidP="00A7031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Ноябрь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261"/>
        <w:gridCol w:w="2326"/>
      </w:tblGrid>
      <w:tr w:rsidR="009A48BC" w:rsidTr="00A70317">
        <w:tc>
          <w:tcPr>
            <w:tcW w:w="1960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Ходить спокойным, неторопливым шагом, ступая мягко, без сильного движения рук, передавая в движении спокойный характер музыки.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Совершенствовать движение галопа, развивать четкость и ловкость движения. Учить детей создавать выразительный музыкальный образ всадника и лошади. Держать подчеркнуто подтянутую осанку.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Совершенствовать у детей координацию движения рук.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передавать в движении веселый, задорный характер музыки.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должны выразительно выполнять элемент русской пляски. Развивать у них чувство музыкальной формы и умение различать неконтрастные части в музыке. Развивать  четкость движения голеностопного сустава.</w:t>
            </w:r>
          </w:p>
        </w:tc>
        <w:tc>
          <w:tcPr>
            <w:tcW w:w="2217" w:type="dxa"/>
          </w:tcPr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Спокойный шаг: Муз. Т. Ломовой. «Марш» Муз. М. Роббера.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Любая плясовая мелодия.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«Полянка» Муз.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Гольденвейзера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A70317">
        <w:tc>
          <w:tcPr>
            <w:tcW w:w="1960" w:type="dxa"/>
          </w:tcPr>
          <w:p w:rsidR="009A48BC" w:rsidRPr="00A70317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Default="009A48BC" w:rsidP="00A70317">
            <w:pPr>
              <w:pStyle w:val="a9"/>
              <w:widowControl w:val="0"/>
              <w:suppressAutoHyphens/>
              <w:spacing w:before="0" w:beforeAutospacing="0" w:after="0" w:afterAutospacing="0"/>
            </w:pPr>
            <w:r>
              <w:t xml:space="preserve">Спеть песенку, </w:t>
            </w:r>
            <w:proofErr w:type="gramStart"/>
            <w:r>
              <w:t>прохлопать</w:t>
            </w:r>
            <w:proofErr w:type="gramEnd"/>
            <w:r>
              <w:t xml:space="preserve"> ритмический рисунок и выложить его на </w:t>
            </w:r>
            <w:proofErr w:type="spellStart"/>
            <w:r>
              <w:t>фланелеграфе</w:t>
            </w:r>
            <w:proofErr w:type="spellEnd"/>
            <w:r>
              <w:t>.</w:t>
            </w:r>
          </w:p>
        </w:tc>
        <w:tc>
          <w:tcPr>
            <w:tcW w:w="2217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Cs w:val="24"/>
              </w:rPr>
              <w:t>Тик-тик-так</w:t>
            </w:r>
            <w:proofErr w:type="spellEnd"/>
            <w:r>
              <w:rPr>
                <w:rFonts w:ascii="Times New Roman" w:hAnsi="Times New Roman"/>
                <w:szCs w:val="24"/>
              </w:rPr>
              <w:t>», «Зайка»,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«Рыбки»</w:t>
            </w:r>
          </w:p>
        </w:tc>
      </w:tr>
      <w:tr w:rsidR="009A48BC" w:rsidTr="00A70317">
        <w:tc>
          <w:tcPr>
            <w:tcW w:w="1960" w:type="dxa"/>
          </w:tcPr>
          <w:p w:rsidR="009A48BC" w:rsidRPr="00A70317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работать в парах.</w:t>
            </w: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«Метро», «Утро», «Пёрышко», муз. Е. Железновой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 плавной, лиричной, напевной музыкой;</w:t>
            </w:r>
            <w:r w:rsidR="00A703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обратить внимание дете</w:t>
            </w:r>
            <w:r w:rsidR="00A70317">
              <w:rPr>
                <w:rFonts w:ascii="Times New Roman" w:hAnsi="Times New Roman"/>
                <w:sz w:val="24"/>
                <w:szCs w:val="24"/>
              </w:rPr>
              <w:t>й на легкий, быстрый характер пь</w:t>
            </w:r>
            <w:r>
              <w:rPr>
                <w:rFonts w:ascii="Times New Roman" w:hAnsi="Times New Roman"/>
                <w:sz w:val="24"/>
                <w:szCs w:val="24"/>
              </w:rPr>
              <w:t>есы.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чувство ритма.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2217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«Сладкая греза» Муз. П. Чайковского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«Мышки» Муз. А. </w:t>
            </w:r>
            <w:proofErr w:type="spellStart"/>
            <w:r>
              <w:rPr>
                <w:rFonts w:ascii="Times New Roman" w:hAnsi="Times New Roman"/>
                <w:szCs w:val="24"/>
              </w:rPr>
              <w:t>Жилинского</w:t>
            </w:r>
            <w:proofErr w:type="spellEnd"/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петь спокойным, естественным голосом, в интонациях передавать характер песни. Предложить детям инсценировать песню, проявляя свое творчество.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 таким жанром народного творчества, как частушка.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A7031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«Жил-был у бабушки серенький козлик» 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«От носика до хвостика» Муз. М. </w:t>
            </w:r>
            <w:proofErr w:type="spellStart"/>
            <w:r>
              <w:rPr>
                <w:rFonts w:ascii="Times New Roman" w:hAnsi="Times New Roman"/>
                <w:szCs w:val="24"/>
              </w:rPr>
              <w:t>Парцхаладзе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Частушки</w:t>
            </w:r>
            <w:proofErr w:type="gramStart"/>
            <w:r>
              <w:rPr>
                <w:rFonts w:ascii="Times New Roman" w:hAnsi="Times New Roman"/>
                <w:szCs w:val="24"/>
              </w:rPr>
              <w:t>.«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Снежная песенка» Муз. </w:t>
            </w:r>
            <w:proofErr w:type="spellStart"/>
            <w:r>
              <w:rPr>
                <w:rFonts w:ascii="Times New Roman" w:hAnsi="Times New Roman"/>
                <w:szCs w:val="24"/>
              </w:rPr>
              <w:t>Львова-Компанейца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Pr="00A70317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должны выполнять хороводный шаг легко, в энергичном темпе, взявшись за руки, а также разведя руки в стороны. Ритмично кружиться на топающем шаге вправо и влево. Учить детей двигаться парами по кругу, соблюдая дистанцию. Отрабатывать дробный шаг и разнообразные плясовые движения. Уметь сужать и расширять круг.</w:t>
            </w:r>
            <w:r w:rsidR="00A703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Уметь быстро строить круг, находить «своего» ведущего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чить детей выразительно передавать образы козла и козы, медведя. Предложить детям придумать интересные движения для них. Вызвать эмоциональный отклик.</w:t>
            </w:r>
          </w:p>
        </w:tc>
        <w:tc>
          <w:tcPr>
            <w:tcW w:w="2217" w:type="dxa"/>
          </w:tcPr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Игра «Чей кружок скорее соберется?»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р.н.м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«Коза-дереза» р.н.п.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«Займи место» р.н.п.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«Медведь»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Ребикова</w:t>
            </w:r>
            <w:proofErr w:type="spellEnd"/>
          </w:p>
        </w:tc>
      </w:tr>
    </w:tbl>
    <w:p w:rsidR="009A48BC" w:rsidRDefault="009A48BC" w:rsidP="00A7031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7031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703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Декабрь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9A48BC" w:rsidTr="00A70317">
        <w:tc>
          <w:tcPr>
            <w:tcW w:w="1960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самостоятельно менять энергичный шаг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спокойный в соответствии с динамическими оттенками.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легким поскокам, используя все пространство зала.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четко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приставлять пятку к пятке, не поворачивая ступню. Воспринимать легкую, подвижную музыку, ритмично хлопать в ладоши.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плавность движений, умение изменять силу мышечного напряжения. Создать выразительный музыкально-двигательный образ.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движение в парах.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«Марш» Музыка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Робера</w:t>
            </w:r>
            <w:proofErr w:type="spellEnd"/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«Поскачем» Муз. Т. Ломовой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«Попрыгаем  и побегаем» Муз. С. Соснина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«Ветерок и ветер». «Лендер»  Муз. Л. Бетховена.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«Притопы» Финская народная мелодия.</w:t>
            </w:r>
          </w:p>
        </w:tc>
      </w:tr>
      <w:tr w:rsidR="009A48BC" w:rsidTr="00A70317">
        <w:tc>
          <w:tcPr>
            <w:tcW w:w="1960" w:type="dxa"/>
          </w:tcPr>
          <w:p w:rsidR="009A48BC" w:rsidRPr="00A70317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Default="009A48BC" w:rsidP="00A70317">
            <w:pPr>
              <w:pStyle w:val="a9"/>
              <w:widowControl w:val="0"/>
              <w:suppressAutoHyphens/>
              <w:spacing w:before="0" w:beforeAutospacing="0" w:after="0" w:afterAutospacing="0"/>
            </w:pPr>
            <w:r>
              <w:t xml:space="preserve">Работа с ритмическими карточками. </w:t>
            </w:r>
            <w:proofErr w:type="spellStart"/>
            <w:r>
              <w:t>Прохлопывание</w:t>
            </w:r>
            <w:proofErr w:type="spellEnd"/>
            <w:r>
              <w:t xml:space="preserve"> и </w:t>
            </w:r>
            <w:proofErr w:type="spellStart"/>
            <w:r>
              <w:t>пропевание</w:t>
            </w:r>
            <w:proofErr w:type="spellEnd"/>
            <w:r>
              <w:t xml:space="preserve">  ритмической цепочки.</w:t>
            </w:r>
          </w:p>
        </w:tc>
        <w:tc>
          <w:tcPr>
            <w:tcW w:w="2217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«Колокольчик», «Живые картинки».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«Лесенка», «Котята и щенок», «Лён» муз. Е. Железновой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сопереживать.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Определить характер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пъесы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закрепить понятия о трехчастной форме.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Развивать навыки словесной характеристики произведения.</w:t>
            </w:r>
          </w:p>
        </w:tc>
        <w:tc>
          <w:tcPr>
            <w:tcW w:w="2217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«Болезнь куклы» Муз. П. Чайковского.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«Клоуны» Муз. Д. </w:t>
            </w:r>
            <w:proofErr w:type="spellStart"/>
            <w:r>
              <w:rPr>
                <w:rFonts w:ascii="Times New Roman" w:hAnsi="Times New Roman"/>
                <w:szCs w:val="24"/>
              </w:rPr>
              <w:t>Кабалевского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петь спокойным, естественным голосом.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различать припев и куплет, начинать пение после вступления.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Учить детей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сочитать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пение с движением.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«Елочка» Муз. Е. Тиличеевой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«Дед Мороз» Муз. В. Витлина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«Снежная песенка» Муз. </w:t>
            </w:r>
            <w:proofErr w:type="spellStart"/>
            <w:r>
              <w:rPr>
                <w:rFonts w:ascii="Times New Roman" w:hAnsi="Times New Roman"/>
                <w:szCs w:val="24"/>
              </w:rPr>
              <w:t>Львова-Компанейца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движение в парах.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легко, изящно выполнять движения в новых танцах, передавая характер музыки.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согласовывать движения с музыкой, реагировать на сигнал, ориентироваться в пространстве, быстро образовывать круг, находить своего ведущего.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детское двигательное  творчество, фантазию, самостоятельность, активность.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двигаться в соответствии с музыкальными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фразами, эмоционально передавать игровые образы.</w:t>
            </w:r>
          </w:p>
          <w:p w:rsidR="009A48BC" w:rsidRDefault="009A48BC" w:rsidP="00A70317">
            <w:pPr>
              <w:spacing w:after="0" w:line="240" w:lineRule="auto"/>
            </w:pPr>
          </w:p>
        </w:tc>
        <w:tc>
          <w:tcPr>
            <w:tcW w:w="2217" w:type="dxa"/>
          </w:tcPr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«Кошачий танец» Рок-н-ролл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«Что нам нравится зимой?» Муз. Е. Тиличеевой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«Вот попался к нам в кружок» Муз. Й.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Гайдана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«Как у нашего Мороза» р.н.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A48BC" w:rsidRDefault="009A48BC" w:rsidP="00A7031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7031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402CFC" w:rsidRDefault="00402CFC" w:rsidP="00A7031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402CFC" w:rsidRDefault="00402CFC" w:rsidP="00A7031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7031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Январь</w:t>
      </w:r>
    </w:p>
    <w:tbl>
      <w:tblPr>
        <w:tblW w:w="1060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73"/>
      </w:tblGrid>
      <w:tr w:rsidR="009A48BC" w:rsidTr="00A70317">
        <w:tc>
          <w:tcPr>
            <w:tcW w:w="1960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73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70317">
        <w:trPr>
          <w:trHeight w:val="3653"/>
        </w:trPr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умение слышать динамические изменения в музыке и быстро реагировать на них.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Согласовывать музыку с непринужденным легким бегом и подпрыгиванием на двух ногах.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самостоятельно создавать музыкально-двигательный образ в соответствии с трехчастной формой произведения. Развивать плавность движений.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Согласовывать движения в соответствии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двухчастной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формой.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движения ритмично, без напряжения.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Воспринимать легкую, подвижную музыку.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</w:tcPr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«Марш» Муз. 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Кишко</w:t>
            </w:r>
            <w:proofErr w:type="spellEnd"/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«Мячики». Фрагмент из балета «Лебединое озеро».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«Веселые ножки» Латвийская нар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елодия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«Побегаем, попрыгаем» Муз. С. Соснина.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«Шаг и поскок» Муз. Т. Ломовой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«Ветерок и ветер» Лендер</w:t>
            </w:r>
          </w:p>
        </w:tc>
      </w:tr>
      <w:tr w:rsidR="009A48BC" w:rsidTr="00A70317">
        <w:tc>
          <w:tcPr>
            <w:tcW w:w="1960" w:type="dxa"/>
          </w:tcPr>
          <w:p w:rsidR="009A48BC" w:rsidRPr="00A70317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Default="009A48BC" w:rsidP="00A70317">
            <w:pPr>
              <w:pStyle w:val="a9"/>
              <w:widowControl w:val="0"/>
              <w:suppressAutoHyphens/>
              <w:spacing w:before="0" w:beforeAutospacing="0" w:after="0" w:afterAutospacing="0"/>
            </w:pPr>
            <w:r>
              <w:t>Развитие метроритмического чувства с использованием «звучащего жеста».</w:t>
            </w:r>
          </w:p>
        </w:tc>
        <w:tc>
          <w:tcPr>
            <w:tcW w:w="2273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«Сел комарик под кусточек»</w:t>
            </w:r>
          </w:p>
        </w:tc>
      </w:tr>
      <w:tr w:rsidR="009A48BC" w:rsidTr="00A70317">
        <w:tc>
          <w:tcPr>
            <w:tcW w:w="1960" w:type="dxa"/>
          </w:tcPr>
          <w:p w:rsidR="009A48BC" w:rsidRPr="00A70317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речи, памяти, интонационной выразительности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273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«Мишка косолапый», «Дуб» муз. Е. Железновой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передавать музыкальные впечатления в речи, развивать коммуникативные способности.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Обратить внимание, какие эмоции вызвала у детей музыка.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Cs w:val="24"/>
              </w:rPr>
              <w:t>Страшилище</w:t>
            </w:r>
            <w:proofErr w:type="gramEnd"/>
            <w:r>
              <w:rPr>
                <w:rFonts w:ascii="Times New Roman" w:hAnsi="Times New Roman"/>
                <w:szCs w:val="24"/>
              </w:rPr>
              <w:t>» Муз. В. Витлина.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«Клоуны» Муз. </w:t>
            </w:r>
            <w:proofErr w:type="spellStart"/>
            <w:r>
              <w:rPr>
                <w:rFonts w:ascii="Times New Roman" w:hAnsi="Times New Roman"/>
                <w:szCs w:val="24"/>
              </w:rPr>
              <w:t>Кабалевского</w:t>
            </w:r>
            <w:proofErr w:type="spellEnd"/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петь согласованно, без напряжения, в подвижном темпе.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Чисто интонировать мелодию, петь эмоционально.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Приучать  слышать друг друга, развивать активность слухового внимания.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умение петь без музыкального сопровождения.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«Зимняя песенка» Муз. В. Витлина.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«Песенка друзей» Муз. В. </w:t>
            </w:r>
            <w:proofErr w:type="spellStart"/>
            <w:r>
              <w:rPr>
                <w:rFonts w:ascii="Times New Roman" w:hAnsi="Times New Roman"/>
                <w:szCs w:val="24"/>
              </w:rPr>
              <w:t>Герчик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«От носика до хвостика» Муз. М. </w:t>
            </w:r>
            <w:proofErr w:type="spellStart"/>
            <w:r>
              <w:rPr>
                <w:rFonts w:ascii="Times New Roman" w:hAnsi="Times New Roman"/>
                <w:szCs w:val="24"/>
              </w:rPr>
              <w:t>Парцхаладзе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коммуникативных качеств.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внимание детей, быстроту реакции, умение ориентироваться в пространстве.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</w:pPr>
          </w:p>
        </w:tc>
        <w:tc>
          <w:tcPr>
            <w:tcW w:w="2273" w:type="dxa"/>
          </w:tcPr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«Парная пляска» Чешская нар. Мелодия.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«Кот и мыши» Муз. Т. Ломовой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«Займи место».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Холодно-жарко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». «Игра со снежками».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«Чей кружок быстрее соберется?» </w:t>
            </w:r>
          </w:p>
        </w:tc>
      </w:tr>
    </w:tbl>
    <w:p w:rsidR="009A48BC" w:rsidRDefault="009A48BC" w:rsidP="00A7031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7031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70317" w:rsidRDefault="00A70317" w:rsidP="00A7031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703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Февраль</w:t>
      </w:r>
    </w:p>
    <w:tbl>
      <w:tblPr>
        <w:tblW w:w="10563" w:type="dxa"/>
        <w:tblInd w:w="-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33"/>
      </w:tblGrid>
      <w:tr w:rsidR="009A48BC" w:rsidTr="00A70317">
        <w:tc>
          <w:tcPr>
            <w:tcW w:w="1960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33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A70317">
        <w:trPr>
          <w:trHeight w:val="3653"/>
        </w:trPr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различать части, фразы музыкальных произведений, передавать их характерные особенности в движениях.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Шагать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 колонне по одному друг за другом в соответствии с энергичным характером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музы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ки. Идти бодро, ритмично, правильно координировать работу рук и ног. Следить за осанкой.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правильно и легко бегать, начинать и заканчивать движение с музыкой. 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Легко скакать с ноги на ногу, руки «помогают» несильными взмахами (одна вперед, другая </w:t>
            </w:r>
            <w:r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назад).  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Согласовывать движения в соответствии с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  <w:szCs w:val="24"/>
              </w:rPr>
              <w:t>двухчастной</w:t>
            </w:r>
            <w:proofErr w:type="spellEnd"/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формой.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выполнять русский шаг с притопом.</w:t>
            </w:r>
          </w:p>
        </w:tc>
        <w:tc>
          <w:tcPr>
            <w:tcW w:w="2233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«Спокойный шаг». Музыка Т. Ломовой  «Побегаем». Музыка К. Вебера 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«Кто лучше скачет?». Музыка Т. Ломовой 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«Выйду за  ворота»  Тиличеевой</w:t>
            </w: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Ковырялочка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Ливенская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полька</w:t>
            </w:r>
          </w:p>
        </w:tc>
      </w:tr>
      <w:tr w:rsidR="009A48BC" w:rsidTr="00A70317">
        <w:tc>
          <w:tcPr>
            <w:tcW w:w="1960" w:type="dxa"/>
          </w:tcPr>
          <w:p w:rsidR="009A48BC" w:rsidRPr="00A70317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детей игре на двух пластинках, добиваться чистоты звука</w:t>
            </w:r>
          </w:p>
          <w:p w:rsidR="009A48BC" w:rsidRPr="00A70317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детского внимания, умения подражать.</w:t>
            </w:r>
          </w:p>
        </w:tc>
        <w:tc>
          <w:tcPr>
            <w:tcW w:w="2233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Лиса по  лесу  ходила р.н.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«Гусеница»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Учить детей показывать стихи с помощью пантомимы. Активно манипулировать пальчиками, раз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t>вивать мелкую моторику.</w:t>
            </w:r>
          </w:p>
        </w:tc>
        <w:tc>
          <w:tcPr>
            <w:tcW w:w="2233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хочу построить дом», «Чашка», «Зайчик» муз. Е. Железновой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отметить жанр, характер и построение произведения.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отвечать, находить образные слова и выражения.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Развитие тембрового слуха, слухового внимания.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творческого воображения, речи.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«Детская полька»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Жилинского</w:t>
            </w:r>
            <w:proofErr w:type="spellEnd"/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«Утренняя молитва» Муз. П.И. Чайковского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«Внимательные зверушки». 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Cs w:val="24"/>
              </w:rPr>
              <w:t>«Новая кукла» муз. П. Чайковского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формирование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слуха.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эмоциональную отзывчивость на нежный характер музыки.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9A48BC" w:rsidRPr="00A70317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«Кончается зима». Музыка Т.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«Мамин праздник» Музыка Ю. Гурьева </w:t>
            </w:r>
          </w:p>
        </w:tc>
      </w:tr>
      <w:tr w:rsidR="009A48BC" w:rsidTr="00A70317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ориентироваться в пространстве: двигаться боковым галопом по кругу парами.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передавать игровые образы различного характера в соответствии с музыкой (трубит трубач, маршируют пехотинцы, едут кавалеристы).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Согласовывать движения с текстом, выполнять их энергично, выразительно.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«Озорная полька» Муз. 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Вересокина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«Весёлый танец». Еврейская народная мелодия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«Догони меня».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«Будь внимательным»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«Что нам нравится зимой?». Муз. Е. Тиличеевой </w:t>
            </w:r>
          </w:p>
        </w:tc>
      </w:tr>
    </w:tbl>
    <w:p w:rsidR="009A48BC" w:rsidRDefault="009A48BC" w:rsidP="00A7031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703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Март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9A48BC" w:rsidTr="00E32C44">
        <w:tc>
          <w:tcPr>
            <w:tcW w:w="1960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9A48BC" w:rsidRDefault="009A48BC" w:rsidP="00A70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E32C44">
        <w:trPr>
          <w:trHeight w:val="2802"/>
        </w:trPr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Продолжать учить различать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  <w:szCs w:val="24"/>
              </w:rPr>
              <w:t>двухчастную</w:t>
            </w:r>
            <w:proofErr w:type="spellEnd"/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форму.</w:t>
            </w:r>
          </w:p>
          <w:p w:rsidR="009A48BC" w:rsidRDefault="009A48BC" w:rsidP="00A70317">
            <w:pPr>
              <w:framePr w:hSpace="180" w:wrap="around" w:hAnchor="margin" w:y="1507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перестроению парами.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Отрабатывать легкие, энергичные поскоки. Учить детей слышать начало и окончание музыки.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плавность и ритмическую четкость движений, самостоятельно менять движения.</w:t>
            </w: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«Пружинящий шаг и бег» Е. Тиличеевой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«Марш». Музыка Н. </w:t>
            </w:r>
            <w:proofErr w:type="gram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Богословского</w:t>
            </w:r>
            <w:proofErr w:type="gramEnd"/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«Полуприседание с выставлением ноги». Русская народная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«Передача платочка» Муз. Т. Ломовой</w:t>
            </w:r>
          </w:p>
        </w:tc>
      </w:tr>
      <w:tr w:rsidR="009A48BC" w:rsidTr="00E32C44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0" w:type="dxa"/>
          </w:tcPr>
          <w:p w:rsidR="009A48BC" w:rsidRDefault="009A48BC" w:rsidP="00A70317">
            <w:pPr>
              <w:pStyle w:val="a9"/>
              <w:widowControl w:val="0"/>
              <w:suppressAutoHyphens/>
              <w:spacing w:before="0" w:beforeAutospacing="0" w:after="0" w:afterAutospacing="0"/>
            </w:pPr>
            <w:r>
              <w:t xml:space="preserve">Учить выкладывать </w:t>
            </w:r>
            <w:proofErr w:type="spellStart"/>
            <w:r>
              <w:t>попевки</w:t>
            </w:r>
            <w:proofErr w:type="spellEnd"/>
            <w:r>
              <w:t xml:space="preserve"> на </w:t>
            </w:r>
            <w:proofErr w:type="spellStart"/>
            <w:r>
              <w:t>фланелеграфе</w:t>
            </w:r>
            <w:proofErr w:type="spellEnd"/>
            <w:r>
              <w:t>.</w:t>
            </w:r>
          </w:p>
          <w:p w:rsidR="009A48BC" w:rsidRDefault="009A48BC" w:rsidP="00A70317">
            <w:pPr>
              <w:pStyle w:val="a9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17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«Жучок»,  «Сел комарик под кусточек»,  «По деревьям скок-скок»</w:t>
            </w:r>
          </w:p>
        </w:tc>
      </w:tr>
      <w:tr w:rsidR="009A48BC" w:rsidTr="00E32C44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Учить детей показывать стихи с помощью пантомимы. Активно манипулировать пальчиками, раз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t>вивать мелкую моторику.</w:t>
            </w: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«Два козлёнка», «Два мышонка», «Барабан» муз. Е. Железновой</w:t>
            </w:r>
          </w:p>
        </w:tc>
      </w:tr>
      <w:tr w:rsidR="009A48BC" w:rsidTr="00E32C44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Закрепить понятие о вальсе.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Расширять и обогащать словарный запас детей.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Формировать умение внимательно слушать музыку, эмоционально на нее отзываться. Развивать связную </w:t>
            </w:r>
            <w:r>
              <w:rPr>
                <w:rFonts w:ascii="Times New Roman" w:hAnsi="Times New Roman"/>
                <w:sz w:val="24"/>
                <w:szCs w:val="24"/>
              </w:rPr>
              <w:t>речь, образное мышление.</w:t>
            </w: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«Баба-Яга» Муз. П. Чайковского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«Вальс» 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Майкапара</w:t>
            </w:r>
            <w:proofErr w:type="spellEnd"/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E32C44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петь активно, эмоционально.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внимание, четко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пропевать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свою музыкальную фразу.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Обыграть песню.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Динь-дон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Немецкая народная песня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«Песенка про козлика» Муз. Г. Струве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8BC" w:rsidTr="00E32C44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коммуникативные способности.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менять движение в зависимости от изменения характера музыки. 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Согласовывать движения с текстом песни, выразительно передавать игровые образы.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t>вивать быстроту реакции.</w:t>
            </w:r>
          </w:p>
          <w:p w:rsidR="009A48BC" w:rsidRDefault="009A48BC" w:rsidP="00A703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Продолжать учить детей водить хоровод: идти друг за другом по кругу, не сужая его, сходиться центру и расширять круг, выполнять несложные плясовые движения, ходить топающим шагом.</w:t>
            </w: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«Дружные тройки» Муз. И. Штрауса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«Найди себе пару»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«Сапожник»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Хоровод «Светит месяц»</w:t>
            </w:r>
          </w:p>
        </w:tc>
      </w:tr>
    </w:tbl>
    <w:p w:rsidR="009A48BC" w:rsidRDefault="009A48BC" w:rsidP="00A7031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A48BC" w:rsidRDefault="009A48BC" w:rsidP="00A7031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A48BC" w:rsidRDefault="009A48BC" w:rsidP="00A7031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7031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A7031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48BC" w:rsidRDefault="009A48BC" w:rsidP="00E32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Апрель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9A48BC" w:rsidTr="00E32C44">
        <w:tc>
          <w:tcPr>
            <w:tcW w:w="1960" w:type="dxa"/>
            <w:vAlign w:val="center"/>
          </w:tcPr>
          <w:p w:rsidR="009A48BC" w:rsidRDefault="009A48BC" w:rsidP="00E3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E3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9A48BC" w:rsidRDefault="009A48BC" w:rsidP="00E3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E32C44">
        <w:trPr>
          <w:trHeight w:val="2802"/>
        </w:trPr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менять движения со сменой частей музыки.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 детей воображение, наблюдательность, умение передавать музыкально-двигательный образ, изменять характер движения с изменением характера музыки.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Четко соотносить движения с музыкой.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«Три притопа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уз. Александров.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«Смелый наездник». Музыка Р. Шумана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«После дождя»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«Пружинящий шаг и бег». Музыка Е. Тиличеевой</w:t>
            </w:r>
          </w:p>
          <w:p w:rsidR="009A48BC" w:rsidRDefault="009A48BC" w:rsidP="00E32C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«Передача п</w:t>
            </w:r>
            <w:r>
              <w:rPr>
                <w:rFonts w:ascii="Times New Roman" w:hAnsi="Times New Roman"/>
                <w:sz w:val="24"/>
                <w:szCs w:val="24"/>
              </w:rPr>
              <w:t>латочка» Т. Ломовой</w:t>
            </w:r>
          </w:p>
        </w:tc>
      </w:tr>
      <w:tr w:rsidR="009A48BC" w:rsidTr="00E32C44">
        <w:tc>
          <w:tcPr>
            <w:tcW w:w="1960" w:type="dxa"/>
          </w:tcPr>
          <w:p w:rsidR="009A48BC" w:rsidRPr="00E32C44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Default="009A48BC" w:rsidP="00A70317">
            <w:pPr>
              <w:pStyle w:val="a9"/>
              <w:widowControl w:val="0"/>
              <w:suppressAutoHyphens/>
              <w:spacing w:before="0" w:beforeAutospacing="0" w:after="0" w:afterAutospacing="0"/>
            </w:pPr>
            <w:r>
              <w:t>Развитие творчества, фантазии.</w:t>
            </w:r>
          </w:p>
        </w:tc>
        <w:tc>
          <w:tcPr>
            <w:tcW w:w="2217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«Жучок», </w:t>
            </w:r>
            <w:r>
              <w:rPr>
                <w:rFonts w:ascii="Times New Roman" w:hAnsi="Times New Roman"/>
                <w:spacing w:val="-5"/>
                <w:szCs w:val="24"/>
              </w:rPr>
              <w:t xml:space="preserve">«Сел </w:t>
            </w:r>
            <w:r>
              <w:rPr>
                <w:rFonts w:ascii="Times New Roman" w:hAnsi="Times New Roman"/>
                <w:bCs/>
                <w:spacing w:val="-5"/>
                <w:szCs w:val="24"/>
              </w:rPr>
              <w:t>комарик под кусточек»,  «Лиса»</w:t>
            </w:r>
          </w:p>
        </w:tc>
      </w:tr>
      <w:tr w:rsidR="009A48BC" w:rsidTr="00E32C44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Учить детей показывать стихи с помощью пантомимы. Активно манипулировать пальчиками, раз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t>вивать мелкую моторику.</w:t>
            </w: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«Мой зонтик», «Гусеница», «Приходите, мыши» муз Е. Железновой</w:t>
            </w:r>
          </w:p>
        </w:tc>
      </w:tr>
      <w:tr w:rsidR="009A48BC" w:rsidTr="00E32C44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определять характер произведения. Уметь рассказать об услышанном.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«Игра в лошадки» П. Чайковский</w:t>
            </w:r>
          </w:p>
          <w:p w:rsidR="009A48BC" w:rsidRPr="00E32C44" w:rsidRDefault="009A48BC" w:rsidP="00A7031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«Две гусеницы разговаривают» Муз. Д. Жученко</w:t>
            </w:r>
          </w:p>
        </w:tc>
      </w:tr>
      <w:tr w:rsidR="009A48BC" w:rsidTr="00E32C44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народным творчеством.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заботливое отношение к живой природе.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Закрепить понятие о вступлении, куплете и припеве. 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Учить детей начинать пение всем вместе после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вступления, петь согласованно, передавая характер музыки. 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петь коллективно, подгруппами, соло, с музыкальным сопровождением и без него, с помощью педагога. Работать над певческими навыками, дыханием.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Динь-дон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Немецкая народная песня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«Лиса»,  «У матушки было четверо детей», «Солнышко, не прячься»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«Скворушка»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Слонова</w:t>
            </w:r>
            <w:proofErr w:type="spellEnd"/>
            <w:r w:rsidR="00E32C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«Песенка друзей»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Герчик</w:t>
            </w:r>
            <w:proofErr w:type="spellEnd"/>
          </w:p>
        </w:tc>
      </w:tr>
      <w:tr w:rsidR="009A48BC" w:rsidTr="00E32C44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умение ориентироваться в пространстве.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Реагировать на смену звучания музыки.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Выделять различные части музыки и двигаться в соответствии с ее характером, ориентироваться в пространстве.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E32C44" w:rsidP="00A7031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«Ну и до </w:t>
            </w:r>
            <w:r w:rsidR="009A48BC">
              <w:rPr>
                <w:rFonts w:ascii="Times New Roman" w:hAnsi="Times New Roman"/>
                <w:bCs/>
                <w:sz w:val="24"/>
                <w:szCs w:val="24"/>
              </w:rPr>
              <w:t>свидания». «Полька». Музыка И. Штрауса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«Найди себе пару»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«Кот и мыши» Т. Ломовой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Хоровод «Светит месяц»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2CFC" w:rsidRDefault="00402CFC" w:rsidP="00E32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48BC" w:rsidRDefault="009A48BC" w:rsidP="00E32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Май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9A48BC" w:rsidTr="00E32C44">
        <w:tc>
          <w:tcPr>
            <w:tcW w:w="1960" w:type="dxa"/>
            <w:vAlign w:val="center"/>
          </w:tcPr>
          <w:p w:rsidR="009A48BC" w:rsidRDefault="009A48BC" w:rsidP="00E3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E3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9A48BC" w:rsidRDefault="009A48BC" w:rsidP="00E3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E32C44">
        <w:trPr>
          <w:trHeight w:val="2802"/>
        </w:trPr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Развивать умение ориентироваться в пространстве, легко бегать с предметом.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Прохлопать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ритмический рисунок.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Совершенствовать движения, развивать четкость и ловкость в выполнение прямого галопа.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Учить детей ориентироваться в пространстве, держать круг менять направление.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Учить инсценировать песню со словами.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«Спортивный марш» Муз. В Золотарева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«Упражнение с обручем». 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Упражнение «Ходьба и поскоки»,  «Мальчики и девочки». 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«Смелый наездник» Муз. Р. Шумана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«После дождя» Венгерская народная мелодия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«Три притопа» Муз. Ан. Александрова</w:t>
            </w:r>
          </w:p>
          <w:p w:rsidR="009A48BC" w:rsidRPr="00F52321" w:rsidRDefault="009A48BC" w:rsidP="00F5232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«Танец лягушек» В. Витлина</w:t>
            </w:r>
          </w:p>
        </w:tc>
      </w:tr>
      <w:tr w:rsidR="009A48BC" w:rsidTr="00E32C44">
        <w:tc>
          <w:tcPr>
            <w:tcW w:w="1960" w:type="dxa"/>
          </w:tcPr>
          <w:p w:rsidR="009A48BC" w:rsidRPr="00F52321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Default="009A48BC" w:rsidP="00A70317">
            <w:pPr>
              <w:pStyle w:val="a9"/>
              <w:widowControl w:val="0"/>
              <w:suppressAutoHyphens/>
              <w:spacing w:before="0" w:beforeAutospacing="0" w:after="0" w:afterAutospacing="0"/>
            </w:pPr>
            <w:r>
              <w:rPr>
                <w:iCs/>
              </w:rPr>
              <w:t xml:space="preserve">Развитие </w:t>
            </w:r>
            <w:proofErr w:type="spellStart"/>
            <w:r>
              <w:rPr>
                <w:iCs/>
              </w:rPr>
              <w:t>мелкоритмического</w:t>
            </w:r>
            <w:proofErr w:type="spellEnd"/>
            <w:r>
              <w:rPr>
                <w:iCs/>
              </w:rPr>
              <w:t xml:space="preserve"> восприятия.</w:t>
            </w:r>
          </w:p>
        </w:tc>
        <w:tc>
          <w:tcPr>
            <w:tcW w:w="2217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«Маленькая Юлька»,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Cs/>
                <w:szCs w:val="24"/>
              </w:rPr>
              <w:t>Федосья</w:t>
            </w:r>
            <w:proofErr w:type="spellEnd"/>
            <w:r>
              <w:rPr>
                <w:rFonts w:ascii="Times New Roman" w:hAnsi="Times New Roman"/>
                <w:iCs/>
                <w:szCs w:val="24"/>
              </w:rPr>
              <w:t>»</w:t>
            </w:r>
          </w:p>
        </w:tc>
      </w:tr>
      <w:tr w:rsidR="009A48BC" w:rsidTr="00E32C44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Развивать мышцы рук.</w:t>
            </w: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«Ракушки», «Левая и правая», «Лето» муз. Е. Железновой</w:t>
            </w:r>
          </w:p>
        </w:tc>
      </w:tr>
      <w:tr w:rsidR="009A48BC" w:rsidTr="00E32C44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Продолжить знакомство с детским альбомом  П. Чайковского.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Развитие связной речи, воображения.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Формировать умение слушать музыку, дослушивать ее до конца.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«Вальс» Муз. П. Чайковского</w:t>
            </w:r>
          </w:p>
          <w:p w:rsidR="009A48BC" w:rsidRPr="00F52321" w:rsidRDefault="009A48BC" w:rsidP="00A7031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«Утки идут на речку» Муз. Д.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Львова-Компанейца</w:t>
            </w:r>
            <w:proofErr w:type="spellEnd"/>
          </w:p>
        </w:tc>
      </w:tr>
      <w:tr w:rsidR="009A48BC" w:rsidTr="00E32C44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Пение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песен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используя разные приемы исполнения.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Развивать мелодический слух, петь легко, с четкой дикцией.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pStyle w:val="a9"/>
              <w:spacing w:before="0" w:beforeAutospacing="0" w:after="0" w:afterAutospacing="0"/>
              <w:rPr>
                <w:iCs/>
              </w:rPr>
            </w:pPr>
            <w:r>
              <w:t xml:space="preserve"> </w:t>
            </w:r>
            <w:r>
              <w:rPr>
                <w:iCs/>
              </w:rPr>
              <w:t xml:space="preserve">«Я умею рисовать» Муз. </w:t>
            </w:r>
            <w:proofErr w:type="spellStart"/>
            <w:r>
              <w:rPr>
                <w:iCs/>
              </w:rPr>
              <w:t>Абеляна</w:t>
            </w:r>
            <w:proofErr w:type="spellEnd"/>
          </w:p>
          <w:p w:rsidR="009A48BC" w:rsidRPr="00F52321" w:rsidRDefault="009A48BC" w:rsidP="00F52321">
            <w:pPr>
              <w:pStyle w:val="a9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 xml:space="preserve">«Скворушка» Муз. Ю. </w:t>
            </w:r>
            <w:proofErr w:type="spellStart"/>
            <w:r>
              <w:rPr>
                <w:iCs/>
              </w:rPr>
              <w:t>Слонова</w:t>
            </w:r>
            <w:proofErr w:type="spellEnd"/>
          </w:p>
        </w:tc>
      </w:tr>
      <w:tr w:rsidR="009A48BC" w:rsidTr="00E32C44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Учить детей правильно выполнять плясовые движения.</w:t>
            </w:r>
          </w:p>
          <w:p w:rsidR="009A48BC" w:rsidRDefault="009A48BC" w:rsidP="00A703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Воспитывать любовь, бережное, заботливое отношение к родной природе, чувство патриотизма.</w:t>
            </w:r>
          </w:p>
        </w:tc>
        <w:tc>
          <w:tcPr>
            <w:tcW w:w="2217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«Веселые дети» «Зеркало», «Ой, хмель, мой, хмель» р.н.м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.«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>Перепелка» Чешская  народная песня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Игра «Кот и мыши»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48BC" w:rsidRDefault="009A48BC" w:rsidP="00F523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Июнь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9A48BC" w:rsidTr="00F52321">
        <w:tc>
          <w:tcPr>
            <w:tcW w:w="1960" w:type="dxa"/>
            <w:vAlign w:val="center"/>
          </w:tcPr>
          <w:p w:rsidR="009A48BC" w:rsidRDefault="009A48BC" w:rsidP="00F523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9A48BC" w:rsidRDefault="009A48BC" w:rsidP="00F523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9A48BC" w:rsidRDefault="009A48BC" w:rsidP="00F523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9A48BC" w:rsidTr="00F52321">
        <w:trPr>
          <w:trHeight w:val="2802"/>
        </w:trPr>
        <w:tc>
          <w:tcPr>
            <w:tcW w:w="1960" w:type="dxa"/>
          </w:tcPr>
          <w:p w:rsidR="00F52321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  <w:p w:rsidR="00F52321" w:rsidRPr="00F52321" w:rsidRDefault="00F52321" w:rsidP="00F5232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52321" w:rsidRPr="00F52321" w:rsidRDefault="00F52321" w:rsidP="00F5232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52321" w:rsidRPr="00F52321" w:rsidRDefault="00F52321" w:rsidP="00F5232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52321" w:rsidRPr="00F52321" w:rsidRDefault="00F52321" w:rsidP="00F5232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52321" w:rsidRPr="00F52321" w:rsidRDefault="00F52321" w:rsidP="00F5232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A48BC" w:rsidRPr="00F52321" w:rsidRDefault="009A48BC" w:rsidP="00F523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Формировать правильную осанку. Учить детей координировать движения рук и ног. Развивать дет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t>скую двигательную фантазию.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Выполнять прыжки можно на месте, с продвижением вперед, с поворотами на месте, на одной ноге, </w:t>
            </w:r>
            <w:r>
              <w:rPr>
                <w:rFonts w:ascii="Times New Roman" w:hAnsi="Times New Roman"/>
                <w:sz w:val="24"/>
                <w:szCs w:val="24"/>
              </w:rPr>
              <w:t>присев, согнувшись.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легко, непринужденно.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Передавать платочек ритмично и выразительно.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Напомнить правильное выполнение.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Упражнение «Попрыгунчики». 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«Поскачем». Музыка Т. Ломовой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Ковырялочка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Упражнение «</w:t>
            </w:r>
            <w:proofErr w:type="spellStart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Топотушки</w:t>
            </w:r>
            <w:proofErr w:type="spellEnd"/>
            <w:proofErr w:type="gramStart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»р</w:t>
            </w:r>
            <w:proofErr w:type="gramEnd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.н.м.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 «Кружение». «Вертушки». Украинская народная мелодия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«Приставной шаг». Немецкая народная мелодия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«Весёл</w:t>
            </w:r>
            <w:r w:rsidR="00F52321">
              <w:rPr>
                <w:rFonts w:ascii="Times New Roman" w:hAnsi="Times New Roman"/>
                <w:bCs/>
                <w:sz w:val="24"/>
                <w:szCs w:val="24"/>
              </w:rPr>
              <w:t>ые ножки». Латвийская народная 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елодия</w:t>
            </w:r>
          </w:p>
        </w:tc>
      </w:tr>
      <w:tr w:rsidR="009A48BC" w:rsidTr="00F52321">
        <w:tc>
          <w:tcPr>
            <w:tcW w:w="1960" w:type="dxa"/>
          </w:tcPr>
          <w:p w:rsidR="009A48BC" w:rsidRPr="00F52321" w:rsidRDefault="009A48BC" w:rsidP="00A703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Развивать дет</w:t>
            </w:r>
            <w:r>
              <w:rPr>
                <w:rFonts w:ascii="Times New Roman" w:hAnsi="Times New Roman"/>
                <w:spacing w:val="-4"/>
                <w:szCs w:val="24"/>
              </w:rPr>
              <w:softHyphen/>
            </w:r>
            <w:r>
              <w:rPr>
                <w:rFonts w:ascii="Times New Roman" w:hAnsi="Times New Roman"/>
                <w:szCs w:val="24"/>
              </w:rPr>
              <w:t>скую двигательную фантазию.</w:t>
            </w:r>
          </w:p>
          <w:p w:rsidR="009A48BC" w:rsidRDefault="009A48BC" w:rsidP="00A70317">
            <w:pPr>
              <w:pStyle w:val="a9"/>
              <w:widowControl w:val="0"/>
              <w:suppressAutoHyphens/>
              <w:spacing w:before="0" w:beforeAutospacing="0" w:after="0" w:afterAutospacing="0"/>
              <w:rPr>
                <w:iCs/>
              </w:rPr>
            </w:pPr>
          </w:p>
          <w:p w:rsidR="009A48BC" w:rsidRDefault="009A48BC" w:rsidP="00A70317">
            <w:pPr>
              <w:pStyle w:val="a9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17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Cs w:val="24"/>
              </w:rPr>
              <w:t>Федосья</w:t>
            </w:r>
            <w:proofErr w:type="spellEnd"/>
            <w:r>
              <w:rPr>
                <w:rFonts w:ascii="Times New Roman" w:hAnsi="Times New Roman"/>
                <w:szCs w:val="24"/>
              </w:rPr>
              <w:t>»</w:t>
            </w:r>
          </w:p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9A48BC" w:rsidTr="00F52321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Пальчиковая гимнастика, игровой массаж</w:t>
            </w:r>
          </w:p>
        </w:tc>
        <w:tc>
          <w:tcPr>
            <w:tcW w:w="6370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мелкой моторики, координации движений.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выученной ранее гимнастики и массажа</w:t>
            </w:r>
          </w:p>
        </w:tc>
      </w:tr>
      <w:tr w:rsidR="009A48BC" w:rsidTr="00F52321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Приобщение детей к мировой музыкальной культуре. Воспитание эстетического вкуса.</w:t>
            </w: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эмоционально отзываться на характерную музыку, понимать ее.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«Неаполитанская песенка». Музыка П. Чайковского</w:t>
            </w:r>
          </w:p>
          <w:p w:rsidR="009A48BC" w:rsidRPr="00F52321" w:rsidRDefault="009A48BC" w:rsidP="00A70317">
            <w:pPr>
              <w:pStyle w:val="WW-11111111"/>
              <w:spacing w:after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«Лисичка поранила лапу». Музыка В. Гаврилина</w:t>
            </w:r>
          </w:p>
        </w:tc>
      </w:tr>
      <w:tr w:rsidR="009A48BC" w:rsidTr="00F52321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внимание, память.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петь без напряжения, естественным голосом.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8BC" w:rsidRDefault="009A48BC" w:rsidP="00A703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9A48BC" w:rsidRDefault="009A48BC" w:rsidP="00A7031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«Веселые путешественники». Музыка М. </w:t>
            </w:r>
            <w:proofErr w:type="spellStart"/>
            <w:r>
              <w:rPr>
                <w:rFonts w:ascii="Times New Roman" w:hAnsi="Times New Roman"/>
                <w:szCs w:val="24"/>
              </w:rPr>
              <w:t>Старокадомского</w:t>
            </w:r>
            <w:proofErr w:type="spellEnd"/>
          </w:p>
          <w:p w:rsidR="009A48BC" w:rsidRDefault="009A48BC" w:rsidP="00A70317">
            <w:pPr>
              <w:pStyle w:val="a9"/>
              <w:spacing w:before="0" w:beforeAutospacing="0" w:after="0" w:afterAutospacing="0"/>
            </w:pPr>
            <w:r>
              <w:t>Пение знакомых песен.</w:t>
            </w:r>
          </w:p>
        </w:tc>
      </w:tr>
      <w:tr w:rsidR="009A48BC" w:rsidTr="00F52321">
        <w:tc>
          <w:tcPr>
            <w:tcW w:w="196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Соотносить движения с музыкой. </w:t>
            </w:r>
          </w:p>
          <w:p w:rsidR="009A48BC" w:rsidRDefault="009A48BC" w:rsidP="00A7031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Формировать доброжелательное отношение друг к другу и ком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  <w:t>муникативные навыки.</w:t>
            </w:r>
          </w:p>
          <w:p w:rsidR="009A48BC" w:rsidRDefault="009A48BC" w:rsidP="00A703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Точно реагировать на звуковой сигнал, проявлять выдержку.</w:t>
            </w:r>
          </w:p>
        </w:tc>
        <w:tc>
          <w:tcPr>
            <w:tcW w:w="2217" w:type="dxa"/>
          </w:tcPr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«Ну и до свидания!». 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«Горошина». Музыка В. Карасевой</w:t>
            </w:r>
          </w:p>
          <w:p w:rsidR="009A48BC" w:rsidRDefault="009A48BC" w:rsidP="00A7031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». Музыка Й. Гайдна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</w:tc>
      </w:tr>
    </w:tbl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2321" w:rsidRPr="00346113" w:rsidRDefault="00F52321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2321" w:rsidRDefault="009A48BC" w:rsidP="00F52321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bookmarkStart w:id="22" w:name="_Toc362722379"/>
      <w:r>
        <w:rPr>
          <w:rFonts w:ascii="Times New Roman" w:hAnsi="Times New Roman"/>
          <w:color w:val="auto"/>
        </w:rPr>
        <w:lastRenderedPageBreak/>
        <w:t>5.6</w:t>
      </w:r>
      <w:r w:rsidR="00E24F88" w:rsidRPr="00346113">
        <w:rPr>
          <w:rFonts w:ascii="Times New Roman" w:hAnsi="Times New Roman"/>
          <w:color w:val="auto"/>
        </w:rPr>
        <w:t xml:space="preserve">. Результаты освоения программы       </w:t>
      </w:r>
    </w:p>
    <w:p w:rsidR="00E24F88" w:rsidRPr="00F52321" w:rsidRDefault="00E24F88" w:rsidP="00F52321">
      <w:pPr>
        <w:pStyle w:val="1"/>
        <w:spacing w:before="0" w:line="360" w:lineRule="auto"/>
        <w:rPr>
          <w:rFonts w:ascii="Times New Roman" w:hAnsi="Times New Roman"/>
          <w:color w:val="auto"/>
        </w:rPr>
      </w:pPr>
      <w:r w:rsidRPr="00346113">
        <w:rPr>
          <w:rFonts w:ascii="Times New Roman" w:hAnsi="Times New Roman"/>
          <w:color w:val="auto"/>
        </w:rPr>
        <w:t>К концу учебного года дети могут</w:t>
      </w:r>
      <w:bookmarkEnd w:id="22"/>
      <w:r w:rsidR="00F52321">
        <w:rPr>
          <w:rFonts w:ascii="Times New Roman" w:hAnsi="Times New Roman"/>
          <w:color w:val="auto"/>
        </w:rPr>
        <w:t>:</w:t>
      </w:r>
    </w:p>
    <w:p w:rsidR="00E24F88" w:rsidRPr="00F52321" w:rsidRDefault="00E24F88" w:rsidP="00F5232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52321">
        <w:rPr>
          <w:rFonts w:ascii="Times New Roman" w:hAnsi="Times New Roman"/>
          <w:b/>
          <w:sz w:val="28"/>
          <w:szCs w:val="28"/>
        </w:rPr>
        <w:t>Развитие м</w:t>
      </w:r>
      <w:r w:rsidR="007D0DD0">
        <w:rPr>
          <w:rFonts w:ascii="Times New Roman" w:hAnsi="Times New Roman"/>
          <w:b/>
          <w:sz w:val="28"/>
          <w:szCs w:val="28"/>
        </w:rPr>
        <w:t>узыкальн</w:t>
      </w:r>
      <w:r w:rsidRPr="00F52321">
        <w:rPr>
          <w:rFonts w:ascii="Times New Roman" w:hAnsi="Times New Roman"/>
          <w:b/>
          <w:sz w:val="28"/>
          <w:szCs w:val="28"/>
        </w:rPr>
        <w:t>ой деятельности:</w:t>
      </w:r>
    </w:p>
    <w:p w:rsidR="00E24F88" w:rsidRPr="00346113" w:rsidRDefault="00E24F88" w:rsidP="00F523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- внимательно слушает музыкальное произведение, проявляет эмоциональную отзывчивость, правильно определяет ее настроение; </w:t>
      </w:r>
    </w:p>
    <w:p w:rsidR="00E24F88" w:rsidRPr="00346113" w:rsidRDefault="00E24F88" w:rsidP="00F523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воспроизводит в движениях характер музыки, владеет основными и танцевальными движениями;</w:t>
      </w:r>
    </w:p>
    <w:p w:rsidR="00E24F88" w:rsidRPr="00346113" w:rsidRDefault="00E24F88" w:rsidP="00F523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выразительно и музыкально исполняет несложные песни;</w:t>
      </w:r>
    </w:p>
    <w:p w:rsidR="00E24F88" w:rsidRPr="00346113" w:rsidRDefault="00E24F88" w:rsidP="00F523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участвует в музыкально игре-драматизации, легко решает простые ролевые задачи, следит за развитие сюжета.</w:t>
      </w:r>
    </w:p>
    <w:p w:rsidR="00E24F88" w:rsidRPr="00F52321" w:rsidRDefault="00E24F88" w:rsidP="00F5232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52321">
        <w:rPr>
          <w:rFonts w:ascii="Times New Roman" w:hAnsi="Times New Roman"/>
          <w:b/>
          <w:sz w:val="28"/>
          <w:szCs w:val="28"/>
        </w:rPr>
        <w:t>Приобщение к музыкальному искусству:</w:t>
      </w:r>
    </w:p>
    <w:p w:rsidR="00E24F88" w:rsidRPr="00346113" w:rsidRDefault="00E24F88" w:rsidP="00F523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определяет общее настроение и жанр музыкального произведения (песня, танец, марш), слышит отдельные средства музыкальной выразительности (темп, динамику, тембр), динамику развития музыкального образа;</w:t>
      </w:r>
    </w:p>
    <w:p w:rsidR="00E24F88" w:rsidRPr="00346113" w:rsidRDefault="00E24F88" w:rsidP="00F5232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- может переносить накопленный на занятиях музыкальный опыт в самостоятельную деятельность, </w:t>
      </w:r>
      <w:r w:rsidRPr="00346113">
        <w:rPr>
          <w:rFonts w:ascii="Times New Roman" w:hAnsi="Times New Roman"/>
          <w:sz w:val="28"/>
          <w:szCs w:val="28"/>
        </w:rPr>
        <w:t xml:space="preserve">творчески </w:t>
      </w:r>
      <w:r w:rsidRPr="00346113">
        <w:rPr>
          <w:rFonts w:ascii="Times New Roman" w:hAnsi="Times New Roman"/>
          <w:sz w:val="28"/>
          <w:szCs w:val="28"/>
          <w:lang w:eastAsia="ru-RU"/>
        </w:rPr>
        <w:t>проявляет себя в разных видах музыкальной исполнительской деятельности.</w:t>
      </w: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24F88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2321" w:rsidRDefault="00F52321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2321" w:rsidRDefault="00F52321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2321" w:rsidRDefault="00F52321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2321" w:rsidRDefault="00F52321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2321" w:rsidRDefault="00F52321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2321" w:rsidRDefault="00F52321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2321" w:rsidRPr="00346113" w:rsidRDefault="00F52321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F52321" w:rsidP="0024611C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23" w:name="_Toc362722380"/>
      <w:r>
        <w:rPr>
          <w:rFonts w:ascii="Times New Roman" w:hAnsi="Times New Roman"/>
          <w:color w:val="auto"/>
        </w:rPr>
        <w:lastRenderedPageBreak/>
        <w:t xml:space="preserve">6. </w:t>
      </w:r>
      <w:r w:rsidR="00A2232C">
        <w:rPr>
          <w:rFonts w:ascii="Times New Roman" w:hAnsi="Times New Roman"/>
          <w:color w:val="auto"/>
        </w:rPr>
        <w:t xml:space="preserve">Раздел. Старшая разновозрастная </w:t>
      </w:r>
      <w:r w:rsidR="00E24F88" w:rsidRPr="00346113">
        <w:rPr>
          <w:rFonts w:ascii="Times New Roman" w:hAnsi="Times New Roman"/>
          <w:color w:val="auto"/>
        </w:rPr>
        <w:t>группа                                                                                6.1. Характеристика возрастных возможностей детей 6-7 лет</w:t>
      </w:r>
      <w:bookmarkEnd w:id="23"/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К 7 годам базисные характеристики личности становятся более содержательными: существенно повышается уровень произвольности и свободы поведения, что связано с возросшими возможностями ребенка, его уверенностью в своих силах. Появляется более адекватная оценка успешности в разных видах деятельности (рисование, игра, конструирование) и стойкая мотивация достижения.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>Компетентность</w:t>
      </w:r>
      <w:r w:rsidRPr="00346113">
        <w:rPr>
          <w:rFonts w:ascii="Times New Roman" w:hAnsi="Times New Roman"/>
          <w:sz w:val="28"/>
          <w:szCs w:val="28"/>
        </w:rPr>
        <w:t>. К концу дошкольного возраста социальная компетентность ребенка позволяет ему понимать разный характер отношения к нему окружающих взрослых и сверстников, свое отношение к ним и выбирать соответствующую линию поведения. Он умеет заметить изменения настроения взрослого и сверстника, учесть желания других людей, способен к установлению устойчивых контактов со сверстниками. Коммуникативная компетентность проявляется в свободном диалоге со сверстниками и взрослыми, выражении своих чувств и намерений с помощью речевых и неречевых (жестовых, мимических, пантомимических) средств.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У ребенка в 7  лет ярко проявляется уверенность в себе и чувство собственного достоинства, умение отстаивать свою позицию в совместной деятельности. Достоинство – ценнейшее качество личности, требующее поддержки со стороны всех работников детского учреждения и родителей.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Интеллектуальная компетентность старших дошкольников характеризуется способностью к практическому и умственному экспериментированию, обобщению, установлению причинно-следственных связей и речевому планированию. Ребенок группирует предметы на основе их общих признаков, проявляет осведомленность в разных сферах жизни: знает о некоторых природных явлениях и их закономерностях, знаком с универсальными  знаковыми системами – алфавитом, цифрами и др.</w:t>
      </w:r>
    </w:p>
    <w:p w:rsidR="00A2232C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Ребенок свободно владеет родным языком (его словарным составом, грамматическим строем, фонетической системой) и имеет элементарные представления о языковой действительности (звуке, слове, предложении и др.)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>Компетентность в плане физического развития выражается в более совершенном владении своим телом, различными видами движений. Он имеет представления о своем физическом облике (высокий, толстый, худой, маленький и др.) и здоровье, заботится о нем. Владеет культурно-гигиеническими навыками и понимает их необходимость.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ab/>
        <w:t xml:space="preserve"> Эмоциональность. Ребенок 7 лет отличается богатством и глубиной переживаний, разнообразием их проявлений и в то же время большей сдержанностью эмоций. Ему свойственно «эмоциональное предвосхищение» - предчувствие собственных переживаний и переживаний других людей, связанных с результатами тех или иных действий и поступков («Если я подарю маме свой рисунок, она очень обрадуется»).</w:t>
      </w:r>
      <w:r w:rsidR="00F523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46113">
        <w:rPr>
          <w:rFonts w:ascii="Times New Roman" w:hAnsi="Times New Roman"/>
          <w:sz w:val="28"/>
          <w:szCs w:val="28"/>
        </w:rPr>
        <w:t>Эмпатия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в этом возрасте </w:t>
      </w:r>
      <w:r w:rsidRPr="00346113">
        <w:rPr>
          <w:rFonts w:ascii="Times New Roman" w:hAnsi="Times New Roman"/>
          <w:sz w:val="28"/>
          <w:szCs w:val="28"/>
        </w:rPr>
        <w:lastRenderedPageBreak/>
        <w:t xml:space="preserve">проявляется не только </w:t>
      </w:r>
      <w:proofErr w:type="gramStart"/>
      <w:r w:rsidRPr="00346113">
        <w:rPr>
          <w:rFonts w:ascii="Times New Roman" w:hAnsi="Times New Roman"/>
          <w:sz w:val="28"/>
          <w:szCs w:val="28"/>
        </w:rPr>
        <w:t>с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сочувствии и сопереживании другому человеку, но и в содействии ему.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46113">
        <w:rPr>
          <w:rFonts w:ascii="Times New Roman" w:hAnsi="Times New Roman"/>
          <w:i/>
          <w:sz w:val="28"/>
          <w:szCs w:val="28"/>
        </w:rPr>
        <w:t>Креативность</w:t>
      </w:r>
      <w:proofErr w:type="spellEnd"/>
      <w:r w:rsidRPr="00346113">
        <w:rPr>
          <w:rFonts w:ascii="Times New Roman" w:hAnsi="Times New Roman"/>
          <w:i/>
          <w:sz w:val="28"/>
          <w:szCs w:val="28"/>
        </w:rPr>
        <w:t>.</w:t>
      </w:r>
      <w:r w:rsidRPr="00346113">
        <w:rPr>
          <w:rFonts w:ascii="Times New Roman" w:hAnsi="Times New Roman"/>
          <w:sz w:val="28"/>
          <w:szCs w:val="28"/>
        </w:rPr>
        <w:t xml:space="preserve"> Ребенок способен к созданию нового рисунка, конструкции, образа фантазии, движения, </w:t>
      </w:r>
      <w:proofErr w:type="gramStart"/>
      <w:r w:rsidRPr="00346113">
        <w:rPr>
          <w:rFonts w:ascii="Times New Roman" w:hAnsi="Times New Roman"/>
          <w:sz w:val="28"/>
          <w:szCs w:val="28"/>
        </w:rPr>
        <w:t>отличающихся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оригинальностью, вариативностью, гибкостью и подвижностью. Семилетнего ребенка характеризуют активная </w:t>
      </w:r>
      <w:proofErr w:type="spellStart"/>
      <w:r w:rsidRPr="00346113">
        <w:rPr>
          <w:rFonts w:ascii="Times New Roman" w:hAnsi="Times New Roman"/>
          <w:sz w:val="28"/>
          <w:szCs w:val="28"/>
        </w:rPr>
        <w:t>деятельностная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позиция, готовность к спонтанным решениям, любопытство, постоянные вопросы к взрослому, способность к речевому комментированию процесса и результата собственной деятельности, стойкая мотивация достижений, развитое воображение. Процесс создания продукта носит творческий поисковый характер: ребенок ищет разные способы решения одной и той же задачи.</w:t>
      </w:r>
    </w:p>
    <w:p w:rsidR="00A2232C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>Произвольность.</w:t>
      </w:r>
      <w:r w:rsidRPr="00346113">
        <w:rPr>
          <w:rFonts w:ascii="Times New Roman" w:hAnsi="Times New Roman"/>
          <w:sz w:val="28"/>
          <w:szCs w:val="28"/>
        </w:rPr>
        <w:t xml:space="preserve"> Проявляется способность к волевой регуляции поведения, преодолению непосредственных желаний, если они противоречат установленным нормам, данному слову, обещанию. </w:t>
      </w:r>
    </w:p>
    <w:p w:rsidR="00F52321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46113">
        <w:rPr>
          <w:rFonts w:ascii="Times New Roman" w:hAnsi="Times New Roman"/>
          <w:sz w:val="28"/>
          <w:szCs w:val="28"/>
        </w:rPr>
        <w:t xml:space="preserve">Ребенок проявляет волевые усилия в ситуациях выбора между «можно» и «нельзя», «хочу» и «должен», а также настойчивость, терпение, умение преодолевать трудности. </w:t>
      </w:r>
      <w:proofErr w:type="gramEnd"/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Может сдерживать себя, высказывать просьбы, предложения, несогласие в социально приемлемой форме. Произвольность поведения – один из важнейших показателей психологической готовности к школе.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 xml:space="preserve">Инициативность </w:t>
      </w:r>
      <w:r w:rsidRPr="00346113">
        <w:rPr>
          <w:rFonts w:ascii="Times New Roman" w:hAnsi="Times New Roman"/>
          <w:sz w:val="28"/>
          <w:szCs w:val="28"/>
        </w:rPr>
        <w:t>проявляется во всех видах деятельности ребенка – общении, предметной деятельности, игре, экспериментировании и др. он может выбирать занятие по своему желанию, включиться в разговор, продолжить интересное занятие. Ребенок легко включается в игровые ситуации и инициирует их сам, творчески развивает игровой сюжет, используя для этого разнообразные знания, полученные из разных источников. Инициативность связана с любознательностью, пытливостью ума, изобретательностью.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Детская инициативность, разумная и нравственно направленная, нуждается в доброжелательном отношении взрослых, которые должны поддерживать и развивать это качество личности.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>Самостоятельность и ответственность</w:t>
      </w:r>
      <w:r w:rsidRPr="00346113">
        <w:rPr>
          <w:rFonts w:ascii="Times New Roman" w:hAnsi="Times New Roman"/>
          <w:sz w:val="28"/>
          <w:szCs w:val="28"/>
        </w:rPr>
        <w:t>. Самостоятельность проявляется в способности без помощи взрослого решать различные задачи, возникающие в повседневной жизни (самообслуживание, уход за растениями и животными, создание среды для самодеятельной игры, пользование простыми безопасными приборами – включение освещения, телевизора и т.д.). В продуктивных видах деятельности – изобразительной, конструировании и др. сам находит способы и средства для реализации своего замысла. Самостоятельный ребенок не боится взять на себя ответственность, может исправить допущенную ошибку.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Ответственный ребенок стремится хорошо выполнить порученное ему дело, значимое не только для него, но и для других, испытывает при этом чувство удовлетворения.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lastRenderedPageBreak/>
        <w:t>Самооценка.</w:t>
      </w:r>
      <w:r w:rsidRPr="00346113">
        <w:rPr>
          <w:rFonts w:ascii="Times New Roman" w:hAnsi="Times New Roman"/>
          <w:sz w:val="28"/>
          <w:szCs w:val="28"/>
        </w:rPr>
        <w:t xml:space="preserve"> Ребенок 7 лет достаточно адекватно оценивает результаты своей деятельности по сравнению с другими детьми, что приводит к становлению представлений о себе и своих возможностях.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В то же время для него характерна завышенная общая самооценка, влияющая на его положительное отношение к себе («Я не очень хорошо рисую, но я хороший»).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 xml:space="preserve">Свобода поведения </w:t>
      </w:r>
      <w:r w:rsidRPr="00346113">
        <w:rPr>
          <w:rFonts w:ascii="Times New Roman" w:hAnsi="Times New Roman"/>
          <w:sz w:val="28"/>
          <w:szCs w:val="28"/>
        </w:rPr>
        <w:t>семилетнего дошкольника основана на его компетентности и воспитанности. Свободный ребенок отличается внутренней раскованностью, открытостью в общении, искренностью в выражении чувств, правдивостью.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Вместе с тем он осторожен и предусмотрителен, избегает травм, проявляет разумную осторожность в незнакомой обстановке, при встречах с чужими людьми. Ребенок может выполнять выработанные обществом правила поведения.</w:t>
      </w:r>
    </w:p>
    <w:p w:rsidR="00E24F88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Содержание базисных характеристик личности отражает основную сущность универсальных предпосылок учебной деятельности (умение работать по правилу и образцу, вслушиваться в речь взрослого и выполнять его задания, оценивать и контролировать собственную деятельность и осознавать ее способы и др.).</w:t>
      </w:r>
    </w:p>
    <w:p w:rsidR="00F52321" w:rsidRDefault="00F52321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2321" w:rsidRDefault="00E24F88" w:rsidP="0024611C">
      <w:pPr>
        <w:pStyle w:val="1"/>
        <w:numPr>
          <w:ilvl w:val="1"/>
          <w:numId w:val="11"/>
        </w:numPr>
        <w:spacing w:before="0" w:line="240" w:lineRule="auto"/>
        <w:ind w:left="0" w:firstLine="0"/>
        <w:jc w:val="center"/>
        <w:rPr>
          <w:rFonts w:ascii="Times New Roman" w:hAnsi="Times New Roman"/>
          <w:color w:val="auto"/>
        </w:rPr>
      </w:pPr>
      <w:bookmarkStart w:id="24" w:name="_Toc362722381"/>
      <w:r w:rsidRPr="00346113">
        <w:rPr>
          <w:rFonts w:ascii="Times New Roman" w:hAnsi="Times New Roman"/>
          <w:color w:val="auto"/>
        </w:rPr>
        <w:t xml:space="preserve">Возрастные особенности развития </w:t>
      </w:r>
    </w:p>
    <w:p w:rsidR="00E24F88" w:rsidRPr="00346113" w:rsidRDefault="00E24F88" w:rsidP="0024611C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346113">
        <w:rPr>
          <w:rFonts w:ascii="Times New Roman" w:hAnsi="Times New Roman"/>
          <w:color w:val="auto"/>
        </w:rPr>
        <w:t>ребенка 6-7 лет музыкальной деятельности</w:t>
      </w:r>
      <w:bookmarkEnd w:id="24"/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Возраст 6-7 лет</w:t>
      </w:r>
      <w:r w:rsidR="00F5232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46113">
        <w:rPr>
          <w:rFonts w:ascii="Times New Roman" w:hAnsi="Times New Roman"/>
          <w:sz w:val="28"/>
          <w:szCs w:val="28"/>
          <w:lang w:eastAsia="ru-RU"/>
        </w:rPr>
        <w:t>- это середина детства. Подвижные энергичные дети активны во всех видах музыкально-художественной деятельности. В этот период у них качественно меняются психофизиологические возможности: голос становится звонким, движени</w:t>
      </w:r>
      <w:proofErr w:type="gramStart"/>
      <w:r w:rsidRPr="00346113">
        <w:rPr>
          <w:rFonts w:ascii="Times New Roman" w:hAnsi="Times New Roman"/>
          <w:sz w:val="28"/>
          <w:szCs w:val="28"/>
          <w:lang w:eastAsia="ru-RU"/>
        </w:rPr>
        <w:t>я-</w:t>
      </w:r>
      <w:proofErr w:type="gramEnd"/>
      <w:r w:rsidRPr="00346113">
        <w:rPr>
          <w:rFonts w:ascii="Times New Roman" w:hAnsi="Times New Roman"/>
          <w:sz w:val="28"/>
          <w:szCs w:val="28"/>
          <w:lang w:eastAsia="ru-RU"/>
        </w:rPr>
        <w:t xml:space="preserve"> ещё более координированными, увеличивается объём внимания и памяти, совершенствуется речь. У детей возрастает произвольность поведения, формируется осознанный интерес к музыке, значительно расширяется музыкальный кругозор. Новые качества позволяют реализовывать более сложные задачи музыкального развития детей.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В </w:t>
      </w:r>
      <w:proofErr w:type="spellStart"/>
      <w:r w:rsidRPr="00346113">
        <w:rPr>
          <w:rFonts w:ascii="Times New Roman" w:hAnsi="Times New Roman"/>
          <w:sz w:val="28"/>
          <w:szCs w:val="28"/>
          <w:lang w:eastAsia="ru-RU"/>
        </w:rPr>
        <w:t>предшкольный</w:t>
      </w:r>
      <w:proofErr w:type="spellEnd"/>
      <w:r w:rsidRPr="00346113">
        <w:rPr>
          <w:rFonts w:ascii="Times New Roman" w:hAnsi="Times New Roman"/>
          <w:sz w:val="28"/>
          <w:szCs w:val="28"/>
          <w:lang w:eastAsia="ru-RU"/>
        </w:rPr>
        <w:t xml:space="preserve"> период актуальность идеи целостного развития личности ребёнка средствами музыки возрастает. </w:t>
      </w:r>
    </w:p>
    <w:p w:rsidR="00E24F88" w:rsidRPr="00346113" w:rsidRDefault="00E24F88" w:rsidP="002461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 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 </w:t>
      </w:r>
    </w:p>
    <w:p w:rsidR="00E24F88" w:rsidRPr="00346113" w:rsidRDefault="00E24F88" w:rsidP="0024611C">
      <w:pPr>
        <w:spacing w:after="0" w:line="240" w:lineRule="auto"/>
        <w:jc w:val="both"/>
        <w:rPr>
          <w:sz w:val="28"/>
          <w:szCs w:val="28"/>
        </w:rPr>
      </w:pPr>
    </w:p>
    <w:p w:rsidR="00E24F88" w:rsidRPr="00F52321" w:rsidRDefault="00E24F88" w:rsidP="0024611C">
      <w:pPr>
        <w:pStyle w:val="1"/>
        <w:numPr>
          <w:ilvl w:val="1"/>
          <w:numId w:val="11"/>
        </w:numPr>
        <w:spacing w:before="0" w:line="240" w:lineRule="auto"/>
        <w:ind w:left="0" w:firstLine="0"/>
        <w:jc w:val="center"/>
        <w:rPr>
          <w:rFonts w:ascii="Times New Roman" w:hAnsi="Times New Roman"/>
          <w:color w:val="auto"/>
        </w:rPr>
      </w:pPr>
      <w:bookmarkStart w:id="25" w:name="_Toc362722382"/>
      <w:r w:rsidRPr="00346113">
        <w:rPr>
          <w:rFonts w:ascii="Times New Roman" w:hAnsi="Times New Roman"/>
          <w:color w:val="auto"/>
        </w:rPr>
        <w:t>Содержание психолого-педагогической работы с детьми 6-7 лет</w:t>
      </w:r>
      <w:bookmarkEnd w:id="25"/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Непосредственно-образовательная деятельность является основной формой обучения. Задания, которые дают детям подготовительной группы, 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требуют сосредоточенности и осознанности действий, хотя до какой-то степени сохраняется игровой и развлекательный характер обучения. 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Занятия проводятся два раза в неделю по 30 минут, </w:t>
      </w:r>
      <w:r w:rsidRPr="00346113">
        <w:rPr>
          <w:rFonts w:ascii="Times New Roman" w:hAnsi="Times New Roman"/>
          <w:sz w:val="28"/>
          <w:szCs w:val="28"/>
        </w:rPr>
        <w:t xml:space="preserve">в соответствии с требованиями </w:t>
      </w:r>
      <w:proofErr w:type="spellStart"/>
      <w:r w:rsidRPr="00346113">
        <w:rPr>
          <w:rFonts w:ascii="Times New Roman" w:hAnsi="Times New Roman"/>
          <w:sz w:val="28"/>
          <w:szCs w:val="28"/>
        </w:rPr>
        <w:t>СанПина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. </w:t>
      </w:r>
      <w:r w:rsidRPr="00346113">
        <w:rPr>
          <w:rFonts w:ascii="Times New Roman" w:hAnsi="Times New Roman"/>
          <w:sz w:val="28"/>
          <w:szCs w:val="28"/>
          <w:lang w:eastAsia="ru-RU"/>
        </w:rPr>
        <w:t>Их построение основывается на общих задачах музыкального воспитания, которые изложены в Программе. Музыкальное развитие детей осуществляется и на занятиях, и в повседневной жизни.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Программа рассчитана на 72 занятия в год + развлечения и праздники.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72 занятия по 30 минут = 36 часов. Раз в месяц проводится развлечение (9 занятий.) Календарные праздники и утренники (5 мероприятий)</w:t>
      </w:r>
    </w:p>
    <w:p w:rsidR="00F52321" w:rsidRDefault="00F52321" w:rsidP="002461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52321" w:rsidRDefault="00E24F88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b/>
          <w:sz w:val="28"/>
          <w:szCs w:val="28"/>
        </w:rPr>
        <w:t xml:space="preserve">Развитие музыкально-художественной деятельности, </w:t>
      </w:r>
    </w:p>
    <w:p w:rsidR="00E24F88" w:rsidRPr="00346113" w:rsidRDefault="00E24F88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6113">
        <w:rPr>
          <w:rFonts w:ascii="Times New Roman" w:hAnsi="Times New Roman"/>
          <w:b/>
          <w:sz w:val="28"/>
          <w:szCs w:val="28"/>
        </w:rPr>
        <w:t>приобщение к музыкальному искусству детей 6-7 лет</w:t>
      </w:r>
    </w:p>
    <w:p w:rsidR="007D0DD0" w:rsidRDefault="007D0DD0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Образовательная область </w:t>
      </w:r>
    </w:p>
    <w:p w:rsidR="00E24F88" w:rsidRPr="00346113" w:rsidRDefault="007D0DD0" w:rsidP="002461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«Художественно-эстетическое развитие (Музыкальная деятельность)</w:t>
      </w:r>
      <w:r w:rsidR="00E24F88" w:rsidRPr="00346113">
        <w:rPr>
          <w:rFonts w:ascii="Times New Roman" w:hAnsi="Times New Roman"/>
          <w:b/>
          <w:sz w:val="28"/>
          <w:szCs w:val="28"/>
        </w:rPr>
        <w:t>»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46113">
        <w:rPr>
          <w:rFonts w:ascii="Times New Roman" w:hAnsi="Times New Roman"/>
          <w:b/>
          <w:i/>
          <w:sz w:val="28"/>
          <w:szCs w:val="28"/>
        </w:rPr>
        <w:t>Образовательные задачи:</w:t>
      </w:r>
    </w:p>
    <w:p w:rsidR="00E24F88" w:rsidRPr="00346113" w:rsidRDefault="00E24F88" w:rsidP="0024611C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Слушание музыки:</w:t>
      </w:r>
    </w:p>
    <w:p w:rsidR="00E24F88" w:rsidRPr="00346113" w:rsidRDefault="00E24F88" w:rsidP="0024611C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предлагать задачи на повторение и обобщение музыкального материала и знаний о музыке;</w:t>
      </w:r>
    </w:p>
    <w:p w:rsidR="00E24F88" w:rsidRPr="00346113" w:rsidRDefault="00E24F88" w:rsidP="0024611C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дать представление о форме музыкального произведения (одно-, двух-, </w:t>
      </w:r>
      <w:proofErr w:type="gram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трехчастная</w:t>
      </w:r>
      <w:proofErr w:type="gramEnd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);</w:t>
      </w:r>
    </w:p>
    <w:p w:rsidR="00E24F88" w:rsidRPr="00346113" w:rsidRDefault="00E24F88" w:rsidP="0024611C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формировать умение слышать в произведении развитие музыкального образа;</w:t>
      </w:r>
    </w:p>
    <w:p w:rsidR="00E24F88" w:rsidRPr="00346113" w:rsidRDefault="00E24F88" w:rsidP="0024611C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продолжать знакомить с музыкальными инструментами (арфа, фагот, гобой);</w:t>
      </w:r>
    </w:p>
    <w:p w:rsidR="00E24F88" w:rsidRPr="00346113" w:rsidRDefault="00E24F88" w:rsidP="0024611C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продолжать формировать умение слышать мелодию и ориентироваться на нее при определении настроения музыкального произведения;</w:t>
      </w:r>
    </w:p>
    <w:p w:rsidR="00E24F88" w:rsidRPr="00346113" w:rsidRDefault="00E24F88" w:rsidP="0024611C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поддерживать желание и умение воплощать в творческом движении на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строение музыки и развитие музыкального образа.</w:t>
      </w:r>
    </w:p>
    <w:p w:rsidR="00E24F88" w:rsidRPr="00346113" w:rsidRDefault="00E24F88" w:rsidP="002461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Музыкальное движение:</w:t>
      </w:r>
    </w:p>
    <w:p w:rsidR="00E24F88" w:rsidRPr="00346113" w:rsidRDefault="00E24F88" w:rsidP="0024611C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пополнять запас основных и танцевальных движений, продолжать рабо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тать над техникой и качеством их исполнения (</w:t>
      </w:r>
      <w:proofErr w:type="spell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пружинностью</w:t>
      </w:r>
      <w:proofErr w:type="spellEnd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, легкос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тью, координацией);</w:t>
      </w:r>
    </w:p>
    <w:p w:rsidR="00E24F88" w:rsidRPr="00346113" w:rsidRDefault="00E24F88" w:rsidP="0024611C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продолжать учить народным и бальным танцам (галоп, вальс), развивать эмоциональное общение в них;</w:t>
      </w:r>
    </w:p>
    <w:p w:rsidR="00E24F88" w:rsidRPr="00346113" w:rsidRDefault="00E24F88" w:rsidP="0024611C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учить выражать в свободных, естественных пантомимических движения’, динамику развития музыкального образа;</w:t>
      </w:r>
    </w:p>
    <w:p w:rsidR="00E24F88" w:rsidRPr="00346113" w:rsidRDefault="00E24F88" w:rsidP="0024611C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продолжать работать над развитием ориентировки в пространстве, пред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лагая детям роли ведущих, организующих передвижение в зале;</w:t>
      </w:r>
    </w:p>
    <w:p w:rsidR="00E24F88" w:rsidRPr="00346113" w:rsidRDefault="00E24F88" w:rsidP="0024611C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развивать музыкально-двигательную импровизацию в сюжетных этюдах стимулировать создание развернутых творческих композиций.</w:t>
      </w:r>
    </w:p>
    <w:p w:rsidR="00F52321" w:rsidRDefault="00F52321" w:rsidP="002461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E24F88" w:rsidRPr="00346113" w:rsidRDefault="00E24F88" w:rsidP="002461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Пение:</w:t>
      </w:r>
    </w:p>
    <w:p w:rsidR="00E24F88" w:rsidRPr="00346113" w:rsidRDefault="00E24F88" w:rsidP="0024611C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учить петь выразительно и музыкально;</w:t>
      </w:r>
    </w:p>
    <w:p w:rsidR="00E24F88" w:rsidRPr="00346113" w:rsidRDefault="00E24F88" w:rsidP="0024611C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работать с певческими голосами, не допуская форсирования звука и утомления голоса;</w:t>
      </w:r>
    </w:p>
    <w:p w:rsidR="00E24F88" w:rsidRPr="00346113" w:rsidRDefault="00E24F88" w:rsidP="0024611C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продолжать работу над формированием певческих навыков (дыханием: </w:t>
      </w:r>
      <w:proofErr w:type="spell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резонированием</w:t>
      </w:r>
      <w:proofErr w:type="spellEnd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голоса, артикуляцией), добиваясь у всех детей позици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онно высокого, а значит звонкого и полетного звучания;</w:t>
      </w:r>
    </w:p>
    <w:p w:rsidR="00E24F88" w:rsidRPr="00346113" w:rsidRDefault="00E24F88" w:rsidP="0024611C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укрепляя </w:t>
      </w:r>
      <w:proofErr w:type="spell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примарный</w:t>
      </w:r>
      <w:proofErr w:type="spellEnd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диапазон и нижний регистр всех типов голосов, учить </w:t>
      </w:r>
      <w:proofErr w:type="gram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постепенно</w:t>
      </w:r>
      <w:proofErr w:type="gramEnd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овладевать верхним регистром;</w:t>
      </w:r>
    </w:p>
    <w:p w:rsidR="00E24F88" w:rsidRPr="00346113" w:rsidRDefault="00E24F88" w:rsidP="0024611C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продолжать работать над интонированием мелодии голосом, использо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вать пение без аккомпанемента.</w:t>
      </w:r>
    </w:p>
    <w:p w:rsidR="00E24F88" w:rsidRPr="00346113" w:rsidRDefault="00E24F88" w:rsidP="002461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Игра на детских музыкальных инструментах:</w:t>
      </w:r>
    </w:p>
    <w:p w:rsidR="00E24F88" w:rsidRPr="00346113" w:rsidRDefault="00E24F88" w:rsidP="0024611C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работать в оркестре и ансамблях детских музыкальных инструментов, за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креплять навыки совместной игры, развивать чувство ансамбля;</w:t>
      </w:r>
    </w:p>
    <w:p w:rsidR="00E24F88" w:rsidRPr="00346113" w:rsidRDefault="00E24F88" w:rsidP="0024611C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учить воспроизводить в </w:t>
      </w:r>
      <w:proofErr w:type="gram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совместном</w:t>
      </w:r>
      <w:proofErr w:type="gramEnd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музицировании</w:t>
      </w:r>
      <w:proofErr w:type="spellEnd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общий характер, на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строение музыкального произведения, тембровые и динамические крас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ки, ритмическую и мелодическую структуры;</w:t>
      </w:r>
    </w:p>
    <w:p w:rsidR="00E24F88" w:rsidRPr="00346113" w:rsidRDefault="00E24F88" w:rsidP="0024611C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продолжать формировать представления о форме музыкального произ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 xml:space="preserve">ведения (одно-, двух-, </w:t>
      </w:r>
      <w:proofErr w:type="gram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трехчастная</w:t>
      </w:r>
      <w:proofErr w:type="gramEnd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), учить ее чувствовать;</w:t>
      </w:r>
    </w:p>
    <w:p w:rsidR="00E24F88" w:rsidRPr="00346113" w:rsidRDefault="00E24F88" w:rsidP="0024611C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развивать творческую активность, мышление и воображение в процессе инструментальной импровизации.</w:t>
      </w:r>
    </w:p>
    <w:p w:rsidR="00E24F88" w:rsidRPr="00346113" w:rsidRDefault="00E24F88" w:rsidP="002461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Музыкальная игра-драматизация:</w:t>
      </w:r>
    </w:p>
    <w:p w:rsidR="00E24F88" w:rsidRPr="00346113" w:rsidRDefault="00E24F88" w:rsidP="0024611C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включать в музыкальные игры-драматизации хоровое, </w:t>
      </w:r>
      <w:proofErr w:type="spell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малогрупповое</w:t>
      </w:r>
      <w:proofErr w:type="spellEnd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сольное пение, учитывая при этом голосовые особенности и возможности</w:t>
      </w:r>
    </w:p>
    <w:p w:rsidR="00E24F88" w:rsidRPr="00346113" w:rsidRDefault="00E24F88" w:rsidP="0024611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формировать на занятиях сценическую речь (выразительную и </w:t>
      </w:r>
      <w:proofErr w:type="spell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дикционно</w:t>
      </w:r>
      <w:proofErr w:type="spellEnd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четкую) и сценическое движение, учить пользоваться интонациями, выражающими не только ярко контрастные, но и более тонкие и разно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образные эмоциональные состояния (произносить текст или петь удив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ленно, восхищенно, жалобно, тревожно, осуждающе);</w:t>
      </w:r>
    </w:p>
    <w:p w:rsidR="00E24F88" w:rsidRPr="00346113" w:rsidRDefault="00E24F88" w:rsidP="0024611C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учить взаимодействовать между собой в диалогах, чутко реагировать на реплики и изменения в сценической ситуации, подчиняться замыслу режиссера-постановщика спектакля;</w:t>
      </w:r>
    </w:p>
    <w:p w:rsidR="00E24F88" w:rsidRPr="00346113" w:rsidRDefault="00E24F88" w:rsidP="0024611C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на всех этапах подготовки игры-драматизации предлагать творческие за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дания, создавать условия для свободного самовыражения.</w:t>
      </w:r>
    </w:p>
    <w:p w:rsidR="00E24F88" w:rsidRPr="00346113" w:rsidRDefault="00E24F88" w:rsidP="002461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i/>
          <w:color w:val="000000"/>
          <w:sz w:val="28"/>
          <w:szCs w:val="28"/>
          <w:lang w:eastAsia="ru-RU"/>
        </w:rPr>
        <w:t>Театрализованная игра:</w:t>
      </w:r>
    </w:p>
    <w:p w:rsidR="00E24F88" w:rsidRPr="00346113" w:rsidRDefault="00E24F88" w:rsidP="0024611C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относиться к театрализованной игре как к виду </w:t>
      </w:r>
      <w:proofErr w:type="spell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досуговых</w:t>
      </w:r>
      <w:proofErr w:type="spellEnd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игр, включать в нее музыкальные игры-драматизации и другие формы детского самодеятельного театра;</w:t>
      </w:r>
    </w:p>
    <w:p w:rsidR="00E24F88" w:rsidRPr="00346113" w:rsidRDefault="00E24F88" w:rsidP="0024611C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организовывать участие в постановке спектаклей как исполнителей определенных ролей, музыкантов, сопровождающих спектакль, и его оформителей (дети рисуют, размещают декорации, предлагают свои дизайнерские идеи костюмов);</w:t>
      </w:r>
    </w:p>
    <w:p w:rsidR="00E24F88" w:rsidRPr="00346113" w:rsidRDefault="00E24F88" w:rsidP="0024611C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быть для детей партнером и равноправным участником творческой деятельности.</w:t>
      </w:r>
    </w:p>
    <w:p w:rsidR="00E24F88" w:rsidRPr="00346113" w:rsidRDefault="00E24F88" w:rsidP="0024611C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i/>
          <w:color w:val="000000"/>
          <w:sz w:val="28"/>
          <w:szCs w:val="28"/>
          <w:lang w:eastAsia="ru-RU"/>
        </w:rPr>
        <w:t>Слушание музыки.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Детям старшего дошкольного возраста предлагаются для прослушивания более сложные произведения. Усложнение музыкальных произведений идет от пьес с преобладанием изобразительных моментов к пьесам: доминированием выразительности, от небольших по объему, 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простых по форме и музыкальным образам </w:t>
      </w:r>
      <w:proofErr w:type="gramStart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ко</w:t>
      </w:r>
      <w:proofErr w:type="gramEnd"/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все более развернутым и сложным, от содержащих одну ведущую тему к контрастным и далее по линии смягчения контраст</w:t>
      </w:r>
      <w:r w:rsidR="00F52321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ости и появления полутонов настроений.</w:t>
      </w:r>
    </w:p>
    <w:p w:rsidR="00E24F88" w:rsidRPr="00346113" w:rsidRDefault="00E24F88" w:rsidP="002461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Дети определяют жанр музыкального произведения, анализируют его форму, могут назвать инструмент, на котором оно исполняется. С удовольствием отгадывают пьесы, включенные в музыкальную викторину.</w:t>
      </w:r>
    </w:p>
    <w:p w:rsidR="00E24F88" w:rsidRPr="00346113" w:rsidRDefault="00E24F88" w:rsidP="002461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Уровень развития у детей речи и мышления позволяет воспитателю вести с ними разговор о музыке в форме диалога, побуждать к ее развернутой интерпретации.</w:t>
      </w:r>
    </w:p>
    <w:p w:rsidR="00E24F88" w:rsidRPr="00346113" w:rsidRDefault="00E24F88" w:rsidP="0024611C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6113">
        <w:rPr>
          <w:rFonts w:ascii="Times New Roman" w:hAnsi="Times New Roman"/>
          <w:color w:val="000000"/>
          <w:sz w:val="28"/>
          <w:szCs w:val="28"/>
          <w:lang w:eastAsia="ru-RU"/>
        </w:rPr>
        <w:t>На занятиях по слушанию необходимо широко использовать музыку в аудиозаписи, стихи, художественную прозу, диафильмы, диапозитивы с произведениями живописи, архитектуры, скульптуры и народного декоративно-прикладного искусства, организовывать посещение доступных по содержанию оперных и балетных спектаклей, концертов, музейных экспозиций.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iCs/>
          <w:sz w:val="28"/>
          <w:szCs w:val="28"/>
        </w:rPr>
        <w:t>Музыкальное движение.</w:t>
      </w:r>
      <w:r w:rsidRPr="00346113">
        <w:rPr>
          <w:rFonts w:ascii="Times New Roman" w:hAnsi="Times New Roman"/>
          <w:sz w:val="28"/>
          <w:szCs w:val="28"/>
        </w:rPr>
        <w:t xml:space="preserve"> Занимаясь музыкальным движением с детьми стар</w:t>
      </w:r>
      <w:r w:rsidRPr="00346113">
        <w:rPr>
          <w:rFonts w:ascii="Times New Roman" w:hAnsi="Times New Roman"/>
          <w:sz w:val="28"/>
          <w:szCs w:val="28"/>
        </w:rPr>
        <w:softHyphen/>
        <w:t>шего дошкольного возраста, необходимо использовать высокохудожественную музыку, содержащую яркие образы, различные по настроению.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Продолжая работу над основными движениями, предлагать детям музыку под которую могут быть воспроизведены: ходьба радостная, спокойная, торже</w:t>
      </w:r>
      <w:r w:rsidRPr="00346113">
        <w:rPr>
          <w:rFonts w:ascii="Times New Roman" w:hAnsi="Times New Roman"/>
          <w:sz w:val="28"/>
          <w:szCs w:val="28"/>
        </w:rPr>
        <w:softHyphen/>
        <w:t>ственная, мягкая, пружинистая, осторожная, спортивный и танцевальный шаг бег легкий, сильный, мягкий, острый, осторожный, устремленный, прыжки мяг</w:t>
      </w:r>
      <w:r w:rsidRPr="00346113">
        <w:rPr>
          <w:rFonts w:ascii="Times New Roman" w:hAnsi="Times New Roman"/>
          <w:sz w:val="28"/>
          <w:szCs w:val="28"/>
        </w:rPr>
        <w:softHyphen/>
        <w:t>кие, легкие, сильные, на одной ноге, на двух ногах, меняя ноги, движения рут</w:t>
      </w:r>
      <w:proofErr w:type="gramStart"/>
      <w:r w:rsidRPr="00346113">
        <w:rPr>
          <w:rFonts w:ascii="Times New Roman" w:hAnsi="Times New Roman"/>
          <w:sz w:val="28"/>
          <w:szCs w:val="28"/>
        </w:rPr>
        <w:t>.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46113">
        <w:rPr>
          <w:rFonts w:ascii="Times New Roman" w:hAnsi="Times New Roman"/>
          <w:sz w:val="28"/>
          <w:szCs w:val="28"/>
        </w:rPr>
        <w:t>м</w:t>
      </w:r>
      <w:proofErr w:type="gramEnd"/>
      <w:r w:rsidRPr="00346113">
        <w:rPr>
          <w:rFonts w:ascii="Times New Roman" w:hAnsi="Times New Roman"/>
          <w:sz w:val="28"/>
          <w:szCs w:val="28"/>
        </w:rPr>
        <w:t>ягкие и жесткие, плавные и напряженные, широкие и мелкие и т.д.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Музыкальный руководитель может больше работать над техникой исполне</w:t>
      </w:r>
      <w:r w:rsidRPr="00346113">
        <w:rPr>
          <w:rFonts w:ascii="Times New Roman" w:hAnsi="Times New Roman"/>
          <w:sz w:val="28"/>
          <w:szCs w:val="28"/>
        </w:rPr>
        <w:softHyphen/>
        <w:t>ния основных и танцевальных движений, помня о покомпонентной отработке сложных движений. Полезно проводить на занятиях разминку с тренировкой мышечных ощущений, гимнастику жестов, танцевальную гимнастику, включать игровые упражнения и этюды с использованием воображаемых предметов и ситуаций. В работе над музыкально-двигательными этюдами главными явля</w:t>
      </w:r>
      <w:r w:rsidRPr="00346113">
        <w:rPr>
          <w:rFonts w:ascii="Times New Roman" w:hAnsi="Times New Roman"/>
          <w:sz w:val="28"/>
          <w:szCs w:val="28"/>
        </w:rPr>
        <w:softHyphen/>
        <w:t>ются индивидуальные творческие проявления детей. Взрослый может обсудить с ними общий замысел и настроение этюда, а затем предложить задачу на его индивидуальную музыкально-двигательную интерпретацию. Лучшие варианты, отобранные самими детьми, могут стать основой групповых композиций.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Музыкально-двигательная импровизация в сюжетных этюдах — один из наиболее доступных и интересных детям видов музыкального творчества.</w:t>
      </w:r>
    </w:p>
    <w:p w:rsidR="00E24F88" w:rsidRPr="00346113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iCs/>
          <w:sz w:val="28"/>
          <w:szCs w:val="28"/>
        </w:rPr>
        <w:t>Пение.</w:t>
      </w:r>
      <w:r w:rsidRPr="00346113">
        <w:rPr>
          <w:rFonts w:ascii="Times New Roman" w:hAnsi="Times New Roman"/>
          <w:sz w:val="28"/>
          <w:szCs w:val="28"/>
        </w:rPr>
        <w:t xml:space="preserve"> В процессе певческой работы необходимо развивать у детей не толь</w:t>
      </w:r>
      <w:r w:rsidRPr="00346113">
        <w:rPr>
          <w:rFonts w:ascii="Times New Roman" w:hAnsi="Times New Roman"/>
          <w:sz w:val="28"/>
          <w:szCs w:val="28"/>
        </w:rPr>
        <w:softHyphen/>
        <w:t>ко вокальные, но и музыкальные и актерские способности.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Продолжать работу над резонансной техникой пения, добиваясь с помощью специальных упражнений высокой певческой позиции. Организованный та</w:t>
      </w:r>
      <w:r w:rsidRPr="00346113">
        <w:rPr>
          <w:rFonts w:ascii="Times New Roman" w:hAnsi="Times New Roman"/>
          <w:sz w:val="28"/>
          <w:szCs w:val="28"/>
        </w:rPr>
        <w:softHyphen/>
        <w:t xml:space="preserve">ким образом звук становится звонким, полетным, легким. </w:t>
      </w:r>
      <w:r w:rsidRPr="00346113">
        <w:rPr>
          <w:rFonts w:ascii="Times New Roman" w:hAnsi="Times New Roman"/>
          <w:sz w:val="28"/>
          <w:szCs w:val="28"/>
        </w:rPr>
        <w:lastRenderedPageBreak/>
        <w:t>Голос при этом не устает и позволяет ребенку решать художественные задачи. Степень чистоты интонирования мелодии значительно возрастает.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Работать с хором с учетом природных типов голосов, распевать детей по голосам перед пением, использовать репертуар, соответствующий типам голосов. Работу над резонансной техникой пения нужно продолжать в </w:t>
      </w:r>
      <w:proofErr w:type="spellStart"/>
      <w:r w:rsidRPr="00346113">
        <w:rPr>
          <w:rFonts w:ascii="Times New Roman" w:hAnsi="Times New Roman"/>
          <w:sz w:val="28"/>
          <w:szCs w:val="28"/>
        </w:rPr>
        <w:t>примарном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диапазоне. В </w:t>
      </w:r>
      <w:proofErr w:type="spellStart"/>
      <w:r w:rsidRPr="00346113">
        <w:rPr>
          <w:rFonts w:ascii="Times New Roman" w:hAnsi="Times New Roman"/>
          <w:sz w:val="28"/>
          <w:szCs w:val="28"/>
        </w:rPr>
        <w:t>распев</w:t>
      </w:r>
      <w:r w:rsidRPr="00346113">
        <w:rPr>
          <w:rFonts w:ascii="Times New Roman" w:hAnsi="Times New Roman"/>
          <w:sz w:val="28"/>
          <w:szCs w:val="28"/>
        </w:rPr>
        <w:softHyphen/>
        <w:t>ках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и песнях можно увеличить диапазон за счет хода вниз и осторожно вверх.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Работая над артикуляцией, особое внимание следует обращать на свободу нижней челюсти и активность губ. Это поможет избежать напряжения гортани.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Следить за положением корпуса в пении (прямая спина и развернутые пле</w:t>
      </w:r>
      <w:r w:rsidRPr="00346113">
        <w:rPr>
          <w:rFonts w:ascii="Times New Roman" w:hAnsi="Times New Roman"/>
          <w:sz w:val="28"/>
          <w:szCs w:val="28"/>
        </w:rPr>
        <w:softHyphen/>
        <w:t>чи помогают организации дыхания).</w:t>
      </w:r>
    </w:p>
    <w:p w:rsidR="00E24F88" w:rsidRPr="007D0DD0" w:rsidRDefault="00E24F88" w:rsidP="002461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i/>
          <w:sz w:val="28"/>
          <w:szCs w:val="28"/>
        </w:rPr>
        <w:t>Игра на детских музыкальных инструментах.</w:t>
      </w:r>
      <w:r w:rsidRPr="00346113">
        <w:rPr>
          <w:rFonts w:ascii="Times New Roman" w:hAnsi="Times New Roman"/>
          <w:sz w:val="28"/>
          <w:szCs w:val="28"/>
        </w:rPr>
        <w:t xml:space="preserve"> От преимущественно репродуктивных, объяснительно-иллюстративных методов, характерных для работы с предыдущей возрастной группой, следует постепенно переходить к поисковым, продуктивным методам обучения (например, дети могут самостоятельно предлагать варианты оркестровки того или иного произведения, которые тут же исполняются и выбирается лучший вариант). Воспитатель поощряет инициативу и творческие проявления в импровизации и подборе мелодий по слуху. Необходимо знакомить детей с разнообразными по жанру и характеру произведениями, тщательно отбирать музыкальный материал, включающий эталонные мелодические построения, небольшие, </w:t>
      </w:r>
      <w:r w:rsidR="007D0DD0">
        <w:rPr>
          <w:rFonts w:ascii="Times New Roman" w:hAnsi="Times New Roman"/>
          <w:sz w:val="28"/>
          <w:szCs w:val="28"/>
        </w:rPr>
        <w:t>но выразительные, яркие мелодии.</w:t>
      </w:r>
    </w:p>
    <w:p w:rsidR="00402CFC" w:rsidRDefault="00402CFC" w:rsidP="002461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02CFC" w:rsidRDefault="00402CFC" w:rsidP="002461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02CFC" w:rsidRDefault="00402CFC" w:rsidP="00E74E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24F88" w:rsidRPr="009A48BC" w:rsidRDefault="009A48BC" w:rsidP="00E74E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A48BC">
        <w:rPr>
          <w:rFonts w:ascii="Times New Roman" w:hAnsi="Times New Roman"/>
          <w:b/>
          <w:color w:val="000000"/>
          <w:sz w:val="28"/>
          <w:szCs w:val="28"/>
          <w:lang w:eastAsia="ru-RU"/>
        </w:rPr>
        <w:t>6.4 Календарно-тематическое планирование</w:t>
      </w:r>
    </w:p>
    <w:p w:rsidR="00D668EB" w:rsidRDefault="00D668EB" w:rsidP="00E74E8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Сентябрь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D668EB" w:rsidTr="00E74E89">
        <w:tc>
          <w:tcPr>
            <w:tcW w:w="196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ходить бодро, ритмично; различать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двухчастную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форму; делать четкую остановку в конце музыки. Совершенствовать  у детей плавность движений рук. Учить выполнять движения с предметами и без. Совершенствовать у детей навык творческой передачи действий отдельных персонажей, побуждать их к поискам выразительных движений.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«Марш» </w:t>
            </w:r>
            <w:proofErr w:type="spellStart"/>
            <w:r>
              <w:rPr>
                <w:rFonts w:ascii="Times New Roman" w:hAnsi="Times New Roman"/>
                <w:szCs w:val="24"/>
              </w:rPr>
              <w:t>Чичкова</w:t>
            </w:r>
            <w:proofErr w:type="spellEnd"/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Упражнени</w:t>
            </w:r>
            <w:r w:rsidR="00E74E89">
              <w:rPr>
                <w:rFonts w:ascii="Times New Roman" w:hAnsi="Times New Roman"/>
                <w:szCs w:val="24"/>
              </w:rPr>
              <w:t xml:space="preserve">е «Крылья» </w:t>
            </w:r>
            <w:proofErr w:type="gramStart"/>
            <w:r w:rsidR="00E74E89">
              <w:rPr>
                <w:rFonts w:ascii="Times New Roman" w:hAnsi="Times New Roman"/>
                <w:szCs w:val="24"/>
              </w:rPr>
              <w:t>Армянская</w:t>
            </w:r>
            <w:proofErr w:type="gramEnd"/>
            <w:r w:rsidR="00E74E89">
              <w:rPr>
                <w:rFonts w:ascii="Times New Roman" w:hAnsi="Times New Roman"/>
                <w:szCs w:val="24"/>
              </w:rPr>
              <w:t xml:space="preserve"> нар мел.</w:t>
            </w:r>
            <w:r>
              <w:rPr>
                <w:rFonts w:ascii="Times New Roman" w:hAnsi="Times New Roman"/>
                <w:szCs w:val="24"/>
              </w:rPr>
              <w:t xml:space="preserve"> «Ласточка»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«Ходила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младешенька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борочку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D668EB" w:rsidRDefault="00D668EB" w:rsidP="000D3257">
            <w:pPr>
              <w:pStyle w:val="a9"/>
              <w:widowControl w:val="0"/>
              <w:suppressAutoHyphens/>
              <w:spacing w:before="0" w:beforeAutospacing="0" w:after="0" w:afterAutospacing="0"/>
            </w:pPr>
            <w:r>
              <w:t>Четко и ритмично проговаривать, прохлопывать цепочки из картинок. Играть любую на музыкальном инструменте.</w:t>
            </w: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с карточками. Игры с имена</w:t>
            </w:r>
            <w:r w:rsidR="00E74E89">
              <w:rPr>
                <w:rFonts w:ascii="Times New Roman" w:hAnsi="Times New Roman"/>
                <w:sz w:val="24"/>
                <w:szCs w:val="24"/>
              </w:rPr>
              <w:t xml:space="preserve">ми.  Игра «Дирижер». </w:t>
            </w:r>
            <w:r>
              <w:rPr>
                <w:rFonts w:ascii="Times New Roman" w:hAnsi="Times New Roman"/>
                <w:sz w:val="24"/>
                <w:szCs w:val="24"/>
              </w:rPr>
              <w:t>Дразнилки  с движением.  «Дверь», «Стихи с движениями»</w:t>
            </w:r>
          </w:p>
        </w:tc>
      </w:tr>
      <w:tr w:rsidR="00D668EB" w:rsidTr="00E74E89">
        <w:tc>
          <w:tcPr>
            <w:tcW w:w="1960" w:type="dxa"/>
          </w:tcPr>
          <w:p w:rsidR="00D668EB" w:rsidRPr="00E74E89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Игровой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массаж, сказочки -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щекоталочки</w:t>
            </w:r>
            <w:proofErr w:type="spellEnd"/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Развивать коммуникативные качества. Доставить радость.</w:t>
            </w: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«Ладошка»,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«Комар и конь» муз. Е. Железновой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Слушание музыки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различать трёхчастное строение музыки.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Учить определять и называть музыкальные инструменты симфонического оркестра.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сравнить  произведения по характеру, темпу, динамическим оттенкам.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Учить детей высказываться о прослушанных пьесах, находить интересные определения характера музыки.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творческое воображение, речь.</w:t>
            </w: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«Охота»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«Сентябрь») П.И.Чайковский.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«Колыбельная Светланы» Т.Хренникова. 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«Сон приходит на порог» И.Дунаевского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«Колыбельная медведицы» Е.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Крылатого</w:t>
            </w:r>
            <w:proofErr w:type="gramEnd"/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петь спокойно, без напряжения.  Учить петь активно, эмоционально. Включить в исполнение песни музыкальные инструменты: ложки, бубен,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трещетку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Учить детей петь спокойно, протяжно.  Развивать стремление самостоятельно исполнять окончание песенок.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«Урожайная» А. Филиппенко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«Осенняя песенка»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«Поезд»  </w:t>
            </w:r>
            <w:proofErr w:type="spellStart"/>
            <w:r>
              <w:rPr>
                <w:rFonts w:ascii="Times New Roman" w:hAnsi="Times New Roman"/>
                <w:szCs w:val="24"/>
              </w:rPr>
              <w:t>Бырченко</w:t>
            </w:r>
            <w:proofErr w:type="spellEnd"/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Дать возможность детям почувствовать себя легко, удобно, комфортно.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детей учить плавному хороводному шагу, согласовывать движения с текстом.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«Что нам осень принесет»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с мячом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методике К.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Орфа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с мягкой игрушкой. К.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Хоровод: р.н.п. «Как пошли наши подружки» </w:t>
            </w:r>
          </w:p>
        </w:tc>
      </w:tr>
    </w:tbl>
    <w:p w:rsidR="00E74E89" w:rsidRDefault="00E74E89" w:rsidP="000D3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68EB" w:rsidRDefault="00D668EB" w:rsidP="00E74E8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Октябрь</w:t>
      </w:r>
    </w:p>
    <w:tbl>
      <w:tblPr>
        <w:tblW w:w="10555" w:type="dxa"/>
        <w:tblInd w:w="-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25"/>
      </w:tblGrid>
      <w:tr w:rsidR="00D668EB" w:rsidTr="00E74E89">
        <w:tc>
          <w:tcPr>
            <w:tcW w:w="196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25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двигаться в соответствии с контрастной музыкой, ходить сдержанно, осторожно  отрабатывать высокий, четкий, строгий шаг, ориентироваться в пространстве, вырабатывать четкую координацию рук. Учить бегать легко, стремительно, не наталкиваясь друг на друга, ориентироваться в пространстве. Учить детей выполнять упражнение ритмично и естественно. Четко приставлять пятку к пятке, не разворачивая ступню. Формировать четкую координацию рук и ног. Учить детей прыгать легко, ритмично, энергично отталкиваясь от пола.</w:t>
            </w:r>
          </w:p>
        </w:tc>
        <w:tc>
          <w:tcPr>
            <w:tcW w:w="2225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«Марш» Ж.Б. Люли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Эксосез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А. Жилина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Контраданс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Ф. Шуберта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«Этюд» 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Шитте</w:t>
            </w:r>
            <w:proofErr w:type="spellEnd"/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«Полька»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чувство ритма, внимание, слух, координацию движений.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четко проговаривая слова. Знакомство с паузой.</w:t>
            </w:r>
          </w:p>
        </w:tc>
        <w:tc>
          <w:tcPr>
            <w:tcW w:w="2225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Дразнилки  с движением.  «Дверь», «Стихи с движениями»</w:t>
            </w:r>
          </w:p>
        </w:tc>
      </w:tr>
      <w:tr w:rsidR="00D668EB" w:rsidTr="00E74E89">
        <w:tc>
          <w:tcPr>
            <w:tcW w:w="1960" w:type="dxa"/>
          </w:tcPr>
          <w:p w:rsidR="00D668EB" w:rsidRPr="00E74E89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Игровой массаж, сказочки -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щекоталочки</w:t>
            </w:r>
            <w:proofErr w:type="spellEnd"/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коммуникативные качества. Развивать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чувтво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ритма,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слух, память, интонационную выразительность, фантазию.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«Маляр», «Магазин игрушек» муз. Е. Железновой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Слушание музыки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рассказывать о своих впечатлениях, от прослушанной музыки, находить синонимы определения характера. Развивать творческое воображение, речь, наблюдательность. Расширять словарный запас. Поощрять активность детей.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«Марш гусей»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Канеда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«Осенняя песнь» П.И. Чайковского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«Вальс игрушек» Ю.Ефимова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Расширять голосовой диапазон. Чисто интонировать, закреплять навык правильного дыхания. Развивать мелодический слух, формировать ладовое чувство.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правильное произношение гласных в словах. Петь напевно, неторопливо.  Привлечь детей к инсценировке песни.  Прививать любовь к народному творчеству. Вспомнить знакомые песни.</w:t>
            </w:r>
          </w:p>
        </w:tc>
        <w:tc>
          <w:tcPr>
            <w:tcW w:w="2225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«Хорошо у нас в саду»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В.Герчик</w:t>
            </w:r>
            <w:proofErr w:type="spellEnd"/>
          </w:p>
          <w:p w:rsidR="00D668EB" w:rsidRDefault="00D668EB" w:rsidP="000D3257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«Скворушка прощается»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Т.Попатенко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«Ехали медведи» М.Андреева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шагом польки согласованностью движений в парах. Развивать реакцию на сигнал, чувство ритма, слуховое внимание. Согласовывать движения с текстом песни. Вспомнить знакомые русские народные движения. Предложить детям придумать различные выразительные движения. Развивать чувство юмора. Закрепить хороводный и топающий шаг, кружение, расширение круга, выставление ног на пятку, тройной притоп.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«Полька»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Кто скорее» Л.Шварца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 горе то калина» р.н.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«Зеркало»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Бартока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4E89" w:rsidRDefault="00E74E89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/>
      </w:r>
    </w:p>
    <w:p w:rsidR="00D668EB" w:rsidRDefault="00D668EB" w:rsidP="00E74E8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Ноябрь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D668EB" w:rsidTr="00E74E89">
        <w:tc>
          <w:tcPr>
            <w:tcW w:w="196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ощущать окончание музыкальной фразы. Реагировать на смену характера музыки.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Поскоки выполнять легко.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ритмический слух.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выполнять движение выразительно.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Развивать у детей пространственные представления. Закреплять хороводный шаг, учить детей держать круг.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«Спокойная ходьба с изменением направления»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«Поскоки и сильный шаг»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«Прыжки через воображаемы препятствия»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«Упражнение для рук» Муз.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Вилькорейской</w:t>
            </w:r>
            <w:proofErr w:type="spellEnd"/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«Бег с лентами». «Приставной шаг» Муз. Е. Макарова «Хороводный шаг» р.н.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ритмический, мелодический слух.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Аты-баты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«Комната наша», «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Хвостатый-хитроватый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D668EB" w:rsidTr="00E74E89">
        <w:tc>
          <w:tcPr>
            <w:tcW w:w="1960" w:type="dxa"/>
          </w:tcPr>
          <w:p w:rsidR="00D668EB" w:rsidRPr="00E74E89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Игровой массаж,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сказочки -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щекоталочки</w:t>
            </w:r>
            <w:proofErr w:type="spellEnd"/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коммуникативные качества. Развивать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чувтво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ритма,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слух, память, интонационную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выразительность, фантазию.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Капустка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«Лиса и гусь» муз. Е.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Железновой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Слушание музыки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Обогащать детей музыкальными впечатлениями. Формировать эмоциональную отзывчивость. Развивать творческое воображение.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«Две плаксы» Муз. Е </w:t>
            </w:r>
            <w:proofErr w:type="spellStart"/>
            <w:r>
              <w:rPr>
                <w:rFonts w:ascii="Times New Roman" w:hAnsi="Times New Roman"/>
                <w:szCs w:val="24"/>
              </w:rPr>
              <w:t>Гнесиной</w:t>
            </w:r>
            <w:proofErr w:type="spellEnd"/>
            <w:r>
              <w:rPr>
                <w:rFonts w:ascii="Times New Roman" w:hAnsi="Times New Roman"/>
                <w:szCs w:val="24"/>
              </w:rPr>
              <w:t>, «Русский наигрыш»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«Труба» Е. Тиличеева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петь без напряжения, не форсировать звук. Формировать ладовое чувство.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проявлять свою фантазию и творчество. Учить детей петь без напряжения, легко, весело. Развивать мелодический слух. Закреплять у детей умение импровизировать мелодии к отдельным музыкальным фразам.</w:t>
            </w: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«Горошина»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арасевой</w:t>
            </w:r>
            <w:proofErr w:type="spellEnd"/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«Пестрый колпачок» муз. Струве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«Дед Мороз</w:t>
            </w:r>
            <w:proofErr w:type="gramStart"/>
            <w:r>
              <w:rPr>
                <w:rFonts w:ascii="Times New Roman" w:hAnsi="Times New Roman"/>
                <w:szCs w:val="24"/>
              </w:rPr>
              <w:t>»м</w:t>
            </w:r>
            <w:proofErr w:type="gramEnd"/>
            <w:r>
              <w:rPr>
                <w:rFonts w:ascii="Times New Roman" w:hAnsi="Times New Roman"/>
                <w:szCs w:val="24"/>
              </w:rPr>
              <w:t>уз. Ермолова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«Под Новый год».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Менять движения в соответствии с частями. Формировать пространственные представления.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внимание, умение ориентироваться в пространстве.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Двигаться ритмично, выразительно.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«Берлинская полька»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«Ищи» Муз. Т. Ломовой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«Роботы и звездочки»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«Кто скорее?» «Алый платочек»</w:t>
            </w:r>
          </w:p>
        </w:tc>
      </w:tr>
    </w:tbl>
    <w:p w:rsidR="00E74E89" w:rsidRDefault="00E74E89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668EB" w:rsidRDefault="00D668EB" w:rsidP="00E74E8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Декабрь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D668EB" w:rsidTr="00E74E89">
        <w:tc>
          <w:tcPr>
            <w:tcW w:w="196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Закреплять у детей пространственные понятия, развивать чувство ритма, фантазию. Совершенствовать легкие поскоки, умение ориентироваться в пространстве. Совершенствовать навыки махового движения.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выразительно выполнять движения. Закреплять у детей умение передавать стремительный характер музыки.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«Марш» Муз. Ц. Пуни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«Шаг с акцентом и легкий бег». 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«Поскоки и сильный шаг». «Галоп» Муз. М. Глинки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«Мельница» муз. Т. Ломовой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Играть на металлофоне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поступенное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движение мелодии вверх-вниз, скачки на различные интервалы. Развивать память, внимание, чувство ритма.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 барабаном ходит ежик», «Гусеница с паузами»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Игровой массаж, сказочки -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щекоталочки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выразительно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говорить и энергично выполнять гимнастику. Укреплять мышцы рук, развивать крупную моторику.</w:t>
            </w: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«Листочки», «Яблочный пирог» муз. Е. Железновой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Вызывать эмоциональный отклик у детей. Формировать правильное музыкальное восприятие.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Сравнивать два произведения. Расширять словарный запас.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«В пещере горного короля» Э. Григ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«Снежинки» Муз. А. Стоянова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Распевание, пение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Обратить внимание на правильное интонирование мелодии.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речь, активность, творческое воображение. Петь согласованно, не опережая друг друга.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Учить детей самостоятельно находить песенные интонации различного характера.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«Русская зима» муз Л. </w:t>
            </w:r>
            <w:proofErr w:type="spellStart"/>
            <w:r>
              <w:rPr>
                <w:rFonts w:ascii="Times New Roman" w:hAnsi="Times New Roman"/>
                <w:szCs w:val="24"/>
              </w:rPr>
              <w:t>Олифировой</w:t>
            </w:r>
            <w:proofErr w:type="spellEnd"/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«Новогодняя» А. Филиппенко 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Повторение знакомых песен.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«Зайка, зайка, где бывал?»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Скребкова</w:t>
            </w:r>
            <w:proofErr w:type="spellEnd"/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быстро менять движения. Создать радостное настроение.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Закреплять умение бегать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рассыпную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энергично маршировать на месте.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имитировать игровые действия.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«Ледяные ладошки»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Жмурка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«Дед Мороз и дети»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«Дед Мороз и валенки»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«Ёлочка, заблести огнями!»  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Л.Олифировой</w:t>
            </w:r>
            <w:proofErr w:type="spellEnd"/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«Шёл весёлый Дед Мороз»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«Хвост Бабы Яги»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68EB" w:rsidRDefault="00D668E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668EB" w:rsidRDefault="00D668EB" w:rsidP="00E74E8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Январь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D668EB" w:rsidTr="00E74E89">
        <w:tc>
          <w:tcPr>
            <w:tcW w:w="196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слышать ритм музыки и выполнять повороты самостоятельно, ритмично.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Развивать умение ориентироваться в пространстве. Следить за правильной координацией рук и ног.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передавать в движении легкий характер музыки. Упражнять в легком поскоке.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выполнять движения с предметами. Учить детей постепенно увеличивать силу и размах движения с усилением динамики музыки.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«Куранты» Муз. В. Щербачева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«Шаг с акцентом и легкий бег» в.н.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«Галоп» Муз. Ф. Шуберта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«Поскоки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отсановками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Муз. А. Дворжака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«Упражнение с лентами» Муз. 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Кишко</w:t>
            </w:r>
            <w:proofErr w:type="spellEnd"/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игре на ложках.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«Ах</w:t>
            </w:r>
            <w:proofErr w:type="gramStart"/>
            <w:r>
              <w:rPr>
                <w:rFonts w:ascii="Times New Roman" w:hAnsi="Times New Roman"/>
                <w:sz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ты береза», «Загадка»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Игровой массаж, сказочки -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щекоталочки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интонационную выразительность, память, чувство ритма.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 саночках», «Про котёнка» муз. Е. Железновой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вслушиваться в музыку, формировать в них умение эмоционально откликаться. Развивать музыкальное восприятие, умение согласовывать движения с музыкой.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Предложить создать в движении яркий образ.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«</w:t>
            </w:r>
            <w:proofErr w:type="gramStart"/>
            <w:r>
              <w:rPr>
                <w:rFonts w:ascii="Times New Roman" w:hAnsi="Times New Roman"/>
                <w:szCs w:val="24"/>
              </w:rPr>
              <w:t>У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Cs w:val="24"/>
              </w:rPr>
              <w:t>камельки</w:t>
            </w:r>
            <w:proofErr w:type="gramEnd"/>
            <w:r>
              <w:rPr>
                <w:rFonts w:ascii="Times New Roman" w:hAnsi="Times New Roman"/>
                <w:szCs w:val="24"/>
              </w:rPr>
              <w:t>» уз. П. Чайковского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«Пудель и птичка» </w:t>
            </w:r>
            <w:r>
              <w:rPr>
                <w:rFonts w:ascii="Times New Roman" w:hAnsi="Times New Roman"/>
                <w:szCs w:val="24"/>
              </w:rPr>
              <w:lastRenderedPageBreak/>
              <w:t xml:space="preserve">Муз. Ф. </w:t>
            </w:r>
            <w:proofErr w:type="spellStart"/>
            <w:r>
              <w:rPr>
                <w:rFonts w:ascii="Times New Roman" w:hAnsi="Times New Roman"/>
                <w:szCs w:val="24"/>
              </w:rPr>
              <w:t>Лемарка</w:t>
            </w:r>
            <w:proofErr w:type="spellEnd"/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Распевание, пение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Учить в пении передавать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веселый характер песни.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Учить детей самостоятельно находить песенные интонации различного характера на заданный текст, развивать ладотональный слух, используя вопросно-ответную форму.</w:t>
            </w:r>
          </w:p>
        </w:tc>
        <w:tc>
          <w:tcPr>
            <w:tcW w:w="2217" w:type="dxa"/>
          </w:tcPr>
          <w:p w:rsidR="00D668EB" w:rsidRDefault="00D668EB" w:rsidP="000D3257">
            <w:pPr>
              <w:tabs>
                <w:tab w:val="left" w:pos="4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«Зимняя песенка» Муз.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Красева</w:t>
            </w:r>
            <w:proofErr w:type="spellEnd"/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Повторение знакомых песен.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«Зайка, зайка, где бывал?»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Скребкова</w:t>
            </w:r>
            <w:proofErr w:type="spellEnd"/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исполнять массовую творческую пляску. Развивать танцевальное творчество.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«Рок-н-ролл»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«Сапожники и клиенты»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«Что нам нравится зимой?» Муз. Е, Тиличеевой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Жмурка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р.н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</w:tr>
    </w:tbl>
    <w:p w:rsidR="00D668EB" w:rsidRDefault="00D668E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668EB" w:rsidRDefault="00D668E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668EB" w:rsidRDefault="00D668EB" w:rsidP="00E74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Февраль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D668EB" w:rsidTr="00E74E89">
        <w:tc>
          <w:tcPr>
            <w:tcW w:w="196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пространственные представления. Закрепление умения передавать в движении легкий характер музыки. </w:t>
            </w:r>
          </w:p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в легком поскоке. У</w:t>
            </w:r>
          </w:p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детей постепенно увеличивать силу и размах движения с усилением динамики музыки. </w:t>
            </w:r>
          </w:p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координировать работу рук.</w:t>
            </w:r>
          </w:p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Учить детей выполнять движения с предметами.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«Марш-парад» Муз. Сорокина</w:t>
            </w:r>
          </w:p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«Ходьба змейкой». </w:t>
            </w:r>
          </w:p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«Прыжки и ходьба» Муз. Е. Тиличеевой</w:t>
            </w:r>
          </w:p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Упражнение «Нежные руки». «Адажио»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Штейбель</w:t>
            </w:r>
            <w:proofErr w:type="spellEnd"/>
          </w:p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с ленточкой на палочке.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6370" w:type="dxa"/>
          </w:tcPr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приемам игры на ложках. Знакомство с длительностями.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«Ах ты, береза», «Загадка», «С барабаном ходит ёжик»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Игровой массаж, сказочки -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щекоталочки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интонационную выразительность, память, чувство ритма.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«Мостик», «Снеговик» муз. Е. Железновой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Расширять музыкальные представления детей, знакомить с новыми инструментами. Развивать музыкальную память, внимание. Учить слушать и понимать музыку.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«Флейта и контрабас» Муз. </w:t>
            </w:r>
            <w:proofErr w:type="spellStart"/>
            <w:r>
              <w:rPr>
                <w:rFonts w:ascii="Times New Roman" w:hAnsi="Times New Roman"/>
                <w:szCs w:val="24"/>
              </w:rPr>
              <w:t>Фрида</w:t>
            </w:r>
            <w:proofErr w:type="spellEnd"/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«Болтунья» В. Волкова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Четко артикулировать гласные и согласные звуки. Интонировать терцию, сопровождать пение движением руки. Работа над дыханием и чистым интонированием.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Учить петь выразительно, эмоционально.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widowControl w:val="0"/>
              <w:tabs>
                <w:tab w:val="left" w:pos="483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«Мама солнышко мое» муз. 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Олифировой</w:t>
            </w:r>
            <w:proofErr w:type="spellEnd"/>
          </w:p>
          <w:p w:rsidR="00D668EB" w:rsidRDefault="00D668EB" w:rsidP="000D3257">
            <w:pPr>
              <w:widowControl w:val="0"/>
              <w:tabs>
                <w:tab w:val="left" w:pos="483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«Мамочка моя» муз. Р. Канищева</w:t>
            </w:r>
          </w:p>
          <w:p w:rsidR="00D668EB" w:rsidRDefault="00D668EB" w:rsidP="000D3257">
            <w:pPr>
              <w:tabs>
                <w:tab w:val="left" w:pos="4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«Яблоки для мамы» муз.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Шаламоновой</w:t>
            </w:r>
            <w:proofErr w:type="spellEnd"/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 Игры, пляски, хороводы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Выполнять движения по тексту.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Знакомить детей с играми других стран.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фантазию.</w:t>
            </w:r>
          </w:p>
        </w:tc>
        <w:tc>
          <w:tcPr>
            <w:tcW w:w="2217" w:type="dxa"/>
          </w:tcPr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Авиньоне на мосту»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 на тоненький ледок» р.н.п.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68EB" w:rsidRDefault="00D668EB" w:rsidP="000D3257">
      <w:pPr>
        <w:spacing w:after="0" w:line="240" w:lineRule="auto"/>
      </w:pPr>
    </w:p>
    <w:p w:rsidR="00D668EB" w:rsidRDefault="00D668E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668EB" w:rsidRDefault="00D668EB" w:rsidP="00E74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Март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D668EB" w:rsidTr="00E74E89">
        <w:tc>
          <w:tcPr>
            <w:tcW w:w="196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слышать окончание музыкальной фразы и четко останавливаться.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бегать в соответствии с характером и темпом музыки.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Согласовывать движения в соответствии с музыкальными фразами.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ритмично и выразительно выполнять движения в спокойном темпе.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«Веселая прогулка» 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Чулаки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«Ходьба с остановкой на шаге»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«Бег и прыжки» «Пиццикато» Муз. Делиба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«Бег и подпрыгивание» 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Гуммеля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«Бабочки». «Ноктюрн» Муз. П. Чайковского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0" w:type="dxa"/>
          </w:tcPr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воображение, чувство ритма.  Упражнять детей в различении звучания разных музыкальных инструментов.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«Угадай, на чем играю»</w:t>
            </w:r>
          </w:p>
          <w:p w:rsidR="00D668EB" w:rsidRDefault="00D668EB" w:rsidP="000D3257">
            <w:pPr>
              <w:pStyle w:val="af4"/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«Комар»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Игровой массаж, сказочки -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щекоталочки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музыкальную память.</w:t>
            </w: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«Рельсы – рельсы», «Слонёнок» муз. Е. Железновой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внимательно вслушиваться в музыку, понимать содержание произведения. Развивать эмоциональную отзывчивость на музыку, умение сопереживать.  Развивать музыкальную память, продолжать знакомить с музыкальными инструментами. Формировать у детей эмоциональную отзывчивость на музыку веселого характера.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«Песнь Жаворонка» Муз. П. Чайковского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«Марш </w:t>
            </w:r>
            <w:proofErr w:type="spellStart"/>
            <w:r>
              <w:rPr>
                <w:rFonts w:ascii="Times New Roman" w:hAnsi="Times New Roman"/>
                <w:szCs w:val="24"/>
              </w:rPr>
              <w:t>Черномора</w:t>
            </w:r>
            <w:proofErr w:type="spellEnd"/>
            <w:r>
              <w:rPr>
                <w:rFonts w:ascii="Times New Roman" w:hAnsi="Times New Roman"/>
                <w:szCs w:val="24"/>
              </w:rPr>
              <w:t>» Муз. М. Глинки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«Жаворонок» М. Глинка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Учить петь выразительно: первую фразу спокойно, втору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взволнованно.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Закрепить понятие «припев» и «куплет».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эмоционально отзываться на веселый характер музыки.</w:t>
            </w:r>
          </w:p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tabs>
                <w:tab w:val="left" w:pos="4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«Идет весна» муз.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Герчик</w:t>
            </w:r>
            <w:proofErr w:type="spellEnd"/>
          </w:p>
          <w:p w:rsidR="00D668EB" w:rsidRDefault="00D668EB" w:rsidP="000D3257">
            <w:pPr>
              <w:tabs>
                <w:tab w:val="left" w:pos="4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Весенние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попевки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68EB" w:rsidRDefault="00D668EB" w:rsidP="000D3257">
            <w:pPr>
              <w:tabs>
                <w:tab w:val="left" w:pos="4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«Я умею рисовать» 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Абелян</w:t>
            </w:r>
            <w:proofErr w:type="spellEnd"/>
          </w:p>
          <w:p w:rsidR="00D668EB" w:rsidRDefault="00D668EB" w:rsidP="000D3257">
            <w:pPr>
              <w:widowControl w:val="0"/>
              <w:tabs>
                <w:tab w:val="left" w:pos="483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желанию спеть знакомые песни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 Игры, пляски, хороводы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ориентироваться в зале, выполнять перестроения.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память, мышление.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ловкости, быстроте реакции.</w:t>
            </w: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«Кто медведя разбудил» 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Бокач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«Жених и невеста»,</w:t>
            </w:r>
          </w:p>
          <w:p w:rsidR="00D668EB" w:rsidRDefault="00D668EB" w:rsidP="000D325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«Заря-зарница»</w:t>
            </w:r>
          </w:p>
        </w:tc>
      </w:tr>
    </w:tbl>
    <w:p w:rsidR="00D668EB" w:rsidRDefault="00D668EB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668EB" w:rsidRDefault="00D668EB" w:rsidP="00E74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Апрель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D668EB" w:rsidTr="00E74E89">
        <w:tc>
          <w:tcPr>
            <w:tcW w:w="1960" w:type="dxa"/>
            <w:vAlign w:val="center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музыкальную память соотносить движения с музыкой.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легко, ритмично новые музыкально-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ритмические упражнения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движения.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«Осторожный шаг и прыжки». Муз. Е. Тиличеевой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«Поскоки и прыжки» Муз. 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Саца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«Бабочки». «Ноктюрн». Муз. П. Чаковского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«Дождик» Муз. Н. Любарского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«Тройной шаг». «Петушок»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.н.м.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детскую фантазию. Учить детей выполнять «разные образы» выразительно и смешно. Упражнять детей в различении разных ритмических рисунков.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«Ворота», «Дирижер»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Игровой массаж, сказочки -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щекоталочки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коммуникативные отношения.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воображение, фантазию.</w:t>
            </w: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«Дождь»,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Улиточка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муз. Е. Железновой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эмоциональную отзывчивость  на музыку, развивать речь. Формировать умение слушать музыку внимательно. Формировать умение высказывать свои впечатления. Развивать умение различать тембры разных музыкальных инструментов.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«Три подружки» Муз. Д. </w:t>
            </w:r>
            <w:proofErr w:type="spellStart"/>
            <w:r>
              <w:rPr>
                <w:rFonts w:ascii="Times New Roman" w:hAnsi="Times New Roman"/>
                <w:szCs w:val="24"/>
              </w:rPr>
              <w:t>Кабалевского</w:t>
            </w:r>
            <w:proofErr w:type="spellEnd"/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«Гром и дождь» Муз. Т. </w:t>
            </w:r>
            <w:proofErr w:type="spellStart"/>
            <w:r>
              <w:rPr>
                <w:rFonts w:ascii="Times New Roman" w:hAnsi="Times New Roman"/>
                <w:szCs w:val="24"/>
              </w:rPr>
              <w:t>Чудовой</w:t>
            </w:r>
            <w:proofErr w:type="spellEnd"/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Петь легко, эмоционально.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учить в пении выражать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характер песни.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 выслушивать вступление и проигрыш песни.</w:t>
            </w:r>
          </w:p>
        </w:tc>
        <w:tc>
          <w:tcPr>
            <w:tcW w:w="2217" w:type="dxa"/>
          </w:tcPr>
          <w:p w:rsidR="00D668EB" w:rsidRDefault="00D668EB" w:rsidP="000D3257">
            <w:pPr>
              <w:tabs>
                <w:tab w:val="left" w:pos="4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«Скоро в школу» муз.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Чадова</w:t>
            </w:r>
            <w:proofErr w:type="spellEnd"/>
          </w:p>
          <w:p w:rsidR="00D668EB" w:rsidRDefault="00D668EB" w:rsidP="000D3257">
            <w:pPr>
              <w:tabs>
                <w:tab w:val="left" w:pos="4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«Я умею рисовать» муз. 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Абемян</w:t>
            </w:r>
            <w:proofErr w:type="spellEnd"/>
          </w:p>
          <w:p w:rsidR="00D668EB" w:rsidRDefault="00D668EB" w:rsidP="000D3257">
            <w:pPr>
              <w:widowControl w:val="0"/>
              <w:tabs>
                <w:tab w:val="left" w:pos="483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«Край родной» муз. 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Гомонова</w:t>
            </w:r>
            <w:proofErr w:type="spellEnd"/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6. Игры,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пляски, хороводы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раннее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изученные танцы, добиваться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выразительности, четкости в перестроении.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Танцевать легко, ритмично.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Развивать воображение.</w:t>
            </w: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«Сапожники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клиенты»  Польская народная мелодия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«Замри!» Английская народная игра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«Звероловы и звери» Муз. Е. Тиличеев</w:t>
            </w:r>
          </w:p>
        </w:tc>
      </w:tr>
    </w:tbl>
    <w:p w:rsidR="00E74E89" w:rsidRDefault="00E74E89" w:rsidP="000D325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668EB" w:rsidRDefault="00D668EB" w:rsidP="00E74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Май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D668EB" w:rsidTr="00E74E89">
        <w:tc>
          <w:tcPr>
            <w:tcW w:w="196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Бегать легко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следить за осанкой.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движения ритмично. Развивать умение ориентироваться в пространстве.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детей быстро реагировать на смену звучания музыки и скакать легко в разных направлениях.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 детей умение подчинять свои действия правилам игры.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«Цирковые лошадки». Муз.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Красева</w:t>
            </w:r>
            <w:proofErr w:type="spellEnd"/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«Спокойная ходьба и прыжки» Муз. В. А. Моцарта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«Шаг с поскоком и бег» Муз.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Шнайдер</w:t>
            </w:r>
            <w:proofErr w:type="spellEnd"/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«Шагают аисты». «Марш». 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Т.Шутенко</w:t>
            </w:r>
            <w:proofErr w:type="spellEnd"/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Добиваться четкого проговаривания ритмических рисунков, развивать чувство ритма, внимание.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«Что у кого внутри?», «Дирижер», «А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ты-баты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Игровой массаж, сказочки -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щекоталочки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коммуникативные отношения.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воображение, фантазию.</w:t>
            </w: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«Лето», «Воздушный шарик» муз. Е. Железновой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эмоционально откликаться на характерную музыку. Развивать фантазию.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связную речь, воображение.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формирование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слуха.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«Королевский марш львов». Муз. К. Сен-Санса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«Лягушки». Муз. Ю. </w:t>
            </w:r>
            <w:proofErr w:type="spellStart"/>
            <w:r>
              <w:rPr>
                <w:rFonts w:ascii="Times New Roman" w:hAnsi="Times New Roman"/>
                <w:szCs w:val="24"/>
              </w:rPr>
              <w:t>Слонова</w:t>
            </w:r>
            <w:proofErr w:type="spellEnd"/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Развивать голосовой аппарат, расширять певческий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диапозон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 детей эмоциональный отклик на песню.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Предложить вспомнить знакомые песни.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«До свиданья, детский сад!» муз. Т. </w:t>
            </w:r>
            <w:proofErr w:type="spellStart"/>
            <w:r>
              <w:rPr>
                <w:rFonts w:ascii="Times New Roman" w:hAnsi="Times New Roman"/>
                <w:szCs w:val="24"/>
              </w:rPr>
              <w:t>Попатенко</w:t>
            </w:r>
            <w:proofErr w:type="spellEnd"/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«Детский са</w:t>
            </w:r>
            <w:proofErr w:type="gramStart"/>
            <w:r>
              <w:rPr>
                <w:rFonts w:ascii="Times New Roman" w:hAnsi="Times New Roman"/>
                <w:szCs w:val="24"/>
              </w:rPr>
              <w:t>д-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волшебная страна» муз. Л </w:t>
            </w:r>
            <w:proofErr w:type="spellStart"/>
            <w:r>
              <w:rPr>
                <w:rFonts w:ascii="Times New Roman" w:hAnsi="Times New Roman"/>
                <w:szCs w:val="24"/>
              </w:rPr>
              <w:t>Олифировой</w:t>
            </w:r>
            <w:proofErr w:type="spellEnd"/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«Скоро в школу» муз. Ю. </w:t>
            </w:r>
            <w:proofErr w:type="spellStart"/>
            <w:r>
              <w:rPr>
                <w:rFonts w:ascii="Times New Roman" w:hAnsi="Times New Roman"/>
                <w:szCs w:val="24"/>
              </w:rPr>
              <w:t>Чадова</w:t>
            </w:r>
            <w:proofErr w:type="spellEnd"/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Игры, пляски, хороводы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движений.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Продолжать учить ориентироваться в пространстве.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Согласовывать движения с музыкой. 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Развивать внимание.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Вход-перестроение «Волшебная страна» Варламов 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«Токката» Исп. оркестр 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Мориа</w:t>
            </w:r>
            <w:proofErr w:type="spellEnd"/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«Зоркие глаза» Муз. М. Глинки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«Лягушки и аисты» Муз. В. Витлина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«Соберись в кружок»</w:t>
            </w:r>
          </w:p>
        </w:tc>
      </w:tr>
    </w:tbl>
    <w:p w:rsidR="00E74E89" w:rsidRDefault="00E74E89" w:rsidP="000D3257">
      <w:pPr>
        <w:spacing w:after="0" w:line="240" w:lineRule="auto"/>
      </w:pPr>
    </w:p>
    <w:p w:rsidR="00D668EB" w:rsidRDefault="00D668EB" w:rsidP="00E74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Июнь</w:t>
      </w:r>
    </w:p>
    <w:tbl>
      <w:tblPr>
        <w:tblW w:w="10547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0"/>
        <w:gridCol w:w="6370"/>
        <w:gridCol w:w="2217"/>
      </w:tblGrid>
      <w:tr w:rsidR="00D668EB" w:rsidTr="00E74E89">
        <w:tc>
          <w:tcPr>
            <w:tcW w:w="196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музыкального занятия</w:t>
            </w:r>
          </w:p>
        </w:tc>
        <w:tc>
          <w:tcPr>
            <w:tcW w:w="6370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217" w:type="dxa"/>
            <w:vAlign w:val="center"/>
          </w:tcPr>
          <w:p w:rsidR="00D668EB" w:rsidRDefault="00D668EB" w:rsidP="00E74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Репертуар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1.Музыкально – ритмические движения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 передавать игровые образы.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подбрасывать мяч, и ударять  об пол, согласовывая движения с музыкой.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менять движения в зависимости от характера музыки.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детей учить ориентироваться в пространстве.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«Осторожный шаг и прыжки». «Этюд» Муз.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Бюргмилера</w:t>
            </w:r>
            <w:proofErr w:type="spellEnd"/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«Шагают Аисты». 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«Передача мяча» Муз. Соснина»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«Волшебные руки». «Лунный свет» Муз. Дебюсси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Развитие чувства ритма.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Музицирование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внимание, чувство ритма. Различать регистровое звучание, изменения.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«Семейка огурцов»,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«Дирижер»,  «Эхо»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Игровой массаж, сказочки -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щекоталочки</w:t>
            </w:r>
            <w:proofErr w:type="spellEnd"/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коммуникативные отношения.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работать в команде.</w:t>
            </w:r>
          </w:p>
        </w:tc>
        <w:tc>
          <w:tcPr>
            <w:tcW w:w="2217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выученных ранее сказочек и игрового массажа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 Е. Железновой</w:t>
            </w: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Слушание музыки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Расширять словарный запас, формировать связную речь. 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рассказывать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связно используя разные слова синонимы.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выразительно передавать образ, развивать творчество и движение. Проявлять фантазию, эмоционально откликаться на музыку.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«Полет шмеля» Муз. Н. Римского – Корсакова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«Сонный котенок» Муз. Б. Берлина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Распевание, пение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Продолжать развивать умение петь напевно, не форсируя звуки.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Петь без напряжения, легким звуком.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Повторение знакомых песен по желанию.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«О ленивом червячке» Муз. Ефимова.</w:t>
            </w:r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«Веселые путешественники» Муз. </w:t>
            </w:r>
            <w:proofErr w:type="spellStart"/>
            <w:r>
              <w:rPr>
                <w:rFonts w:ascii="Times New Roman" w:hAnsi="Times New Roman"/>
                <w:szCs w:val="24"/>
              </w:rPr>
              <w:t>Старокадомского</w:t>
            </w:r>
            <w:proofErr w:type="spellEnd"/>
          </w:p>
          <w:p w:rsidR="00D668EB" w:rsidRDefault="00D668EB" w:rsidP="000D3257">
            <w:pPr>
              <w:pStyle w:val="WW-11111111"/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D668EB" w:rsidTr="00E74E89">
        <w:tc>
          <w:tcPr>
            <w:tcW w:w="196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 Игры, пляски, хороводы</w:t>
            </w:r>
          </w:p>
        </w:tc>
        <w:tc>
          <w:tcPr>
            <w:tcW w:w="6370" w:type="dxa"/>
          </w:tcPr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двигаться ритмично.</w:t>
            </w:r>
          </w:p>
        </w:tc>
        <w:tc>
          <w:tcPr>
            <w:tcW w:w="2217" w:type="dxa"/>
          </w:tcPr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«Весело танцуем вместе»</w:t>
            </w:r>
          </w:p>
          <w:p w:rsidR="00D668EB" w:rsidRDefault="00D668EB" w:rsidP="000D3257">
            <w:pPr>
              <w:pStyle w:val="af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«Зеркало».</w:t>
            </w:r>
          </w:p>
          <w:p w:rsidR="00D668EB" w:rsidRDefault="00D668EB" w:rsidP="000D3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«Если б я был…» Финская народная мелодия</w:t>
            </w:r>
          </w:p>
        </w:tc>
      </w:tr>
    </w:tbl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E89" w:rsidRDefault="00D668EB" w:rsidP="00E74E89">
      <w:pPr>
        <w:pStyle w:val="1"/>
        <w:spacing w:before="0" w:line="360" w:lineRule="auto"/>
        <w:ind w:left="1080"/>
        <w:jc w:val="center"/>
        <w:rPr>
          <w:rFonts w:ascii="Times New Roman" w:hAnsi="Times New Roman"/>
          <w:color w:val="auto"/>
        </w:rPr>
      </w:pPr>
      <w:bookmarkStart w:id="26" w:name="_Toc362722384"/>
      <w:r>
        <w:rPr>
          <w:rFonts w:ascii="Times New Roman" w:hAnsi="Times New Roman"/>
          <w:color w:val="auto"/>
        </w:rPr>
        <w:t xml:space="preserve">6.5. </w:t>
      </w:r>
      <w:r w:rsidR="00E24F88" w:rsidRPr="00346113">
        <w:rPr>
          <w:rFonts w:ascii="Times New Roman" w:hAnsi="Times New Roman"/>
          <w:color w:val="auto"/>
        </w:rPr>
        <w:t xml:space="preserve">Результаты освоения программы  </w:t>
      </w:r>
    </w:p>
    <w:p w:rsidR="00E74E89" w:rsidRDefault="00E74E89" w:rsidP="00E74E89">
      <w:pPr>
        <w:pStyle w:val="1"/>
        <w:spacing w:before="0" w:line="360" w:lineRule="auto"/>
        <w:ind w:left="1080"/>
        <w:jc w:val="center"/>
        <w:rPr>
          <w:rFonts w:ascii="Times New Roman" w:hAnsi="Times New Roman"/>
          <w:color w:val="auto"/>
        </w:rPr>
      </w:pPr>
    </w:p>
    <w:p w:rsidR="00E24F88" w:rsidRPr="00E74E89" w:rsidRDefault="00E24F88" w:rsidP="00E74E89">
      <w:pPr>
        <w:pStyle w:val="1"/>
        <w:spacing w:before="0" w:line="360" w:lineRule="auto"/>
        <w:rPr>
          <w:rFonts w:ascii="Times New Roman" w:hAnsi="Times New Roman"/>
          <w:color w:val="auto"/>
        </w:rPr>
      </w:pPr>
      <w:r w:rsidRPr="00346113">
        <w:rPr>
          <w:rFonts w:ascii="Times New Roman" w:hAnsi="Times New Roman"/>
          <w:color w:val="auto"/>
        </w:rPr>
        <w:t>К концу учебного года дети могут</w:t>
      </w:r>
      <w:bookmarkEnd w:id="26"/>
      <w:r w:rsidR="00E74E89">
        <w:rPr>
          <w:rFonts w:ascii="Times New Roman" w:hAnsi="Times New Roman"/>
          <w:color w:val="auto"/>
        </w:rPr>
        <w:t>:</w:t>
      </w:r>
    </w:p>
    <w:p w:rsidR="00E24F88" w:rsidRPr="00E74E89" w:rsidRDefault="007D0DD0" w:rsidP="00E74E8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 музыкальн</w:t>
      </w:r>
      <w:r w:rsidR="00E24F88" w:rsidRPr="00E74E89">
        <w:rPr>
          <w:rFonts w:ascii="Times New Roman" w:hAnsi="Times New Roman"/>
          <w:b/>
          <w:sz w:val="28"/>
          <w:szCs w:val="28"/>
        </w:rPr>
        <w:t>ой деятельности:</w:t>
      </w:r>
    </w:p>
    <w:p w:rsidR="00E24F88" w:rsidRPr="00346113" w:rsidRDefault="00E24F88" w:rsidP="00E74E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- внимательно слушает музыкальное произведение, проявляет эмоциональную отзывчивость, правильно определяет ее настроение; </w:t>
      </w:r>
    </w:p>
    <w:p w:rsidR="00E24F88" w:rsidRPr="00346113" w:rsidRDefault="00E24F88" w:rsidP="00E74E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- имеет представление о жанрах и направлениях классической и народной музыке,  творчестве разных композиторов;</w:t>
      </w:r>
    </w:p>
    <w:p w:rsidR="00E24F88" w:rsidRPr="00346113" w:rsidRDefault="00E24F88" w:rsidP="00E74E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воспроизводит в движениях характер музыки, владеет основными и танцевальными движениями;</w:t>
      </w:r>
    </w:p>
    <w:p w:rsidR="00E24F88" w:rsidRPr="00346113" w:rsidRDefault="00E24F88" w:rsidP="00E74E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выразительно и музыкально исполняет песни;</w:t>
      </w:r>
    </w:p>
    <w:p w:rsidR="00E24F88" w:rsidRPr="00346113" w:rsidRDefault="00E24F88" w:rsidP="00E74E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346113">
        <w:rPr>
          <w:rFonts w:ascii="Times New Roman" w:hAnsi="Times New Roman"/>
          <w:sz w:val="28"/>
          <w:szCs w:val="28"/>
          <w:lang w:eastAsia="ru-RU"/>
        </w:rPr>
        <w:t>активен</w:t>
      </w:r>
      <w:proofErr w:type="gramEnd"/>
      <w:r w:rsidRPr="00346113">
        <w:rPr>
          <w:rFonts w:ascii="Times New Roman" w:hAnsi="Times New Roman"/>
          <w:sz w:val="28"/>
          <w:szCs w:val="28"/>
          <w:lang w:eastAsia="ru-RU"/>
        </w:rPr>
        <w:t xml:space="preserve"> в театрализации, где включаются ритмоинтонационные игры, помогающие почувствовать выразительность и ритмичность интонаций, а также стихотворных ритмов, певучие диалоги или рассказывании.</w:t>
      </w:r>
    </w:p>
    <w:p w:rsidR="00E24F88" w:rsidRPr="00E74E89" w:rsidRDefault="00E24F88" w:rsidP="00E74E8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74E89">
        <w:rPr>
          <w:rFonts w:ascii="Times New Roman" w:hAnsi="Times New Roman"/>
          <w:b/>
          <w:sz w:val="28"/>
          <w:szCs w:val="28"/>
        </w:rPr>
        <w:t>Приобщение к музыкальному искусству:</w:t>
      </w:r>
    </w:p>
    <w:p w:rsidR="00E24F88" w:rsidRPr="00346113" w:rsidRDefault="00E24F88" w:rsidP="00E74E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- определяет общее настроение и жанр музыкального произведения (песня, танец, марш), слышит отдельные средства музыкальной выразительности (темп, динамику, тембр), динамику развития музыкального образа;</w:t>
      </w:r>
    </w:p>
    <w:p w:rsidR="00E24F88" w:rsidRPr="00346113" w:rsidRDefault="00E24F88" w:rsidP="00E74E8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- может переносить накопленный на занятиях музыкальный опыт в самостоятельную деятельность, </w:t>
      </w:r>
      <w:r w:rsidRPr="00346113">
        <w:rPr>
          <w:rFonts w:ascii="Times New Roman" w:hAnsi="Times New Roman"/>
          <w:sz w:val="28"/>
          <w:szCs w:val="28"/>
        </w:rPr>
        <w:t xml:space="preserve">творчески </w:t>
      </w:r>
      <w:r w:rsidRPr="00346113">
        <w:rPr>
          <w:rFonts w:ascii="Times New Roman" w:hAnsi="Times New Roman"/>
          <w:sz w:val="28"/>
          <w:szCs w:val="28"/>
          <w:lang w:eastAsia="ru-RU"/>
        </w:rPr>
        <w:t>проявляет себя в разных видах музыкальной исполнительской деятельности.</w:t>
      </w:r>
    </w:p>
    <w:p w:rsidR="00E74E89" w:rsidRDefault="00E74E89" w:rsidP="00E74E8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4E89" w:rsidRDefault="00E74E89" w:rsidP="00E74E8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4E89" w:rsidRDefault="00E74E89" w:rsidP="00E74E8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4E89" w:rsidRDefault="00E74E89" w:rsidP="00E74E8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24F88" w:rsidRPr="00346113" w:rsidRDefault="00E24F88" w:rsidP="0024611C">
      <w:pPr>
        <w:pStyle w:val="1"/>
        <w:numPr>
          <w:ilvl w:val="0"/>
          <w:numId w:val="11"/>
        </w:numPr>
        <w:spacing w:before="0" w:line="240" w:lineRule="auto"/>
        <w:ind w:left="709" w:firstLine="0"/>
        <w:jc w:val="center"/>
        <w:rPr>
          <w:rFonts w:ascii="Times New Roman" w:hAnsi="Times New Roman"/>
          <w:color w:val="auto"/>
          <w:lang w:eastAsia="ru-RU"/>
        </w:rPr>
      </w:pPr>
      <w:r w:rsidRPr="00346113">
        <w:rPr>
          <w:rFonts w:ascii="Times New Roman" w:hAnsi="Times New Roman"/>
          <w:color w:val="auto"/>
          <w:lang w:eastAsia="ru-RU"/>
        </w:rPr>
        <w:lastRenderedPageBreak/>
        <w:t>Мониторинг достижения детьми планируемых результатов освоения программы</w:t>
      </w:r>
    </w:p>
    <w:p w:rsidR="00E24F88" w:rsidRPr="00346113" w:rsidRDefault="00E74E89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Мониторинг проводится  3</w:t>
      </w:r>
      <w:r w:rsidR="00E24F88" w:rsidRPr="00346113">
        <w:rPr>
          <w:rFonts w:ascii="Times New Roman" w:hAnsi="Times New Roman"/>
          <w:sz w:val="28"/>
          <w:szCs w:val="28"/>
          <w:lang w:eastAsia="ru-RU"/>
        </w:rPr>
        <w:t xml:space="preserve">  раза  в  год,  начиная  со  второй  младшей  группы.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Основная  задача  мониторинга  заключается  в  том,  чтобы  определить  степень  освоения  ребенком  образовательной  программы   и  влияние  образовательного  процесса,  организуемого  в  дошкольном  учреждении,  на  развитие  ребенка. Чтобы  правильно  организовать  процесс  музыкального  образования  и  воспитания  детей,  нужно  знать  исходный  уровень  их  музыкальных  способностей. Этот  процесс должен  проходить  в  естественных  для  детей  условиях  -  на  музыкальных  занятиях.  </w:t>
      </w:r>
    </w:p>
    <w:p w:rsidR="00E24F88" w:rsidRPr="00346113" w:rsidRDefault="00E24F88" w:rsidP="00246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В  рамках  программы  мониторинг  проводится  по методике О. </w:t>
      </w:r>
      <w:proofErr w:type="spellStart"/>
      <w:r w:rsidRPr="00346113">
        <w:rPr>
          <w:rFonts w:ascii="Times New Roman" w:hAnsi="Times New Roman"/>
          <w:sz w:val="28"/>
          <w:szCs w:val="28"/>
        </w:rPr>
        <w:t>Радыновой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по трем  основным  параметрам:   ладовое чувство,  музыкально  - слуховое  представление,  чувство ритма.  Оценка  уровня  развития  предусматривает  бальную  систему:</w:t>
      </w:r>
    </w:p>
    <w:p w:rsidR="00E24F88" w:rsidRPr="00346113" w:rsidRDefault="00E24F88" w:rsidP="0024611C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>1 балл – большинство  компонентов  недостаточно  развиты</w:t>
      </w:r>
      <w:proofErr w:type="gramStart"/>
      <w:r w:rsidRPr="00346113">
        <w:rPr>
          <w:rFonts w:ascii="Times New Roman" w:hAnsi="Times New Roman"/>
          <w:sz w:val="28"/>
          <w:szCs w:val="28"/>
        </w:rPr>
        <w:t>.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346113">
        <w:rPr>
          <w:rFonts w:ascii="Times New Roman" w:hAnsi="Times New Roman"/>
          <w:sz w:val="28"/>
          <w:szCs w:val="28"/>
        </w:rPr>
        <w:t>н</w:t>
      </w:r>
      <w:proofErr w:type="gramEnd"/>
      <w:r w:rsidRPr="00346113">
        <w:rPr>
          <w:rFonts w:ascii="Times New Roman" w:hAnsi="Times New Roman"/>
          <w:sz w:val="28"/>
          <w:szCs w:val="28"/>
        </w:rPr>
        <w:t>едостаточный уровень)</w:t>
      </w:r>
    </w:p>
    <w:p w:rsidR="00E24F88" w:rsidRPr="00346113" w:rsidRDefault="00E24F88" w:rsidP="0024611C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 2  балла -  отдельные  компоненты  не  развиты</w:t>
      </w:r>
      <w:proofErr w:type="gramStart"/>
      <w:r w:rsidRPr="00346113">
        <w:rPr>
          <w:rFonts w:ascii="Times New Roman" w:hAnsi="Times New Roman"/>
          <w:sz w:val="28"/>
          <w:szCs w:val="28"/>
        </w:rPr>
        <w:t>.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346113">
        <w:rPr>
          <w:rFonts w:ascii="Times New Roman" w:hAnsi="Times New Roman"/>
          <w:sz w:val="28"/>
          <w:szCs w:val="28"/>
        </w:rPr>
        <w:t>у</w:t>
      </w:r>
      <w:proofErr w:type="gramEnd"/>
      <w:r w:rsidRPr="00346113">
        <w:rPr>
          <w:rFonts w:ascii="Times New Roman" w:hAnsi="Times New Roman"/>
          <w:sz w:val="28"/>
          <w:szCs w:val="28"/>
        </w:rPr>
        <w:t>ровень близкий к достаточному)</w:t>
      </w:r>
    </w:p>
    <w:p w:rsidR="00E24F88" w:rsidRPr="00346113" w:rsidRDefault="00E24F88" w:rsidP="0024611C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  3  высокий  уровень  усвоения  программы</w:t>
      </w:r>
      <w:proofErr w:type="gramStart"/>
      <w:r w:rsidRPr="00346113">
        <w:rPr>
          <w:rFonts w:ascii="Times New Roman" w:hAnsi="Times New Roman"/>
          <w:sz w:val="28"/>
          <w:szCs w:val="28"/>
        </w:rPr>
        <w:t>.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346113">
        <w:rPr>
          <w:rFonts w:ascii="Times New Roman" w:hAnsi="Times New Roman"/>
          <w:sz w:val="28"/>
          <w:szCs w:val="28"/>
        </w:rPr>
        <w:t>д</w:t>
      </w:r>
      <w:proofErr w:type="gramEnd"/>
      <w:r w:rsidRPr="00346113">
        <w:rPr>
          <w:rFonts w:ascii="Times New Roman" w:hAnsi="Times New Roman"/>
          <w:sz w:val="28"/>
          <w:szCs w:val="28"/>
        </w:rPr>
        <w:t>остаточный уровень)</w:t>
      </w:r>
    </w:p>
    <w:p w:rsidR="00E24F88" w:rsidRDefault="00E24F88" w:rsidP="0024611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E74E89" w:rsidRPr="00346113" w:rsidRDefault="00E74E89" w:rsidP="0024611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E24F88" w:rsidRPr="00346113" w:rsidRDefault="00E24F88" w:rsidP="0024611C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E24F88" w:rsidRPr="00D668EB" w:rsidRDefault="00D668EB" w:rsidP="00E74E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8. </w:t>
      </w:r>
      <w:r w:rsidR="00E24F88" w:rsidRPr="00D668EB">
        <w:rPr>
          <w:rFonts w:ascii="Times New Roman" w:hAnsi="Times New Roman"/>
          <w:b/>
          <w:sz w:val="28"/>
          <w:szCs w:val="28"/>
          <w:lang w:eastAsia="ru-RU"/>
        </w:rPr>
        <w:t>Взаимодействие специалистов, осуществляющих взаимодействие в группах</w:t>
      </w:r>
    </w:p>
    <w:p w:rsidR="00E24F88" w:rsidRPr="00346113" w:rsidRDefault="00E24F88" w:rsidP="000D32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FF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7483"/>
      </w:tblGrid>
      <w:tr w:rsidR="00E24F88" w:rsidRPr="00346113" w:rsidTr="00D668EB">
        <w:trPr>
          <w:jc w:val="center"/>
        </w:trPr>
        <w:tc>
          <w:tcPr>
            <w:tcW w:w="2088" w:type="dxa"/>
          </w:tcPr>
          <w:p w:rsidR="00E24F88" w:rsidRPr="00E74E89" w:rsidRDefault="00E24F88" w:rsidP="00E74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74E8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Специалист</w:t>
            </w:r>
          </w:p>
        </w:tc>
        <w:tc>
          <w:tcPr>
            <w:tcW w:w="7483" w:type="dxa"/>
          </w:tcPr>
          <w:p w:rsidR="00E24F88" w:rsidRPr="00E74E89" w:rsidRDefault="00E24F88" w:rsidP="00E74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74E8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Функции</w:t>
            </w:r>
          </w:p>
        </w:tc>
      </w:tr>
      <w:tr w:rsidR="00E24F88" w:rsidRPr="00346113" w:rsidTr="00D668EB">
        <w:trPr>
          <w:jc w:val="center"/>
        </w:trPr>
        <w:tc>
          <w:tcPr>
            <w:tcW w:w="2088" w:type="dxa"/>
          </w:tcPr>
          <w:p w:rsidR="00E24F88" w:rsidRPr="00346113" w:rsidRDefault="00E24F88" w:rsidP="000D32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Музыкальный руководитель</w:t>
            </w:r>
          </w:p>
        </w:tc>
        <w:tc>
          <w:tcPr>
            <w:tcW w:w="7483" w:type="dxa"/>
          </w:tcPr>
          <w:p w:rsidR="00E24F88" w:rsidRPr="00346113" w:rsidRDefault="00E24F88" w:rsidP="000D32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46113">
              <w:rPr>
                <w:rFonts w:ascii="Times New Roman" w:hAnsi="Times New Roman"/>
                <w:color w:val="000000"/>
                <w:sz w:val="28"/>
                <w:szCs w:val="28"/>
              </w:rPr>
              <w:t>Реализует задачи художественно – эстетического направления развития ребенка и задачи</w:t>
            </w:r>
            <w:r w:rsidR="007D0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образовательной области «Художественно-эстетическое развитие (Музыкальная деятельность)</w:t>
            </w:r>
            <w:r w:rsidRPr="00346113">
              <w:rPr>
                <w:rFonts w:ascii="Times New Roman" w:hAnsi="Times New Roman"/>
                <w:color w:val="000000"/>
                <w:sz w:val="28"/>
                <w:szCs w:val="28"/>
              </w:rPr>
              <w:t>», согласно образовательной программе ДОУ, рабочей программе музыкального руководителя, взаимодействуя со</w:t>
            </w:r>
            <w:r w:rsidR="00F579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специалистами ДОУ: инструктором</w:t>
            </w:r>
            <w:r w:rsidRPr="0034611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физической культуре, логопеда, педагога-психолога.</w:t>
            </w:r>
          </w:p>
        </w:tc>
      </w:tr>
    </w:tbl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11C" w:rsidRDefault="0024611C" w:rsidP="00F57962">
      <w:pPr>
        <w:spacing w:after="0" w:line="36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4611C" w:rsidRDefault="0024611C" w:rsidP="00F57962">
      <w:pPr>
        <w:spacing w:after="0" w:line="36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4611C" w:rsidRDefault="0024611C" w:rsidP="00F57962">
      <w:pPr>
        <w:spacing w:after="0" w:line="36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24F88" w:rsidRPr="00F57962" w:rsidRDefault="00E24F88" w:rsidP="00F57962">
      <w:pPr>
        <w:spacing w:after="0" w:line="36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F57962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Формы взаимодействия музыкального руководителя</w:t>
      </w:r>
      <w:r w:rsidR="00F5796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со специалистами: инструктором</w:t>
      </w:r>
      <w:r w:rsidRPr="00F5796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по физической культуре, </w:t>
      </w:r>
      <w:r w:rsidR="00F57962">
        <w:rPr>
          <w:rFonts w:ascii="Times New Roman" w:hAnsi="Times New Roman"/>
          <w:b/>
          <w:noProof/>
          <w:sz w:val="28"/>
          <w:szCs w:val="28"/>
          <w:lang w:eastAsia="ru-RU"/>
        </w:rPr>
        <w:t>педагогом - психологом, логопедом:</w:t>
      </w:r>
    </w:p>
    <w:p w:rsidR="00E24F88" w:rsidRPr="00346113" w:rsidRDefault="00E24F88" w:rsidP="000D3257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E24F88" w:rsidRPr="00346113" w:rsidRDefault="00FF6294" w:rsidP="00F579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00650" cy="39052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40994" b="4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F88" w:rsidRPr="00346113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F88" w:rsidRDefault="00E24F88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11C" w:rsidRDefault="0024611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11C" w:rsidRDefault="0024611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11C" w:rsidRDefault="0024611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11C" w:rsidRDefault="0024611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11C" w:rsidRDefault="0024611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11C" w:rsidRDefault="0024611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11C" w:rsidRDefault="0024611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11C" w:rsidRDefault="0024611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11C" w:rsidRDefault="0024611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11C" w:rsidRDefault="0024611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11C" w:rsidRPr="00346113" w:rsidRDefault="0024611C" w:rsidP="000D32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68EB" w:rsidRPr="00346113" w:rsidRDefault="00D668EB" w:rsidP="000D3257">
      <w:pPr>
        <w:spacing w:after="0" w:line="240" w:lineRule="auto"/>
        <w:rPr>
          <w:sz w:val="28"/>
          <w:szCs w:val="28"/>
          <w:lang w:eastAsia="ru-RU"/>
        </w:rPr>
      </w:pPr>
    </w:p>
    <w:p w:rsidR="00E24F88" w:rsidRDefault="00E24F88" w:rsidP="00F57962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eastAsia="ru-RU"/>
        </w:rPr>
      </w:pPr>
      <w:bookmarkStart w:id="27" w:name="_Toc362722389"/>
      <w:r w:rsidRPr="00346113">
        <w:rPr>
          <w:rFonts w:ascii="Times New Roman" w:hAnsi="Times New Roman"/>
          <w:color w:val="auto"/>
          <w:lang w:eastAsia="ru-RU"/>
        </w:rPr>
        <w:lastRenderedPageBreak/>
        <w:t>Литература</w:t>
      </w:r>
      <w:bookmarkEnd w:id="27"/>
    </w:p>
    <w:p w:rsidR="00F57962" w:rsidRDefault="00F57962" w:rsidP="00F579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57962">
        <w:rPr>
          <w:rFonts w:ascii="Times New Roman" w:hAnsi="Times New Roman"/>
          <w:b/>
          <w:sz w:val="28"/>
          <w:szCs w:val="28"/>
          <w:lang w:eastAsia="ru-RU"/>
        </w:rPr>
        <w:t>Перечень программ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4611C" w:rsidRPr="00224173" w:rsidRDefault="00224173" w:rsidP="00224173">
      <w:pPr>
        <w:pStyle w:val="Default"/>
        <w:jc w:val="both"/>
        <w:rPr>
          <w:sz w:val="28"/>
          <w:szCs w:val="28"/>
        </w:rPr>
      </w:pPr>
      <w:r>
        <w:t>1</w:t>
      </w:r>
      <w:r w:rsidRPr="0022417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4611C" w:rsidRPr="00224173">
        <w:rPr>
          <w:sz w:val="28"/>
          <w:szCs w:val="28"/>
        </w:rPr>
        <w:t xml:space="preserve">Примерная основная общеобразовательная программа дошкольного образования «От рождения до школы» под редакцией Н.Е. </w:t>
      </w:r>
      <w:proofErr w:type="spellStart"/>
      <w:r w:rsidR="0024611C" w:rsidRPr="00224173">
        <w:rPr>
          <w:sz w:val="28"/>
          <w:szCs w:val="28"/>
        </w:rPr>
        <w:t>Вераксы</w:t>
      </w:r>
      <w:proofErr w:type="spellEnd"/>
      <w:r w:rsidR="0024611C" w:rsidRPr="0022417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</w:t>
      </w:r>
      <w:r w:rsidR="0024611C" w:rsidRPr="00224173">
        <w:rPr>
          <w:sz w:val="28"/>
          <w:szCs w:val="28"/>
        </w:rPr>
        <w:t>Т.С. Комаровой, М.А. Васильевой, М</w:t>
      </w:r>
      <w:proofErr w:type="gramStart"/>
      <w:r w:rsidR="0024611C" w:rsidRPr="00224173">
        <w:rPr>
          <w:sz w:val="28"/>
          <w:szCs w:val="28"/>
        </w:rPr>
        <w:t>,. «</w:t>
      </w:r>
      <w:proofErr w:type="gramEnd"/>
      <w:r w:rsidR="0024611C" w:rsidRPr="00224173">
        <w:rPr>
          <w:sz w:val="28"/>
          <w:szCs w:val="28"/>
        </w:rPr>
        <w:t>Мозаика-Синтез», 2015г.;</w:t>
      </w:r>
    </w:p>
    <w:p w:rsidR="00F57962" w:rsidRPr="00346113" w:rsidRDefault="00224173" w:rsidP="0022417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="00F57962" w:rsidRPr="00346113">
        <w:rPr>
          <w:rFonts w:ascii="Times New Roman" w:hAnsi="Times New Roman"/>
          <w:sz w:val="28"/>
          <w:szCs w:val="28"/>
          <w:lang w:eastAsia="ru-RU"/>
        </w:rPr>
        <w:t xml:space="preserve">Авторская программа для дошкольников и младших школьников и методические рекомендации «Музыкальные шедевры» О.П. </w:t>
      </w:r>
      <w:proofErr w:type="spellStart"/>
      <w:r w:rsidR="00F57962" w:rsidRPr="00346113">
        <w:rPr>
          <w:rFonts w:ascii="Times New Roman" w:hAnsi="Times New Roman"/>
          <w:sz w:val="28"/>
          <w:szCs w:val="28"/>
          <w:lang w:eastAsia="ru-RU"/>
        </w:rPr>
        <w:t>Радынова</w:t>
      </w:r>
      <w:proofErr w:type="spellEnd"/>
      <w:r w:rsidR="00F57962" w:rsidRPr="00346113">
        <w:rPr>
          <w:rFonts w:ascii="Times New Roman" w:hAnsi="Times New Roman"/>
          <w:sz w:val="28"/>
          <w:szCs w:val="28"/>
          <w:lang w:eastAsia="ru-RU"/>
        </w:rPr>
        <w:t>.</w:t>
      </w:r>
      <w:r w:rsidR="00F579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57962" w:rsidRPr="00346113">
        <w:rPr>
          <w:rFonts w:ascii="Times New Roman" w:hAnsi="Times New Roman"/>
          <w:sz w:val="28"/>
          <w:szCs w:val="28"/>
          <w:lang w:eastAsia="ru-RU"/>
        </w:rPr>
        <w:t>М.: "Издательство Гном и Д", 2000 г.</w:t>
      </w:r>
    </w:p>
    <w:p w:rsidR="00F57962" w:rsidRPr="00F57962" w:rsidRDefault="00F57962" w:rsidP="002241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7962" w:rsidRDefault="00F57962" w:rsidP="00224173">
      <w:pPr>
        <w:spacing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57962">
        <w:rPr>
          <w:rFonts w:ascii="Times New Roman" w:hAnsi="Times New Roman"/>
          <w:b/>
          <w:sz w:val="28"/>
          <w:szCs w:val="28"/>
          <w:lang w:eastAsia="ru-RU"/>
        </w:rPr>
        <w:t>Перечень технологий и методических пособий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F57962" w:rsidRPr="00346113" w:rsidRDefault="00F57962" w:rsidP="00224173">
      <w:pPr>
        <w:pStyle w:val="a3"/>
        <w:numPr>
          <w:ilvl w:val="0"/>
          <w:numId w:val="36"/>
        </w:numPr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Тарасова К.В., </w:t>
      </w:r>
      <w:proofErr w:type="spellStart"/>
      <w:r w:rsidRPr="00346113">
        <w:rPr>
          <w:rFonts w:ascii="Times New Roman" w:hAnsi="Times New Roman"/>
          <w:sz w:val="28"/>
          <w:szCs w:val="28"/>
        </w:rPr>
        <w:t>Рубан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Т.Г. Дети слушают музыку: методические рекомендации к занятиям с дошкольниками по слушанию музыки. – М.: Мозаика-синтез, 2001.</w:t>
      </w:r>
    </w:p>
    <w:p w:rsidR="00F57962" w:rsidRPr="00346113" w:rsidRDefault="00F57962" w:rsidP="00224173">
      <w:pPr>
        <w:pStyle w:val="a3"/>
        <w:numPr>
          <w:ilvl w:val="0"/>
          <w:numId w:val="36"/>
        </w:numPr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Петрова В.А. Музыка малышам (1-3 года). М., 2001.</w:t>
      </w:r>
    </w:p>
    <w:p w:rsidR="00F57962" w:rsidRPr="00346113" w:rsidRDefault="00F57962" w:rsidP="00224173">
      <w:pPr>
        <w:numPr>
          <w:ilvl w:val="0"/>
          <w:numId w:val="36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>А.Н.Зимина. Теория и методика музыкального воспитания детей дошкольного возраста. Учебное пособие. //  Творческий центр «Сфера», Москва, 2010г.</w:t>
      </w:r>
    </w:p>
    <w:p w:rsidR="00F57962" w:rsidRPr="00346113" w:rsidRDefault="00F57962" w:rsidP="00224173">
      <w:pPr>
        <w:numPr>
          <w:ilvl w:val="0"/>
          <w:numId w:val="36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Н.А.Ветлугина. Музыкальное воспитание в детском саду // Москва, «Просвещение», 1981г. </w:t>
      </w:r>
    </w:p>
    <w:p w:rsidR="00F57962" w:rsidRPr="00346113" w:rsidRDefault="00F57962" w:rsidP="00224173">
      <w:pPr>
        <w:pStyle w:val="a3"/>
        <w:numPr>
          <w:ilvl w:val="0"/>
          <w:numId w:val="36"/>
        </w:numPr>
        <w:ind w:left="142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46113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О.П., </w:t>
      </w:r>
      <w:proofErr w:type="spellStart"/>
      <w:r w:rsidRPr="00346113">
        <w:rPr>
          <w:rFonts w:ascii="Times New Roman" w:hAnsi="Times New Roman"/>
          <w:sz w:val="28"/>
          <w:szCs w:val="28"/>
        </w:rPr>
        <w:t>Катинене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А.И., </w:t>
      </w:r>
      <w:proofErr w:type="spellStart"/>
      <w:r w:rsidRPr="00346113">
        <w:rPr>
          <w:rFonts w:ascii="Times New Roman" w:hAnsi="Times New Roman"/>
          <w:sz w:val="28"/>
          <w:szCs w:val="28"/>
        </w:rPr>
        <w:t>Палавандишвили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М.Л. Музыкальное воспитание дошкольников: Учеб</w:t>
      </w:r>
      <w:proofErr w:type="gramStart"/>
      <w:r w:rsidRPr="00346113">
        <w:rPr>
          <w:rFonts w:ascii="Times New Roman" w:hAnsi="Times New Roman"/>
          <w:sz w:val="28"/>
          <w:szCs w:val="28"/>
        </w:rPr>
        <w:t>.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46113">
        <w:rPr>
          <w:rFonts w:ascii="Times New Roman" w:hAnsi="Times New Roman"/>
          <w:sz w:val="28"/>
          <w:szCs w:val="28"/>
        </w:rPr>
        <w:t>д</w:t>
      </w:r>
      <w:proofErr w:type="gramEnd"/>
      <w:r w:rsidRPr="00346113">
        <w:rPr>
          <w:rFonts w:ascii="Times New Roman" w:hAnsi="Times New Roman"/>
          <w:sz w:val="28"/>
          <w:szCs w:val="28"/>
        </w:rPr>
        <w:t xml:space="preserve">ля студ. </w:t>
      </w:r>
      <w:proofErr w:type="spellStart"/>
      <w:r w:rsidRPr="00346113">
        <w:rPr>
          <w:rFonts w:ascii="Times New Roman" w:hAnsi="Times New Roman"/>
          <w:sz w:val="28"/>
          <w:szCs w:val="28"/>
        </w:rPr>
        <w:t>высш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. и сред. </w:t>
      </w:r>
      <w:proofErr w:type="spellStart"/>
      <w:r w:rsidRPr="00346113">
        <w:rPr>
          <w:rFonts w:ascii="Times New Roman" w:hAnsi="Times New Roman"/>
          <w:sz w:val="28"/>
          <w:szCs w:val="28"/>
        </w:rPr>
        <w:t>пед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. учеб. заведений/ - 3 –е изд., стереотип. – М.: </w:t>
      </w:r>
      <w:proofErr w:type="spellStart"/>
      <w:r w:rsidRPr="00346113">
        <w:rPr>
          <w:rFonts w:ascii="Times New Roman" w:hAnsi="Times New Roman"/>
          <w:sz w:val="28"/>
          <w:szCs w:val="28"/>
        </w:rPr>
        <w:t>Издат</w:t>
      </w:r>
      <w:proofErr w:type="gramStart"/>
      <w:r w:rsidRPr="00346113">
        <w:rPr>
          <w:rFonts w:ascii="Times New Roman" w:hAnsi="Times New Roman"/>
          <w:sz w:val="28"/>
          <w:szCs w:val="28"/>
        </w:rPr>
        <w:t>.ц</w:t>
      </w:r>
      <w:proofErr w:type="gramEnd"/>
      <w:r w:rsidRPr="00346113">
        <w:rPr>
          <w:rFonts w:ascii="Times New Roman" w:hAnsi="Times New Roman"/>
          <w:sz w:val="28"/>
          <w:szCs w:val="28"/>
        </w:rPr>
        <w:t>ентр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«Академия», 200-. – 240с.  </w:t>
      </w:r>
    </w:p>
    <w:p w:rsidR="00F57962" w:rsidRPr="00346113" w:rsidRDefault="00F57962" w:rsidP="00224173">
      <w:pPr>
        <w:pStyle w:val="a3"/>
        <w:numPr>
          <w:ilvl w:val="0"/>
          <w:numId w:val="36"/>
        </w:numPr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6113">
        <w:rPr>
          <w:rFonts w:ascii="Times New Roman" w:hAnsi="Times New Roman"/>
          <w:sz w:val="28"/>
          <w:szCs w:val="28"/>
          <w:lang w:eastAsia="ru-RU"/>
        </w:rPr>
        <w:t xml:space="preserve">Буренина А.И. Ритмическая мозаика (программа по ритмической пластике для детей). - </w:t>
      </w:r>
      <w:proofErr w:type="gramStart"/>
      <w:r w:rsidRPr="00346113">
        <w:rPr>
          <w:rFonts w:ascii="Times New Roman" w:hAnsi="Times New Roman"/>
          <w:sz w:val="28"/>
          <w:szCs w:val="28"/>
          <w:lang w:eastAsia="ru-RU"/>
        </w:rPr>
        <w:t>С-П</w:t>
      </w:r>
      <w:proofErr w:type="gramEnd"/>
      <w:r w:rsidRPr="00346113">
        <w:rPr>
          <w:rFonts w:ascii="Times New Roman" w:hAnsi="Times New Roman"/>
          <w:sz w:val="28"/>
          <w:szCs w:val="28"/>
          <w:lang w:eastAsia="ru-RU"/>
        </w:rPr>
        <w:t>, 2000.</w:t>
      </w:r>
    </w:p>
    <w:p w:rsidR="00F57962" w:rsidRPr="00346113" w:rsidRDefault="00F57962" w:rsidP="00224173">
      <w:pPr>
        <w:pStyle w:val="a3"/>
        <w:numPr>
          <w:ilvl w:val="0"/>
          <w:numId w:val="36"/>
        </w:numPr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346113">
        <w:rPr>
          <w:rFonts w:ascii="Times New Roman" w:hAnsi="Times New Roman"/>
          <w:sz w:val="28"/>
          <w:szCs w:val="28"/>
          <w:lang w:eastAsia="ru-RU"/>
        </w:rPr>
        <w:t>Сауко</w:t>
      </w:r>
      <w:proofErr w:type="spellEnd"/>
      <w:r w:rsidRPr="00346113">
        <w:rPr>
          <w:rFonts w:ascii="Times New Roman" w:hAnsi="Times New Roman"/>
          <w:sz w:val="28"/>
          <w:szCs w:val="28"/>
          <w:lang w:eastAsia="ru-RU"/>
        </w:rPr>
        <w:t xml:space="preserve"> Т.Н., Буренина А.И. Топ-хлоп, малыши! Программа музыкально-ритмического воспита</w:t>
      </w:r>
      <w:r>
        <w:rPr>
          <w:rFonts w:ascii="Times New Roman" w:hAnsi="Times New Roman"/>
          <w:sz w:val="28"/>
          <w:szCs w:val="28"/>
          <w:lang w:eastAsia="ru-RU"/>
        </w:rPr>
        <w:t>ния детей 2-3 лет. – СПб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2001.</w:t>
      </w:r>
    </w:p>
    <w:p w:rsidR="00F57962" w:rsidRPr="00346113" w:rsidRDefault="00F57962" w:rsidP="00224173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F57962" w:rsidRPr="00346113" w:rsidRDefault="00F57962" w:rsidP="00224173">
      <w:pPr>
        <w:numPr>
          <w:ilvl w:val="0"/>
          <w:numId w:val="36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Методическое обеспечение программы О.П. </w:t>
      </w:r>
      <w:proofErr w:type="spellStart"/>
      <w:r w:rsidRPr="00346113">
        <w:rPr>
          <w:rFonts w:ascii="Times New Roman" w:hAnsi="Times New Roman"/>
          <w:sz w:val="28"/>
          <w:szCs w:val="28"/>
        </w:rPr>
        <w:t>Радыновой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«Музыкальные шедевры» </w:t>
      </w:r>
    </w:p>
    <w:p w:rsidR="00F57962" w:rsidRPr="00346113" w:rsidRDefault="00F57962" w:rsidP="00224173">
      <w:pPr>
        <w:numPr>
          <w:ilvl w:val="0"/>
          <w:numId w:val="36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46113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О.П. Слушаем музыку: Книга для воспитателей и музыкальных руководителей детского </w:t>
      </w:r>
      <w:proofErr w:type="spellStart"/>
      <w:r w:rsidRPr="00346113">
        <w:rPr>
          <w:rFonts w:ascii="Times New Roman" w:hAnsi="Times New Roman"/>
          <w:sz w:val="28"/>
          <w:szCs w:val="28"/>
        </w:rPr>
        <w:t>сада</w:t>
      </w:r>
      <w:proofErr w:type="gramStart"/>
      <w:r w:rsidRPr="00346113">
        <w:rPr>
          <w:rFonts w:ascii="Times New Roman" w:hAnsi="Times New Roman"/>
          <w:sz w:val="28"/>
          <w:szCs w:val="28"/>
        </w:rPr>
        <w:t>.-</w:t>
      </w:r>
      <w:proofErr w:type="gramEnd"/>
      <w:r w:rsidRPr="00346113">
        <w:rPr>
          <w:rFonts w:ascii="Times New Roman" w:hAnsi="Times New Roman"/>
          <w:sz w:val="28"/>
          <w:szCs w:val="28"/>
        </w:rPr>
        <w:t>М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., «Просвещение», 1990.О.П. </w:t>
      </w:r>
      <w:proofErr w:type="spellStart"/>
      <w:r w:rsidRPr="00346113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«Музыкальное развитие детей» в двух частях. – М.: «</w:t>
      </w:r>
      <w:proofErr w:type="spellStart"/>
      <w:r w:rsidRPr="00346113">
        <w:rPr>
          <w:rFonts w:ascii="Times New Roman" w:hAnsi="Times New Roman"/>
          <w:sz w:val="28"/>
          <w:szCs w:val="28"/>
        </w:rPr>
        <w:t>Владос</w:t>
      </w:r>
      <w:proofErr w:type="spellEnd"/>
      <w:r w:rsidRPr="00346113">
        <w:rPr>
          <w:rFonts w:ascii="Times New Roman" w:hAnsi="Times New Roman"/>
          <w:sz w:val="28"/>
          <w:szCs w:val="28"/>
        </w:rPr>
        <w:t>», 1997</w:t>
      </w:r>
      <w:r>
        <w:rPr>
          <w:rFonts w:ascii="Times New Roman" w:hAnsi="Times New Roman"/>
          <w:sz w:val="28"/>
          <w:szCs w:val="28"/>
        </w:rPr>
        <w:t>.</w:t>
      </w:r>
    </w:p>
    <w:p w:rsidR="00F57962" w:rsidRPr="00346113" w:rsidRDefault="00F57962" w:rsidP="00224173">
      <w:pPr>
        <w:numPr>
          <w:ilvl w:val="0"/>
          <w:numId w:val="36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О.П. </w:t>
      </w:r>
      <w:proofErr w:type="spellStart"/>
      <w:r w:rsidRPr="00346113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«Беседы о музыкальных инструментах». Комплект из 3 аудиокассет с дидактическим альбомом. – М., 1997. </w:t>
      </w:r>
    </w:p>
    <w:p w:rsidR="00F57962" w:rsidRPr="00346113" w:rsidRDefault="00F57962" w:rsidP="00224173">
      <w:pPr>
        <w:numPr>
          <w:ilvl w:val="0"/>
          <w:numId w:val="36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«Мы слушаем музыку». Учебное пособие. Комплект из 6 аудиокассет с методическими рекомендациями (сост. О. П. </w:t>
      </w:r>
      <w:proofErr w:type="spellStart"/>
      <w:r w:rsidRPr="00346113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). – М.: 1997. </w:t>
      </w:r>
    </w:p>
    <w:p w:rsidR="00F57962" w:rsidRPr="00346113" w:rsidRDefault="00F57962" w:rsidP="00224173">
      <w:pPr>
        <w:numPr>
          <w:ilvl w:val="0"/>
          <w:numId w:val="36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Аудиокассеты с записями музыкальных произведений (сост. В. А. Петрова). – М.: ГДРЗ, 1995. </w:t>
      </w:r>
    </w:p>
    <w:p w:rsidR="00F57962" w:rsidRPr="00346113" w:rsidRDefault="00F57962" w:rsidP="00224173">
      <w:pPr>
        <w:numPr>
          <w:ilvl w:val="0"/>
          <w:numId w:val="36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346113">
        <w:rPr>
          <w:rFonts w:ascii="Times New Roman" w:hAnsi="Times New Roman"/>
          <w:sz w:val="28"/>
          <w:szCs w:val="28"/>
        </w:rPr>
        <w:t xml:space="preserve">Аудиокассеты с записями произведений камерной и оперной музыки.  Пятый год жизни. – М.: Центр «Гармония», 1993. </w:t>
      </w:r>
    </w:p>
    <w:p w:rsidR="00F57962" w:rsidRPr="00F57962" w:rsidRDefault="00F57962" w:rsidP="00224173">
      <w:pPr>
        <w:numPr>
          <w:ilvl w:val="0"/>
          <w:numId w:val="36"/>
        </w:numPr>
        <w:spacing w:line="240" w:lineRule="auto"/>
        <w:ind w:left="142" w:firstLine="0"/>
        <w:jc w:val="both"/>
        <w:rPr>
          <w:lang w:eastAsia="ru-RU"/>
        </w:rPr>
      </w:pPr>
      <w:r w:rsidRPr="00346113">
        <w:rPr>
          <w:rFonts w:ascii="Times New Roman" w:hAnsi="Times New Roman"/>
          <w:sz w:val="28"/>
          <w:szCs w:val="28"/>
        </w:rPr>
        <w:t>Аудиокассеты с записями камерной и оперной музыки. Шестой год жизни. – М.: «</w:t>
      </w:r>
      <w:proofErr w:type="spellStart"/>
      <w:r w:rsidRPr="00346113">
        <w:rPr>
          <w:rFonts w:ascii="Times New Roman" w:hAnsi="Times New Roman"/>
          <w:sz w:val="28"/>
          <w:szCs w:val="28"/>
        </w:rPr>
        <w:t>Виоланта</w:t>
      </w:r>
      <w:proofErr w:type="spellEnd"/>
      <w:r w:rsidRPr="00346113">
        <w:rPr>
          <w:rFonts w:ascii="Times New Roman" w:hAnsi="Times New Roman"/>
          <w:sz w:val="28"/>
          <w:szCs w:val="28"/>
        </w:rPr>
        <w:t>», 1998.</w:t>
      </w:r>
    </w:p>
    <w:p w:rsidR="00E24F88" w:rsidRDefault="00F57962" w:rsidP="002241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7962">
        <w:rPr>
          <w:rFonts w:ascii="Times New Roman" w:hAnsi="Times New Roman"/>
          <w:b/>
          <w:sz w:val="28"/>
          <w:szCs w:val="28"/>
        </w:rPr>
        <w:lastRenderedPageBreak/>
        <w:t>Ранний возраст</w:t>
      </w:r>
    </w:p>
    <w:p w:rsidR="00F57962" w:rsidRDefault="00F57962" w:rsidP="00224173">
      <w:pPr>
        <w:numPr>
          <w:ilvl w:val="0"/>
          <w:numId w:val="37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46113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346113">
        <w:rPr>
          <w:rFonts w:ascii="Times New Roman" w:hAnsi="Times New Roman"/>
          <w:sz w:val="28"/>
          <w:szCs w:val="28"/>
        </w:rPr>
        <w:t xml:space="preserve"> О.П. Народные колыбельные. Учебное пособие.- М., «Гном и Пресс», 2000.</w:t>
      </w:r>
    </w:p>
    <w:p w:rsidR="00F57962" w:rsidRPr="00F57962" w:rsidRDefault="00F57962" w:rsidP="002241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7962">
        <w:rPr>
          <w:rFonts w:ascii="Times New Roman" w:hAnsi="Times New Roman"/>
          <w:b/>
          <w:sz w:val="28"/>
          <w:szCs w:val="28"/>
        </w:rPr>
        <w:t>Младший дошкольный возраст</w:t>
      </w:r>
    </w:p>
    <w:p w:rsidR="00F57962" w:rsidRPr="00F57962" w:rsidRDefault="00F57962" w:rsidP="00224173">
      <w:pPr>
        <w:numPr>
          <w:ilvl w:val="0"/>
          <w:numId w:val="38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57962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F57962">
        <w:rPr>
          <w:rFonts w:ascii="Times New Roman" w:hAnsi="Times New Roman"/>
          <w:sz w:val="28"/>
          <w:szCs w:val="28"/>
        </w:rPr>
        <w:t xml:space="preserve"> О.П. Настроения, чувства в музыке. Конспекты занятий с детьми 3-5 лет.- М. «Гном и Д», 2000.</w:t>
      </w:r>
    </w:p>
    <w:p w:rsidR="00F57962" w:rsidRPr="00F57962" w:rsidRDefault="00F57962" w:rsidP="00224173">
      <w:pPr>
        <w:numPr>
          <w:ilvl w:val="0"/>
          <w:numId w:val="38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57962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F57962">
        <w:rPr>
          <w:rFonts w:ascii="Times New Roman" w:hAnsi="Times New Roman"/>
          <w:sz w:val="28"/>
          <w:szCs w:val="28"/>
        </w:rPr>
        <w:t xml:space="preserve"> О.П. Песня, танец, марш. Конспекты занятий с детьми 3-5 лет.- М., «Гном и Д», 2000.</w:t>
      </w:r>
    </w:p>
    <w:p w:rsidR="00F57962" w:rsidRPr="00F57962" w:rsidRDefault="00F57962" w:rsidP="00224173">
      <w:pPr>
        <w:numPr>
          <w:ilvl w:val="0"/>
          <w:numId w:val="38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57962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F57962">
        <w:rPr>
          <w:rFonts w:ascii="Times New Roman" w:hAnsi="Times New Roman"/>
          <w:sz w:val="28"/>
          <w:szCs w:val="28"/>
        </w:rPr>
        <w:t xml:space="preserve"> О.П. Музыка рассказывает о животных и птицах. Конспекты занятий с детьми 3-5 </w:t>
      </w:r>
      <w:proofErr w:type="spellStart"/>
      <w:r w:rsidRPr="00F57962">
        <w:rPr>
          <w:rFonts w:ascii="Times New Roman" w:hAnsi="Times New Roman"/>
          <w:sz w:val="28"/>
          <w:szCs w:val="28"/>
        </w:rPr>
        <w:t>лет</w:t>
      </w:r>
      <w:proofErr w:type="gramStart"/>
      <w:r w:rsidRPr="00F57962">
        <w:rPr>
          <w:rFonts w:ascii="Times New Roman" w:hAnsi="Times New Roman"/>
          <w:sz w:val="28"/>
          <w:szCs w:val="28"/>
        </w:rPr>
        <w:t>.-</w:t>
      </w:r>
      <w:proofErr w:type="gramEnd"/>
      <w:r w:rsidRPr="00F57962">
        <w:rPr>
          <w:rFonts w:ascii="Times New Roman" w:hAnsi="Times New Roman"/>
          <w:sz w:val="28"/>
          <w:szCs w:val="28"/>
        </w:rPr>
        <w:t>М</w:t>
      </w:r>
      <w:proofErr w:type="spellEnd"/>
      <w:r w:rsidRPr="00F57962">
        <w:rPr>
          <w:rFonts w:ascii="Times New Roman" w:hAnsi="Times New Roman"/>
          <w:sz w:val="28"/>
          <w:szCs w:val="28"/>
        </w:rPr>
        <w:t>.«Гнои и Д»., 2000.</w:t>
      </w:r>
    </w:p>
    <w:p w:rsidR="00F57962" w:rsidRPr="00F57962" w:rsidRDefault="00F57962" w:rsidP="00224173">
      <w:pPr>
        <w:numPr>
          <w:ilvl w:val="0"/>
          <w:numId w:val="38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57962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F57962">
        <w:rPr>
          <w:rFonts w:ascii="Times New Roman" w:hAnsi="Times New Roman"/>
          <w:sz w:val="28"/>
          <w:szCs w:val="28"/>
        </w:rPr>
        <w:t xml:space="preserve"> О.П. Природа и музыка. Конспекты занятий с детьми 3-5 </w:t>
      </w:r>
      <w:proofErr w:type="spellStart"/>
      <w:r w:rsidRPr="00F57962">
        <w:rPr>
          <w:rFonts w:ascii="Times New Roman" w:hAnsi="Times New Roman"/>
          <w:sz w:val="28"/>
          <w:szCs w:val="28"/>
        </w:rPr>
        <w:t>лет</w:t>
      </w:r>
      <w:proofErr w:type="gramStart"/>
      <w:r w:rsidRPr="00F57962">
        <w:rPr>
          <w:rFonts w:ascii="Times New Roman" w:hAnsi="Times New Roman"/>
          <w:sz w:val="28"/>
          <w:szCs w:val="28"/>
        </w:rPr>
        <w:t>.-</w:t>
      </w:r>
      <w:proofErr w:type="gramEnd"/>
      <w:r w:rsidRPr="00F57962">
        <w:rPr>
          <w:rFonts w:ascii="Times New Roman" w:hAnsi="Times New Roman"/>
          <w:sz w:val="28"/>
          <w:szCs w:val="28"/>
        </w:rPr>
        <w:t>М</w:t>
      </w:r>
      <w:proofErr w:type="spellEnd"/>
      <w:r w:rsidRPr="00F57962">
        <w:rPr>
          <w:rFonts w:ascii="Times New Roman" w:hAnsi="Times New Roman"/>
          <w:sz w:val="28"/>
          <w:szCs w:val="28"/>
        </w:rPr>
        <w:t>. «Гном и Д». 2000.</w:t>
      </w:r>
    </w:p>
    <w:p w:rsidR="00F57962" w:rsidRPr="00F57962" w:rsidRDefault="00F57962" w:rsidP="00224173">
      <w:pPr>
        <w:numPr>
          <w:ilvl w:val="0"/>
          <w:numId w:val="38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57962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F57962">
        <w:rPr>
          <w:rFonts w:ascii="Times New Roman" w:hAnsi="Times New Roman"/>
          <w:sz w:val="28"/>
          <w:szCs w:val="28"/>
        </w:rPr>
        <w:t xml:space="preserve"> О.П. Музыкальные инструменты и игрушки Конспекты занятий с детьми 3-5 </w:t>
      </w:r>
      <w:proofErr w:type="spellStart"/>
      <w:r w:rsidRPr="00F57962">
        <w:rPr>
          <w:rFonts w:ascii="Times New Roman" w:hAnsi="Times New Roman"/>
          <w:sz w:val="28"/>
          <w:szCs w:val="28"/>
        </w:rPr>
        <w:t>лет</w:t>
      </w:r>
      <w:proofErr w:type="gramStart"/>
      <w:r w:rsidRPr="00F57962">
        <w:rPr>
          <w:rFonts w:ascii="Times New Roman" w:hAnsi="Times New Roman"/>
          <w:sz w:val="28"/>
          <w:szCs w:val="28"/>
        </w:rPr>
        <w:t>.-</w:t>
      </w:r>
      <w:proofErr w:type="gramEnd"/>
      <w:r w:rsidRPr="00F57962">
        <w:rPr>
          <w:rFonts w:ascii="Times New Roman" w:hAnsi="Times New Roman"/>
          <w:sz w:val="28"/>
          <w:szCs w:val="28"/>
        </w:rPr>
        <w:t>М</w:t>
      </w:r>
      <w:proofErr w:type="spellEnd"/>
      <w:r w:rsidRPr="00F57962">
        <w:rPr>
          <w:rFonts w:ascii="Times New Roman" w:hAnsi="Times New Roman"/>
          <w:sz w:val="28"/>
          <w:szCs w:val="28"/>
        </w:rPr>
        <w:t>., «гном и Д», 2000.</w:t>
      </w:r>
    </w:p>
    <w:p w:rsidR="00F57962" w:rsidRPr="00F57962" w:rsidRDefault="00F57962" w:rsidP="00224173">
      <w:p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F57962">
        <w:rPr>
          <w:rFonts w:ascii="Times New Roman" w:hAnsi="Times New Roman"/>
          <w:b/>
          <w:sz w:val="28"/>
          <w:szCs w:val="28"/>
        </w:rPr>
        <w:t>Старший дошкольный возраст</w:t>
      </w:r>
    </w:p>
    <w:p w:rsidR="00F57962" w:rsidRPr="00F57962" w:rsidRDefault="00F57962" w:rsidP="00224173">
      <w:pPr>
        <w:numPr>
          <w:ilvl w:val="0"/>
          <w:numId w:val="39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57962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F57962">
        <w:rPr>
          <w:rFonts w:ascii="Times New Roman" w:hAnsi="Times New Roman"/>
          <w:sz w:val="28"/>
          <w:szCs w:val="28"/>
        </w:rPr>
        <w:t xml:space="preserve"> О.П. Настроения, чувства в музыке. Конспекты занятий с детьми 5-7 лет.- М. «Гном и Д», 2000.</w:t>
      </w:r>
    </w:p>
    <w:p w:rsidR="00F57962" w:rsidRPr="00F57962" w:rsidRDefault="00F57962" w:rsidP="00224173">
      <w:pPr>
        <w:numPr>
          <w:ilvl w:val="0"/>
          <w:numId w:val="39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57962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F57962">
        <w:rPr>
          <w:rFonts w:ascii="Times New Roman" w:hAnsi="Times New Roman"/>
          <w:sz w:val="28"/>
          <w:szCs w:val="28"/>
        </w:rPr>
        <w:t xml:space="preserve"> О.П. Песня, танец, марш. Конспекты занятий с детьми 5-7 лет.- М., «Гном и Д», 2000.</w:t>
      </w:r>
    </w:p>
    <w:p w:rsidR="00F57962" w:rsidRPr="00F57962" w:rsidRDefault="00F57962" w:rsidP="00224173">
      <w:pPr>
        <w:numPr>
          <w:ilvl w:val="0"/>
          <w:numId w:val="39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57962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F57962">
        <w:rPr>
          <w:rFonts w:ascii="Times New Roman" w:hAnsi="Times New Roman"/>
          <w:sz w:val="28"/>
          <w:szCs w:val="28"/>
        </w:rPr>
        <w:t xml:space="preserve"> О.П. Музыка рассказывает о животных и птицах. Конспекты занятий с детьми 5-7 </w:t>
      </w:r>
      <w:proofErr w:type="spellStart"/>
      <w:r w:rsidRPr="00F57962">
        <w:rPr>
          <w:rFonts w:ascii="Times New Roman" w:hAnsi="Times New Roman"/>
          <w:sz w:val="28"/>
          <w:szCs w:val="28"/>
        </w:rPr>
        <w:t>лет</w:t>
      </w:r>
      <w:proofErr w:type="gramStart"/>
      <w:r w:rsidRPr="00F57962">
        <w:rPr>
          <w:rFonts w:ascii="Times New Roman" w:hAnsi="Times New Roman"/>
          <w:sz w:val="28"/>
          <w:szCs w:val="28"/>
        </w:rPr>
        <w:t>.-</w:t>
      </w:r>
      <w:proofErr w:type="gramEnd"/>
      <w:r w:rsidRPr="00F57962">
        <w:rPr>
          <w:rFonts w:ascii="Times New Roman" w:hAnsi="Times New Roman"/>
          <w:sz w:val="28"/>
          <w:szCs w:val="28"/>
        </w:rPr>
        <w:t>М</w:t>
      </w:r>
      <w:proofErr w:type="spellEnd"/>
      <w:r w:rsidRPr="00F57962">
        <w:rPr>
          <w:rFonts w:ascii="Times New Roman" w:hAnsi="Times New Roman"/>
          <w:sz w:val="28"/>
          <w:szCs w:val="28"/>
        </w:rPr>
        <w:t>.«Гнои и Д»., 2000.</w:t>
      </w:r>
    </w:p>
    <w:p w:rsidR="00F57962" w:rsidRPr="00F57962" w:rsidRDefault="00F57962" w:rsidP="00224173">
      <w:pPr>
        <w:numPr>
          <w:ilvl w:val="0"/>
          <w:numId w:val="39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57962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F57962">
        <w:rPr>
          <w:rFonts w:ascii="Times New Roman" w:hAnsi="Times New Roman"/>
          <w:sz w:val="28"/>
          <w:szCs w:val="28"/>
        </w:rPr>
        <w:t xml:space="preserve"> О.П. Природа и музыка. Конспекты занятий с детьми 5-7 </w:t>
      </w:r>
      <w:proofErr w:type="spellStart"/>
      <w:r w:rsidRPr="00F57962">
        <w:rPr>
          <w:rFonts w:ascii="Times New Roman" w:hAnsi="Times New Roman"/>
          <w:sz w:val="28"/>
          <w:szCs w:val="28"/>
        </w:rPr>
        <w:t>лет</w:t>
      </w:r>
      <w:proofErr w:type="gramStart"/>
      <w:r w:rsidRPr="00F57962">
        <w:rPr>
          <w:rFonts w:ascii="Times New Roman" w:hAnsi="Times New Roman"/>
          <w:sz w:val="28"/>
          <w:szCs w:val="28"/>
        </w:rPr>
        <w:t>.-</w:t>
      </w:r>
      <w:proofErr w:type="gramEnd"/>
      <w:r w:rsidRPr="00F57962">
        <w:rPr>
          <w:rFonts w:ascii="Times New Roman" w:hAnsi="Times New Roman"/>
          <w:sz w:val="28"/>
          <w:szCs w:val="28"/>
        </w:rPr>
        <w:t>М</w:t>
      </w:r>
      <w:proofErr w:type="spellEnd"/>
      <w:r w:rsidRPr="00F57962">
        <w:rPr>
          <w:rFonts w:ascii="Times New Roman" w:hAnsi="Times New Roman"/>
          <w:sz w:val="28"/>
          <w:szCs w:val="28"/>
        </w:rPr>
        <w:t>. «Гном и Д». 2000.</w:t>
      </w:r>
    </w:p>
    <w:p w:rsidR="00F57962" w:rsidRPr="00F57962" w:rsidRDefault="00F57962" w:rsidP="00224173">
      <w:pPr>
        <w:numPr>
          <w:ilvl w:val="0"/>
          <w:numId w:val="39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57962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F57962">
        <w:rPr>
          <w:rFonts w:ascii="Times New Roman" w:hAnsi="Times New Roman"/>
          <w:sz w:val="28"/>
          <w:szCs w:val="28"/>
        </w:rPr>
        <w:t xml:space="preserve"> О.П. Музыкальные инструменты и игрушки Конспекты занятий с детьми 5-7 </w:t>
      </w:r>
      <w:proofErr w:type="spellStart"/>
      <w:r w:rsidRPr="00F57962">
        <w:rPr>
          <w:rFonts w:ascii="Times New Roman" w:hAnsi="Times New Roman"/>
          <w:sz w:val="28"/>
          <w:szCs w:val="28"/>
        </w:rPr>
        <w:t>лет</w:t>
      </w:r>
      <w:proofErr w:type="gramStart"/>
      <w:r w:rsidRPr="00F57962">
        <w:rPr>
          <w:rFonts w:ascii="Times New Roman" w:hAnsi="Times New Roman"/>
          <w:sz w:val="28"/>
          <w:szCs w:val="28"/>
        </w:rPr>
        <w:t>.-</w:t>
      </w:r>
      <w:proofErr w:type="gramEnd"/>
      <w:r w:rsidRPr="00F57962">
        <w:rPr>
          <w:rFonts w:ascii="Times New Roman" w:hAnsi="Times New Roman"/>
          <w:sz w:val="28"/>
          <w:szCs w:val="28"/>
        </w:rPr>
        <w:t>М</w:t>
      </w:r>
      <w:proofErr w:type="spellEnd"/>
      <w:r w:rsidRPr="00F57962">
        <w:rPr>
          <w:rFonts w:ascii="Times New Roman" w:hAnsi="Times New Roman"/>
          <w:sz w:val="28"/>
          <w:szCs w:val="28"/>
        </w:rPr>
        <w:t>., «гном и Д», 2000.</w:t>
      </w:r>
    </w:p>
    <w:p w:rsidR="00F57962" w:rsidRDefault="00F57962" w:rsidP="00224173">
      <w:pPr>
        <w:spacing w:after="0" w:line="240" w:lineRule="auto"/>
        <w:jc w:val="both"/>
        <w:rPr>
          <w:b/>
          <w:sz w:val="28"/>
          <w:szCs w:val="28"/>
          <w:lang w:eastAsia="ru-RU"/>
        </w:rPr>
      </w:pPr>
    </w:p>
    <w:p w:rsidR="00F57962" w:rsidRDefault="00F57962" w:rsidP="00F57962">
      <w:pPr>
        <w:spacing w:after="0" w:line="360" w:lineRule="auto"/>
        <w:jc w:val="both"/>
        <w:rPr>
          <w:b/>
          <w:sz w:val="28"/>
          <w:szCs w:val="28"/>
          <w:lang w:eastAsia="ru-RU"/>
        </w:rPr>
      </w:pPr>
    </w:p>
    <w:p w:rsidR="00F57962" w:rsidRDefault="00F57962" w:rsidP="00F57962">
      <w:pPr>
        <w:spacing w:after="0" w:line="360" w:lineRule="auto"/>
        <w:jc w:val="both"/>
        <w:rPr>
          <w:b/>
          <w:sz w:val="28"/>
          <w:szCs w:val="28"/>
          <w:lang w:eastAsia="ru-RU"/>
        </w:rPr>
      </w:pPr>
    </w:p>
    <w:p w:rsidR="00F57962" w:rsidRPr="00F57962" w:rsidRDefault="00F57962" w:rsidP="00F57962">
      <w:pPr>
        <w:spacing w:after="0" w:line="360" w:lineRule="auto"/>
        <w:jc w:val="both"/>
        <w:rPr>
          <w:b/>
          <w:sz w:val="28"/>
          <w:szCs w:val="28"/>
          <w:lang w:eastAsia="ru-RU"/>
        </w:rPr>
      </w:pPr>
    </w:p>
    <w:p w:rsidR="00E24F88" w:rsidRPr="00346113" w:rsidRDefault="00E24F88" w:rsidP="00F57962">
      <w:pPr>
        <w:pStyle w:val="1"/>
        <w:spacing w:before="0" w:line="360" w:lineRule="auto"/>
        <w:jc w:val="both"/>
        <w:rPr>
          <w:rFonts w:ascii="Calibri" w:hAnsi="Calibri"/>
          <w:iCs/>
          <w:color w:val="auto"/>
        </w:rPr>
      </w:pPr>
      <w:bookmarkStart w:id="28" w:name="_Toc362722390"/>
    </w:p>
    <w:p w:rsidR="00E24F88" w:rsidRPr="00346113" w:rsidRDefault="00E24F88" w:rsidP="00F57962">
      <w:pPr>
        <w:spacing w:after="0" w:line="360" w:lineRule="auto"/>
        <w:jc w:val="both"/>
        <w:rPr>
          <w:sz w:val="28"/>
          <w:szCs w:val="28"/>
        </w:rPr>
      </w:pPr>
    </w:p>
    <w:p w:rsidR="00E24F88" w:rsidRPr="00346113" w:rsidRDefault="00E24F88" w:rsidP="000D3257">
      <w:pPr>
        <w:spacing w:after="0" w:line="240" w:lineRule="auto"/>
        <w:rPr>
          <w:sz w:val="28"/>
          <w:szCs w:val="28"/>
        </w:rPr>
      </w:pPr>
    </w:p>
    <w:bookmarkEnd w:id="28"/>
    <w:p w:rsidR="00E24F88" w:rsidRPr="00346113" w:rsidRDefault="00E24F88" w:rsidP="000D3257">
      <w:pPr>
        <w:pStyle w:val="a4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E24F88" w:rsidRPr="00346113" w:rsidRDefault="00E24F88" w:rsidP="000D3257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</w:p>
    <w:p w:rsidR="00E24F88" w:rsidRPr="00346113" w:rsidRDefault="00E24F88" w:rsidP="000D3257">
      <w:pPr>
        <w:pStyle w:val="1"/>
        <w:spacing w:before="0" w:line="240" w:lineRule="auto"/>
        <w:rPr>
          <w:rFonts w:ascii="Times New Roman" w:hAnsi="Times New Roman"/>
          <w:color w:val="auto"/>
        </w:rPr>
      </w:pPr>
    </w:p>
    <w:p w:rsidR="00E24F88" w:rsidRPr="00346113" w:rsidRDefault="00E24F88" w:rsidP="000D3257">
      <w:pPr>
        <w:pStyle w:val="1"/>
        <w:spacing w:before="0" w:line="240" w:lineRule="auto"/>
        <w:rPr>
          <w:rFonts w:ascii="Times New Roman" w:hAnsi="Times New Roman"/>
          <w:color w:val="auto"/>
        </w:rPr>
      </w:pPr>
    </w:p>
    <w:p w:rsidR="00E24F88" w:rsidRDefault="00E24F88" w:rsidP="000D3257">
      <w:pPr>
        <w:spacing w:after="0" w:line="240" w:lineRule="auto"/>
        <w:rPr>
          <w:sz w:val="28"/>
          <w:szCs w:val="28"/>
        </w:rPr>
      </w:pPr>
    </w:p>
    <w:p w:rsidR="00D668EB" w:rsidRDefault="00D668EB" w:rsidP="000D3257">
      <w:pPr>
        <w:spacing w:after="0" w:line="240" w:lineRule="auto"/>
        <w:rPr>
          <w:sz w:val="28"/>
          <w:szCs w:val="28"/>
        </w:rPr>
      </w:pPr>
    </w:p>
    <w:p w:rsidR="00D668EB" w:rsidRDefault="00D668EB" w:rsidP="000D3257">
      <w:pPr>
        <w:spacing w:after="0" w:line="240" w:lineRule="auto"/>
        <w:rPr>
          <w:sz w:val="28"/>
          <w:szCs w:val="28"/>
        </w:rPr>
      </w:pPr>
    </w:p>
    <w:p w:rsidR="00D668EB" w:rsidRPr="00346113" w:rsidRDefault="00D668EB" w:rsidP="000D3257">
      <w:pPr>
        <w:spacing w:after="0" w:line="240" w:lineRule="auto"/>
        <w:rPr>
          <w:sz w:val="28"/>
          <w:szCs w:val="28"/>
        </w:rPr>
      </w:pPr>
    </w:p>
    <w:p w:rsidR="00E24F88" w:rsidRDefault="00E24F88" w:rsidP="000D3257">
      <w:pPr>
        <w:spacing w:after="0" w:line="240" w:lineRule="auto"/>
        <w:rPr>
          <w:sz w:val="28"/>
          <w:szCs w:val="28"/>
        </w:rPr>
      </w:pPr>
    </w:p>
    <w:sectPr w:rsidR="00E24F88" w:rsidSect="00224173">
      <w:pgSz w:w="11906" w:h="16838"/>
      <w:pgMar w:top="1134" w:right="850" w:bottom="1134" w:left="1701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0C3" w:rsidRDefault="00BF20C3" w:rsidP="009870CC">
      <w:pPr>
        <w:spacing w:after="0" w:line="240" w:lineRule="auto"/>
      </w:pPr>
      <w:r>
        <w:separator/>
      </w:r>
    </w:p>
  </w:endnote>
  <w:endnote w:type="continuationSeparator" w:id="0">
    <w:p w:rsidR="00BF20C3" w:rsidRDefault="00BF20C3" w:rsidP="00987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213" w:rsidRDefault="00B05C9A" w:rsidP="00AE0A59">
    <w:pPr>
      <w:pStyle w:val="a7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751213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51213" w:rsidRDefault="00751213" w:rsidP="00CE499F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213" w:rsidRDefault="00B05C9A" w:rsidP="00AE0A59">
    <w:pPr>
      <w:pStyle w:val="a7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751213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642B93">
      <w:rPr>
        <w:rStyle w:val="af3"/>
        <w:noProof/>
      </w:rPr>
      <w:t>104</w:t>
    </w:r>
    <w:r>
      <w:rPr>
        <w:rStyle w:val="af3"/>
      </w:rPr>
      <w:fldChar w:fldCharType="end"/>
    </w:r>
  </w:p>
  <w:p w:rsidR="00751213" w:rsidRDefault="00751213" w:rsidP="00CE499F">
    <w:pPr>
      <w:pStyle w:val="a7"/>
      <w:ind w:right="360"/>
      <w:jc w:val="right"/>
    </w:pPr>
  </w:p>
  <w:p w:rsidR="00751213" w:rsidRDefault="0075121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213" w:rsidRDefault="00B05C9A">
    <w:pPr>
      <w:pStyle w:val="a7"/>
      <w:jc w:val="right"/>
    </w:pPr>
    <w:fldSimple w:instr=" PAGE   \* MERGEFORMAT ">
      <w:r w:rsidR="00642B93">
        <w:rPr>
          <w:noProof/>
        </w:rPr>
        <w:t>1</w:t>
      </w:r>
    </w:fldSimple>
  </w:p>
  <w:p w:rsidR="00751213" w:rsidRDefault="0075121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0C3" w:rsidRDefault="00BF20C3" w:rsidP="009870CC">
      <w:pPr>
        <w:spacing w:after="0" w:line="240" w:lineRule="auto"/>
      </w:pPr>
      <w:r>
        <w:separator/>
      </w:r>
    </w:p>
  </w:footnote>
  <w:footnote w:type="continuationSeparator" w:id="0">
    <w:p w:rsidR="00BF20C3" w:rsidRDefault="00BF20C3" w:rsidP="009870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multilevel"/>
    <w:tmpl w:val="0000000D"/>
    <w:name w:val="WW8Num1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1D57BBE"/>
    <w:multiLevelType w:val="multilevel"/>
    <w:tmpl w:val="757482D8"/>
    <w:lvl w:ilvl="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2">
    <w:nsid w:val="04880B54"/>
    <w:multiLevelType w:val="hybridMultilevel"/>
    <w:tmpl w:val="6A84DB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7F35DA"/>
    <w:multiLevelType w:val="multilevel"/>
    <w:tmpl w:val="9A321D6E"/>
    <w:lvl w:ilvl="0">
      <w:start w:val="6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cs="Times New Roman" w:hint="default"/>
      </w:rPr>
    </w:lvl>
  </w:abstractNum>
  <w:abstractNum w:abstractNumId="4">
    <w:nsid w:val="08460ECA"/>
    <w:multiLevelType w:val="hybridMultilevel"/>
    <w:tmpl w:val="0FCC62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0B3DDD"/>
    <w:multiLevelType w:val="hybridMultilevel"/>
    <w:tmpl w:val="F202BA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C5C24"/>
    <w:multiLevelType w:val="hybridMultilevel"/>
    <w:tmpl w:val="305EE858"/>
    <w:lvl w:ilvl="0" w:tplc="FA4E0CD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EF434C"/>
    <w:multiLevelType w:val="hybridMultilevel"/>
    <w:tmpl w:val="D46256DE"/>
    <w:lvl w:ilvl="0" w:tplc="FA4E0CDA">
      <w:numFmt w:val="bullet"/>
      <w:lvlText w:val="-"/>
      <w:lvlJc w:val="left"/>
      <w:pPr>
        <w:ind w:left="50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11826BC1"/>
    <w:multiLevelType w:val="hybridMultilevel"/>
    <w:tmpl w:val="12EC6B6A"/>
    <w:lvl w:ilvl="0" w:tplc="FA4E0CD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DB50B5"/>
    <w:multiLevelType w:val="hybridMultilevel"/>
    <w:tmpl w:val="0B7E2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EF188A"/>
    <w:multiLevelType w:val="hybridMultilevel"/>
    <w:tmpl w:val="E0747A38"/>
    <w:lvl w:ilvl="0" w:tplc="4D60F5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C804D7"/>
    <w:multiLevelType w:val="hybridMultilevel"/>
    <w:tmpl w:val="54F47E8E"/>
    <w:lvl w:ilvl="0" w:tplc="6FDCAC9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FA4E9E"/>
    <w:multiLevelType w:val="hybridMultilevel"/>
    <w:tmpl w:val="A65E05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6462DB"/>
    <w:multiLevelType w:val="hybridMultilevel"/>
    <w:tmpl w:val="EA18275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215443B2"/>
    <w:multiLevelType w:val="hybridMultilevel"/>
    <w:tmpl w:val="B0BE1AA6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2C468B6"/>
    <w:multiLevelType w:val="hybridMultilevel"/>
    <w:tmpl w:val="D20232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9A1E24"/>
    <w:multiLevelType w:val="hybridMultilevel"/>
    <w:tmpl w:val="F38AA0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3800AA"/>
    <w:multiLevelType w:val="hybridMultilevel"/>
    <w:tmpl w:val="5FBAC7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BC6014"/>
    <w:multiLevelType w:val="hybridMultilevel"/>
    <w:tmpl w:val="3A04191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E00CA0"/>
    <w:multiLevelType w:val="hybridMultilevel"/>
    <w:tmpl w:val="342E25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3810C00"/>
    <w:multiLevelType w:val="hybridMultilevel"/>
    <w:tmpl w:val="1DC690D4"/>
    <w:lvl w:ilvl="0" w:tplc="FA4E0CD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B545A3"/>
    <w:multiLevelType w:val="hybridMultilevel"/>
    <w:tmpl w:val="5F06F50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36BD2190"/>
    <w:multiLevelType w:val="hybridMultilevel"/>
    <w:tmpl w:val="9A423F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480926"/>
    <w:multiLevelType w:val="hybridMultilevel"/>
    <w:tmpl w:val="1B5053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921600"/>
    <w:multiLevelType w:val="hybridMultilevel"/>
    <w:tmpl w:val="749A9B02"/>
    <w:lvl w:ilvl="0" w:tplc="FA4E0CD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CE68B2"/>
    <w:multiLevelType w:val="hybridMultilevel"/>
    <w:tmpl w:val="8CD2E7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1B3D10"/>
    <w:multiLevelType w:val="hybridMultilevel"/>
    <w:tmpl w:val="858A71FE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47C04F42"/>
    <w:multiLevelType w:val="hybridMultilevel"/>
    <w:tmpl w:val="96B87F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E54287"/>
    <w:multiLevelType w:val="hybridMultilevel"/>
    <w:tmpl w:val="C936A8C0"/>
    <w:lvl w:ilvl="0" w:tplc="FA4E0CD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D640D9"/>
    <w:multiLevelType w:val="hybridMultilevel"/>
    <w:tmpl w:val="2A569998"/>
    <w:lvl w:ilvl="0" w:tplc="0419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0">
    <w:nsid w:val="4CFF21CD"/>
    <w:multiLevelType w:val="hybridMultilevel"/>
    <w:tmpl w:val="978C64E6"/>
    <w:lvl w:ilvl="0" w:tplc="49A80F72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2513696"/>
    <w:multiLevelType w:val="hybridMultilevel"/>
    <w:tmpl w:val="959C24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842AA5"/>
    <w:multiLevelType w:val="hybridMultilevel"/>
    <w:tmpl w:val="8AEC1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DE1936"/>
    <w:multiLevelType w:val="hybridMultilevel"/>
    <w:tmpl w:val="B4DAB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2D073B"/>
    <w:multiLevelType w:val="hybridMultilevel"/>
    <w:tmpl w:val="49688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94372F"/>
    <w:multiLevelType w:val="hybridMultilevel"/>
    <w:tmpl w:val="9B4C5A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A03043"/>
    <w:multiLevelType w:val="hybridMultilevel"/>
    <w:tmpl w:val="7E9835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2955D9"/>
    <w:multiLevelType w:val="hybridMultilevel"/>
    <w:tmpl w:val="70F263F4"/>
    <w:lvl w:ilvl="0" w:tplc="FA4E0CD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601486"/>
    <w:multiLevelType w:val="hybridMultilevel"/>
    <w:tmpl w:val="F696A3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A2064C"/>
    <w:multiLevelType w:val="hybridMultilevel"/>
    <w:tmpl w:val="914467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7F0CFD"/>
    <w:multiLevelType w:val="hybridMultilevel"/>
    <w:tmpl w:val="DF8EF7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D645574"/>
    <w:multiLevelType w:val="hybridMultilevel"/>
    <w:tmpl w:val="8BB4D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8B51F7"/>
    <w:multiLevelType w:val="hybridMultilevel"/>
    <w:tmpl w:val="89865C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537015E"/>
    <w:multiLevelType w:val="hybridMultilevel"/>
    <w:tmpl w:val="E092C05C"/>
    <w:lvl w:ilvl="0" w:tplc="3D8200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42159B"/>
    <w:multiLevelType w:val="hybridMultilevel"/>
    <w:tmpl w:val="2864CA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9"/>
  </w:num>
  <w:num w:numId="3">
    <w:abstractNumId w:val="24"/>
  </w:num>
  <w:num w:numId="4">
    <w:abstractNumId w:val="37"/>
  </w:num>
  <w:num w:numId="5">
    <w:abstractNumId w:val="20"/>
  </w:num>
  <w:num w:numId="6">
    <w:abstractNumId w:val="28"/>
  </w:num>
  <w:num w:numId="7">
    <w:abstractNumId w:val="6"/>
  </w:num>
  <w:num w:numId="8">
    <w:abstractNumId w:val="8"/>
  </w:num>
  <w:num w:numId="9">
    <w:abstractNumId w:val="7"/>
  </w:num>
  <w:num w:numId="10">
    <w:abstractNumId w:val="1"/>
  </w:num>
  <w:num w:numId="11">
    <w:abstractNumId w:val="3"/>
  </w:num>
  <w:num w:numId="12">
    <w:abstractNumId w:val="38"/>
  </w:num>
  <w:num w:numId="13">
    <w:abstractNumId w:val="40"/>
  </w:num>
  <w:num w:numId="14">
    <w:abstractNumId w:val="19"/>
  </w:num>
  <w:num w:numId="15">
    <w:abstractNumId w:val="17"/>
  </w:num>
  <w:num w:numId="16">
    <w:abstractNumId w:val="31"/>
  </w:num>
  <w:num w:numId="17">
    <w:abstractNumId w:val="39"/>
  </w:num>
  <w:num w:numId="18">
    <w:abstractNumId w:val="16"/>
  </w:num>
  <w:num w:numId="19">
    <w:abstractNumId w:val="12"/>
  </w:num>
  <w:num w:numId="20">
    <w:abstractNumId w:val="33"/>
  </w:num>
  <w:num w:numId="21">
    <w:abstractNumId w:val="4"/>
  </w:num>
  <w:num w:numId="22">
    <w:abstractNumId w:val="27"/>
  </w:num>
  <w:num w:numId="23">
    <w:abstractNumId w:val="5"/>
  </w:num>
  <w:num w:numId="24">
    <w:abstractNumId w:val="18"/>
  </w:num>
  <w:num w:numId="25">
    <w:abstractNumId w:val="26"/>
  </w:num>
  <w:num w:numId="26">
    <w:abstractNumId w:val="21"/>
  </w:num>
  <w:num w:numId="27">
    <w:abstractNumId w:val="29"/>
  </w:num>
  <w:num w:numId="28">
    <w:abstractNumId w:val="22"/>
  </w:num>
  <w:num w:numId="29">
    <w:abstractNumId w:val="15"/>
  </w:num>
  <w:num w:numId="30">
    <w:abstractNumId w:val="44"/>
  </w:num>
  <w:num w:numId="31">
    <w:abstractNumId w:val="25"/>
  </w:num>
  <w:num w:numId="32">
    <w:abstractNumId w:val="35"/>
  </w:num>
  <w:num w:numId="33">
    <w:abstractNumId w:val="36"/>
  </w:num>
  <w:num w:numId="34">
    <w:abstractNumId w:val="14"/>
  </w:num>
  <w:num w:numId="35">
    <w:abstractNumId w:val="11"/>
  </w:num>
  <w:num w:numId="36">
    <w:abstractNumId w:val="43"/>
  </w:num>
  <w:num w:numId="37">
    <w:abstractNumId w:val="34"/>
  </w:num>
  <w:num w:numId="38">
    <w:abstractNumId w:val="30"/>
  </w:num>
  <w:num w:numId="39">
    <w:abstractNumId w:val="32"/>
  </w:num>
  <w:num w:numId="40">
    <w:abstractNumId w:val="13"/>
  </w:num>
  <w:num w:numId="41">
    <w:abstractNumId w:val="2"/>
  </w:num>
  <w:num w:numId="42">
    <w:abstractNumId w:val="42"/>
  </w:num>
  <w:num w:numId="43">
    <w:abstractNumId w:val="23"/>
  </w:num>
  <w:num w:numId="44">
    <w:abstractNumId w:val="10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1FBC"/>
    <w:rsid w:val="0000124D"/>
    <w:rsid w:val="00006429"/>
    <w:rsid w:val="0001331D"/>
    <w:rsid w:val="00013A60"/>
    <w:rsid w:val="000333EB"/>
    <w:rsid w:val="00051505"/>
    <w:rsid w:val="00064A09"/>
    <w:rsid w:val="00070A86"/>
    <w:rsid w:val="000779D1"/>
    <w:rsid w:val="00093EA9"/>
    <w:rsid w:val="000A7FFA"/>
    <w:rsid w:val="000B1190"/>
    <w:rsid w:val="000B3888"/>
    <w:rsid w:val="000B5336"/>
    <w:rsid w:val="000C1EA5"/>
    <w:rsid w:val="000D3257"/>
    <w:rsid w:val="000D6267"/>
    <w:rsid w:val="000D79FD"/>
    <w:rsid w:val="000F31C1"/>
    <w:rsid w:val="000F4601"/>
    <w:rsid w:val="00125994"/>
    <w:rsid w:val="001267DC"/>
    <w:rsid w:val="00127045"/>
    <w:rsid w:val="00142BEF"/>
    <w:rsid w:val="00150D58"/>
    <w:rsid w:val="00166F82"/>
    <w:rsid w:val="00177913"/>
    <w:rsid w:val="00180FDD"/>
    <w:rsid w:val="00182979"/>
    <w:rsid w:val="00183C17"/>
    <w:rsid w:val="001A0456"/>
    <w:rsid w:val="001A26A2"/>
    <w:rsid w:val="001A2E3E"/>
    <w:rsid w:val="001A777F"/>
    <w:rsid w:val="001C6C61"/>
    <w:rsid w:val="001D5861"/>
    <w:rsid w:val="001D63F8"/>
    <w:rsid w:val="001E26D4"/>
    <w:rsid w:val="001E68AD"/>
    <w:rsid w:val="001F4A32"/>
    <w:rsid w:val="001F4B8C"/>
    <w:rsid w:val="001F4DF5"/>
    <w:rsid w:val="001F50D6"/>
    <w:rsid w:val="001F5D06"/>
    <w:rsid w:val="00205D7B"/>
    <w:rsid w:val="00213949"/>
    <w:rsid w:val="00224173"/>
    <w:rsid w:val="002353BB"/>
    <w:rsid w:val="002455D2"/>
    <w:rsid w:val="0024611C"/>
    <w:rsid w:val="0026101F"/>
    <w:rsid w:val="00270D69"/>
    <w:rsid w:val="00273AE0"/>
    <w:rsid w:val="00280DC5"/>
    <w:rsid w:val="00285CC6"/>
    <w:rsid w:val="00293A04"/>
    <w:rsid w:val="002A54A2"/>
    <w:rsid w:val="002A7654"/>
    <w:rsid w:val="002A7913"/>
    <w:rsid w:val="002B339E"/>
    <w:rsid w:val="002C3178"/>
    <w:rsid w:val="002E0072"/>
    <w:rsid w:val="002E1693"/>
    <w:rsid w:val="002E1E16"/>
    <w:rsid w:val="002E6146"/>
    <w:rsid w:val="002E6B23"/>
    <w:rsid w:val="00306EE8"/>
    <w:rsid w:val="00322509"/>
    <w:rsid w:val="00324D58"/>
    <w:rsid w:val="0032631B"/>
    <w:rsid w:val="00326BDF"/>
    <w:rsid w:val="00326EBB"/>
    <w:rsid w:val="00337D27"/>
    <w:rsid w:val="00340AFF"/>
    <w:rsid w:val="0034537C"/>
    <w:rsid w:val="00346113"/>
    <w:rsid w:val="00365F13"/>
    <w:rsid w:val="00377A00"/>
    <w:rsid w:val="00383181"/>
    <w:rsid w:val="003837FD"/>
    <w:rsid w:val="0039063C"/>
    <w:rsid w:val="00390E4B"/>
    <w:rsid w:val="003A4D91"/>
    <w:rsid w:val="003C6F45"/>
    <w:rsid w:val="003D00C0"/>
    <w:rsid w:val="003E680E"/>
    <w:rsid w:val="003F248A"/>
    <w:rsid w:val="003F7A28"/>
    <w:rsid w:val="00402CFC"/>
    <w:rsid w:val="00402D2E"/>
    <w:rsid w:val="00424B6B"/>
    <w:rsid w:val="00437861"/>
    <w:rsid w:val="00443561"/>
    <w:rsid w:val="00451C7D"/>
    <w:rsid w:val="00470483"/>
    <w:rsid w:val="004743D8"/>
    <w:rsid w:val="00494F2B"/>
    <w:rsid w:val="00497D62"/>
    <w:rsid w:val="004E319A"/>
    <w:rsid w:val="004F20E9"/>
    <w:rsid w:val="004F448B"/>
    <w:rsid w:val="004F7032"/>
    <w:rsid w:val="005007AF"/>
    <w:rsid w:val="005102AD"/>
    <w:rsid w:val="00516C04"/>
    <w:rsid w:val="005205B3"/>
    <w:rsid w:val="00526D58"/>
    <w:rsid w:val="00536056"/>
    <w:rsid w:val="00545CFA"/>
    <w:rsid w:val="00585474"/>
    <w:rsid w:val="00595725"/>
    <w:rsid w:val="005C1129"/>
    <w:rsid w:val="005C2F14"/>
    <w:rsid w:val="005C4D3E"/>
    <w:rsid w:val="005D5396"/>
    <w:rsid w:val="005E1246"/>
    <w:rsid w:val="006153A8"/>
    <w:rsid w:val="00620E8D"/>
    <w:rsid w:val="00624119"/>
    <w:rsid w:val="00632B03"/>
    <w:rsid w:val="006338B7"/>
    <w:rsid w:val="00635EE6"/>
    <w:rsid w:val="006373F2"/>
    <w:rsid w:val="00642B93"/>
    <w:rsid w:val="006440A1"/>
    <w:rsid w:val="00660A20"/>
    <w:rsid w:val="006655F5"/>
    <w:rsid w:val="00672399"/>
    <w:rsid w:val="006740B5"/>
    <w:rsid w:val="006956C9"/>
    <w:rsid w:val="006B00A1"/>
    <w:rsid w:val="006C7B41"/>
    <w:rsid w:val="006D66C6"/>
    <w:rsid w:val="006D71CA"/>
    <w:rsid w:val="006E2F8C"/>
    <w:rsid w:val="006F0DE8"/>
    <w:rsid w:val="00707273"/>
    <w:rsid w:val="00713007"/>
    <w:rsid w:val="00715F44"/>
    <w:rsid w:val="00717C94"/>
    <w:rsid w:val="007213CE"/>
    <w:rsid w:val="00727537"/>
    <w:rsid w:val="00736223"/>
    <w:rsid w:val="007373AC"/>
    <w:rsid w:val="0074536E"/>
    <w:rsid w:val="007460A6"/>
    <w:rsid w:val="00747574"/>
    <w:rsid w:val="00751213"/>
    <w:rsid w:val="00754E41"/>
    <w:rsid w:val="007623C9"/>
    <w:rsid w:val="0078066B"/>
    <w:rsid w:val="007C61F0"/>
    <w:rsid w:val="007D0DD0"/>
    <w:rsid w:val="007E2038"/>
    <w:rsid w:val="007E30C4"/>
    <w:rsid w:val="007F0C3D"/>
    <w:rsid w:val="007F6836"/>
    <w:rsid w:val="007F6B1B"/>
    <w:rsid w:val="00801710"/>
    <w:rsid w:val="008100A1"/>
    <w:rsid w:val="008138E2"/>
    <w:rsid w:val="008200D6"/>
    <w:rsid w:val="0082101D"/>
    <w:rsid w:val="00845FED"/>
    <w:rsid w:val="00861EAA"/>
    <w:rsid w:val="008800B3"/>
    <w:rsid w:val="00892152"/>
    <w:rsid w:val="00895973"/>
    <w:rsid w:val="008B2E8C"/>
    <w:rsid w:val="008C25BA"/>
    <w:rsid w:val="008E0C53"/>
    <w:rsid w:val="008E1F0D"/>
    <w:rsid w:val="008E44BE"/>
    <w:rsid w:val="008F7F6E"/>
    <w:rsid w:val="00907679"/>
    <w:rsid w:val="00913A1D"/>
    <w:rsid w:val="00930031"/>
    <w:rsid w:val="00937233"/>
    <w:rsid w:val="009404F2"/>
    <w:rsid w:val="0094754B"/>
    <w:rsid w:val="00955696"/>
    <w:rsid w:val="00955E09"/>
    <w:rsid w:val="00980B39"/>
    <w:rsid w:val="009812A5"/>
    <w:rsid w:val="009842A9"/>
    <w:rsid w:val="0098690D"/>
    <w:rsid w:val="009870CC"/>
    <w:rsid w:val="009A48BC"/>
    <w:rsid w:val="009B70F7"/>
    <w:rsid w:val="009C26D5"/>
    <w:rsid w:val="009C2847"/>
    <w:rsid w:val="009C79F2"/>
    <w:rsid w:val="009D367E"/>
    <w:rsid w:val="009E306B"/>
    <w:rsid w:val="009F130E"/>
    <w:rsid w:val="00A07D89"/>
    <w:rsid w:val="00A20426"/>
    <w:rsid w:val="00A2232C"/>
    <w:rsid w:val="00A23C25"/>
    <w:rsid w:val="00A37ADE"/>
    <w:rsid w:val="00A40BB4"/>
    <w:rsid w:val="00A478E3"/>
    <w:rsid w:val="00A47C76"/>
    <w:rsid w:val="00A50E10"/>
    <w:rsid w:val="00A62451"/>
    <w:rsid w:val="00A653CE"/>
    <w:rsid w:val="00A6788D"/>
    <w:rsid w:val="00A70317"/>
    <w:rsid w:val="00A95D33"/>
    <w:rsid w:val="00A9632D"/>
    <w:rsid w:val="00AA0BA1"/>
    <w:rsid w:val="00AB4DE6"/>
    <w:rsid w:val="00AB6DD2"/>
    <w:rsid w:val="00AB6F24"/>
    <w:rsid w:val="00AE0A59"/>
    <w:rsid w:val="00AF39EB"/>
    <w:rsid w:val="00AF4ACA"/>
    <w:rsid w:val="00AF4E18"/>
    <w:rsid w:val="00B003C9"/>
    <w:rsid w:val="00B05862"/>
    <w:rsid w:val="00B05C9A"/>
    <w:rsid w:val="00B061E0"/>
    <w:rsid w:val="00B1051C"/>
    <w:rsid w:val="00B15B45"/>
    <w:rsid w:val="00B20EB5"/>
    <w:rsid w:val="00B32895"/>
    <w:rsid w:val="00B3397D"/>
    <w:rsid w:val="00B34B1B"/>
    <w:rsid w:val="00B36253"/>
    <w:rsid w:val="00B418C6"/>
    <w:rsid w:val="00B6373D"/>
    <w:rsid w:val="00B63AB2"/>
    <w:rsid w:val="00B70849"/>
    <w:rsid w:val="00B91879"/>
    <w:rsid w:val="00BA0A46"/>
    <w:rsid w:val="00BB6855"/>
    <w:rsid w:val="00BC5B71"/>
    <w:rsid w:val="00BD3681"/>
    <w:rsid w:val="00BD60E4"/>
    <w:rsid w:val="00BE65E7"/>
    <w:rsid w:val="00BF20C3"/>
    <w:rsid w:val="00C15E89"/>
    <w:rsid w:val="00C3138A"/>
    <w:rsid w:val="00C34FC8"/>
    <w:rsid w:val="00C36D03"/>
    <w:rsid w:val="00C479F7"/>
    <w:rsid w:val="00C507C2"/>
    <w:rsid w:val="00C56404"/>
    <w:rsid w:val="00C611F5"/>
    <w:rsid w:val="00C65987"/>
    <w:rsid w:val="00C772E1"/>
    <w:rsid w:val="00C809A8"/>
    <w:rsid w:val="00C862D9"/>
    <w:rsid w:val="00C92E97"/>
    <w:rsid w:val="00CA0E5C"/>
    <w:rsid w:val="00CB1BF5"/>
    <w:rsid w:val="00CB31AE"/>
    <w:rsid w:val="00CC160A"/>
    <w:rsid w:val="00CC18B2"/>
    <w:rsid w:val="00CD528E"/>
    <w:rsid w:val="00CE499F"/>
    <w:rsid w:val="00D205BF"/>
    <w:rsid w:val="00D22BBA"/>
    <w:rsid w:val="00D35CB4"/>
    <w:rsid w:val="00D45823"/>
    <w:rsid w:val="00D556CF"/>
    <w:rsid w:val="00D668EB"/>
    <w:rsid w:val="00D672F2"/>
    <w:rsid w:val="00D704CA"/>
    <w:rsid w:val="00D70EE4"/>
    <w:rsid w:val="00D77876"/>
    <w:rsid w:val="00D8699E"/>
    <w:rsid w:val="00D936C4"/>
    <w:rsid w:val="00DB1D79"/>
    <w:rsid w:val="00DB5EB2"/>
    <w:rsid w:val="00DC539F"/>
    <w:rsid w:val="00DC5F15"/>
    <w:rsid w:val="00DD1591"/>
    <w:rsid w:val="00DE1823"/>
    <w:rsid w:val="00E20883"/>
    <w:rsid w:val="00E24F88"/>
    <w:rsid w:val="00E32C44"/>
    <w:rsid w:val="00E4363E"/>
    <w:rsid w:val="00E47BC7"/>
    <w:rsid w:val="00E47EE8"/>
    <w:rsid w:val="00E53F6F"/>
    <w:rsid w:val="00E5713A"/>
    <w:rsid w:val="00E74E89"/>
    <w:rsid w:val="00E961A5"/>
    <w:rsid w:val="00EA010F"/>
    <w:rsid w:val="00EC3DC9"/>
    <w:rsid w:val="00F02B19"/>
    <w:rsid w:val="00F041F1"/>
    <w:rsid w:val="00F11FBC"/>
    <w:rsid w:val="00F167A7"/>
    <w:rsid w:val="00F16F14"/>
    <w:rsid w:val="00F214CF"/>
    <w:rsid w:val="00F363B2"/>
    <w:rsid w:val="00F41D9C"/>
    <w:rsid w:val="00F4359A"/>
    <w:rsid w:val="00F447D1"/>
    <w:rsid w:val="00F50FF9"/>
    <w:rsid w:val="00F52321"/>
    <w:rsid w:val="00F56AF0"/>
    <w:rsid w:val="00F57962"/>
    <w:rsid w:val="00F650D9"/>
    <w:rsid w:val="00F82B4E"/>
    <w:rsid w:val="00FC61EB"/>
    <w:rsid w:val="00FE59CC"/>
    <w:rsid w:val="00FF6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CA0E5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B00A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B00A1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No Spacing"/>
    <w:uiPriority w:val="99"/>
    <w:qFormat/>
    <w:rsid w:val="006B00A1"/>
    <w:rPr>
      <w:sz w:val="22"/>
      <w:szCs w:val="22"/>
      <w:lang w:eastAsia="en-US"/>
    </w:rPr>
  </w:style>
  <w:style w:type="paragraph" w:styleId="3">
    <w:name w:val="Body Text Indent 3"/>
    <w:basedOn w:val="a"/>
    <w:link w:val="30"/>
    <w:uiPriority w:val="99"/>
    <w:rsid w:val="007623C9"/>
    <w:pPr>
      <w:ind w:left="142" w:firstLine="993"/>
    </w:pPr>
    <w:rPr>
      <w:rFonts w:ascii="Times New Roman" w:hAnsi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7623C9"/>
    <w:rPr>
      <w:rFonts w:ascii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99"/>
    <w:qFormat/>
    <w:rsid w:val="007623C9"/>
    <w:pPr>
      <w:ind w:left="720"/>
      <w:contextualSpacing/>
    </w:pPr>
  </w:style>
  <w:style w:type="paragraph" w:styleId="a5">
    <w:name w:val="header"/>
    <w:basedOn w:val="a"/>
    <w:link w:val="a6"/>
    <w:uiPriority w:val="99"/>
    <w:rsid w:val="00987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9870CC"/>
    <w:rPr>
      <w:rFonts w:cs="Times New Roman"/>
    </w:rPr>
  </w:style>
  <w:style w:type="paragraph" w:styleId="a7">
    <w:name w:val="footer"/>
    <w:basedOn w:val="a"/>
    <w:link w:val="a8"/>
    <w:uiPriority w:val="99"/>
    <w:rsid w:val="00987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870CC"/>
    <w:rPr>
      <w:rFonts w:cs="Times New Roman"/>
    </w:rPr>
  </w:style>
  <w:style w:type="paragraph" w:styleId="a9">
    <w:name w:val="Normal (Web)"/>
    <w:basedOn w:val="a"/>
    <w:uiPriority w:val="99"/>
    <w:rsid w:val="00B003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TOC Heading"/>
    <w:basedOn w:val="1"/>
    <w:next w:val="a"/>
    <w:uiPriority w:val="99"/>
    <w:qFormat/>
    <w:rsid w:val="00D7787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99"/>
    <w:rsid w:val="001267DC"/>
    <w:pPr>
      <w:tabs>
        <w:tab w:val="left" w:pos="660"/>
        <w:tab w:val="right" w:leader="dot" w:pos="9771"/>
      </w:tabs>
      <w:spacing w:after="0"/>
    </w:pPr>
    <w:rPr>
      <w:rFonts w:ascii="Times New Roman" w:hAnsi="Times New Roman"/>
      <w:noProof/>
      <w:sz w:val="24"/>
      <w:szCs w:val="24"/>
    </w:rPr>
  </w:style>
  <w:style w:type="character" w:styleId="ab">
    <w:name w:val="Hyperlink"/>
    <w:basedOn w:val="a0"/>
    <w:uiPriority w:val="99"/>
    <w:rsid w:val="00D77876"/>
    <w:rPr>
      <w:rFonts w:cs="Times New Roman"/>
      <w:color w:val="0000FF"/>
      <w:u w:val="single"/>
    </w:rPr>
  </w:style>
  <w:style w:type="paragraph" w:styleId="ac">
    <w:name w:val="Balloon Text"/>
    <w:basedOn w:val="a"/>
    <w:link w:val="ad"/>
    <w:uiPriority w:val="99"/>
    <w:semiHidden/>
    <w:rsid w:val="00D7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D77876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99"/>
    <w:rsid w:val="00B637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rsid w:val="001C6C61"/>
    <w:rPr>
      <w:rFonts w:cs="Times New Roman"/>
      <w:color w:val="800080"/>
      <w:u w:val="single"/>
    </w:rPr>
  </w:style>
  <w:style w:type="paragraph" w:styleId="af0">
    <w:name w:val="footnote text"/>
    <w:basedOn w:val="a"/>
    <w:link w:val="af1"/>
    <w:uiPriority w:val="99"/>
    <w:semiHidden/>
    <w:rsid w:val="00377A00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locked/>
    <w:rsid w:val="00377A00"/>
    <w:rPr>
      <w:rFonts w:cs="Times New Roman"/>
      <w:sz w:val="20"/>
      <w:szCs w:val="20"/>
    </w:rPr>
  </w:style>
  <w:style w:type="character" w:styleId="af2">
    <w:name w:val="footnote reference"/>
    <w:basedOn w:val="a0"/>
    <w:uiPriority w:val="99"/>
    <w:semiHidden/>
    <w:rsid w:val="00377A00"/>
    <w:rPr>
      <w:rFonts w:cs="Times New Roman"/>
      <w:vertAlign w:val="superscript"/>
    </w:rPr>
  </w:style>
  <w:style w:type="character" w:styleId="af3">
    <w:name w:val="page number"/>
    <w:basedOn w:val="a0"/>
    <w:uiPriority w:val="99"/>
    <w:rsid w:val="00CE499F"/>
    <w:rPr>
      <w:rFonts w:cs="Times New Roman"/>
    </w:rPr>
  </w:style>
  <w:style w:type="paragraph" w:customStyle="1" w:styleId="WW-111111">
    <w:name w:val="WW-Содержимое таблицы111111"/>
    <w:basedOn w:val="af4"/>
    <w:uiPriority w:val="99"/>
    <w:rsid w:val="009A48BC"/>
    <w:pPr>
      <w:widowControl w:val="0"/>
      <w:suppressLineNumbers/>
      <w:suppressAutoHyphens/>
      <w:spacing w:line="240" w:lineRule="auto"/>
    </w:pPr>
    <w:rPr>
      <w:rFonts w:ascii="Arial" w:hAnsi="Arial"/>
      <w:sz w:val="24"/>
      <w:szCs w:val="20"/>
      <w:lang w:eastAsia="ru-RU"/>
    </w:rPr>
  </w:style>
  <w:style w:type="paragraph" w:customStyle="1" w:styleId="WW-11111111">
    <w:name w:val="WW-Содержимое таблицы11111111"/>
    <w:basedOn w:val="af4"/>
    <w:uiPriority w:val="99"/>
    <w:rsid w:val="009A48BC"/>
    <w:pPr>
      <w:widowControl w:val="0"/>
      <w:suppressLineNumbers/>
      <w:suppressAutoHyphens/>
      <w:spacing w:line="240" w:lineRule="auto"/>
    </w:pPr>
    <w:rPr>
      <w:rFonts w:ascii="Arial" w:hAnsi="Arial"/>
      <w:sz w:val="24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9A48BC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9A48BC"/>
    <w:rPr>
      <w:sz w:val="22"/>
      <w:szCs w:val="22"/>
      <w:lang w:eastAsia="en-US"/>
    </w:rPr>
  </w:style>
  <w:style w:type="paragraph" w:styleId="af6">
    <w:name w:val="Title"/>
    <w:basedOn w:val="a"/>
    <w:link w:val="af7"/>
    <w:uiPriority w:val="99"/>
    <w:qFormat/>
    <w:locked/>
    <w:rsid w:val="009A48BC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f7">
    <w:name w:val="Название Знак"/>
    <w:basedOn w:val="a0"/>
    <w:link w:val="af6"/>
    <w:uiPriority w:val="99"/>
    <w:rsid w:val="009A48BC"/>
    <w:rPr>
      <w:rFonts w:ascii="Times New Roman" w:eastAsia="Times New Roman" w:hAnsi="Times New Roman"/>
      <w:b/>
      <w:bCs/>
      <w:sz w:val="32"/>
      <w:szCs w:val="24"/>
    </w:rPr>
  </w:style>
  <w:style w:type="character" w:customStyle="1" w:styleId="apple-converted-space">
    <w:name w:val="apple-converted-space"/>
    <w:basedOn w:val="a0"/>
    <w:rsid w:val="000D6267"/>
  </w:style>
  <w:style w:type="paragraph" w:styleId="af8">
    <w:name w:val="Document Map"/>
    <w:basedOn w:val="a"/>
    <w:link w:val="af9"/>
    <w:uiPriority w:val="99"/>
    <w:semiHidden/>
    <w:unhideWhenUsed/>
    <w:rsid w:val="003F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3F248A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2461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90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044;&#1086;&#1082;&#1091;&#1084;&#1077;&#1085;&#1090;&#1099;%20&#1076;&#1077;&#1090;&#1089;&#1082;&#1080;&#1081;%20&#1089;&#1072;&#1076;%202014\&#1056;&#1040;&#1041;&#1054;&#1063;&#1040;&#1071;%20&#1055;&#1056;&#1054;&#1043;&#1056;&#1040;&#1052;&#1052;&#1040;%2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EA16FC7BE0A4F4FAD9629CA56862C06" ma:contentTypeVersion="0" ma:contentTypeDescription="Создание документа." ma:contentTypeScope="" ma:versionID="e5e1a7bd8e73c39b7aa25b86306f18d1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83D36-D6AB-42E9-BA27-75FBB6C411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D92155-CD36-49C0-9BE2-6A7D3AAFF5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8E53C56-9967-4701-BF92-4E7149093A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9087267-07E8-4CF1-81FB-0D8145E061D5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948FDCD0-1035-46A1-950C-615D8DB29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РАБОЧАЯ ПРОГРАММА </Template>
  <TotalTime>39</TotalTime>
  <Pages>104</Pages>
  <Words>30292</Words>
  <Characters>172670</Characters>
  <Application>Microsoft Office Word</Application>
  <DocSecurity>0</DocSecurity>
  <Lines>1438</Lines>
  <Paragraphs>405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музыкального руководителя 2</vt:lpstr>
    </vt:vector>
  </TitlesOfParts>
  <Company>SPecialiST RePack</Company>
  <LinksUpToDate>false</LinksUpToDate>
  <CharactersWithSpaces>202557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музыкального руководителя 2</dc:title>
  <dc:creator>Неизвестный</dc:creator>
  <cp:lastModifiedBy>admin</cp:lastModifiedBy>
  <cp:revision>7</cp:revision>
  <cp:lastPrinted>2016-10-02T14:15:00Z</cp:lastPrinted>
  <dcterms:created xsi:type="dcterms:W3CDTF">2018-03-07T10:49:00Z</dcterms:created>
  <dcterms:modified xsi:type="dcterms:W3CDTF">2019-10-02T15:30:00Z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